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>
        <w:trPr>
          <w:trHeight w:val="80"/>
        </w:trPr>
        <w:tc>
          <w:tcPr>
            <w:tcW w:w="284" w:type="dxa"/>
          </w:tcPr>
          <w:p w:rsidR="0024404B" w:rsidRPr="00256F0D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3"/>
            </w:pPr>
            <w:r>
              <w:rPr>
                <w:noProof/>
              </w:rPr>
              <w:drawing>
                <wp:inline distT="0" distB="0" distL="0" distR="0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22BE">
              <w:rPr>
                <w:noProof/>
              </w:rPr>
            </w:r>
            <w:r w:rsidR="003022BE">
              <w:rPr>
                <w:noProof/>
              </w:rPr>
              <w:pict>
                <v:line id="Line 4" o:spid="_x0000_s1027" style="visibility:visibl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<w10:wrap type="none"/>
                  <w10:anchorlock/>
                </v:line>
              </w:pic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4"/>
            </w:pPr>
          </w:p>
          <w:p w:rsidR="001263EA" w:rsidRDefault="001263EA" w:rsidP="001263EA">
            <w:pPr>
              <w:pStyle w:val="affff4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4"/>
            </w:pPr>
            <w:r w:rsidRPr="00BB253C">
              <w:t xml:space="preserve">ООО «Кейсистемс» </w:t>
            </w:r>
          </w:p>
          <w:p w:rsidR="001263EA" w:rsidRPr="002F5CE0" w:rsidRDefault="001263EA" w:rsidP="001263EA">
            <w:pPr>
              <w:pStyle w:val="affff4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1263EA">
            <w:pPr>
              <w:pStyle w:val="affff4"/>
            </w:pPr>
            <w:r w:rsidRPr="002F5CE0">
              <w:t>«___» ______________ 20</w:t>
            </w:r>
            <w:r>
              <w:t>1</w:t>
            </w:r>
            <w:r>
              <w:rPr>
                <w:lang w:val="en-US"/>
              </w:rPr>
              <w:t>3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2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E63839">
              <w:t>«</w:t>
            </w:r>
            <w:r w:rsidR="00EE6545">
              <w:t>бюджет</w:t>
            </w:r>
            <w:r w:rsidR="002C4505">
              <w:t>-СМАРТ</w:t>
            </w:r>
            <w:r w:rsidR="00E63839">
              <w:t>»</w:t>
            </w:r>
          </w:p>
          <w:p w:rsidR="0024404B" w:rsidRPr="009F1077" w:rsidRDefault="004B4864" w:rsidP="0024404B">
            <w:pPr>
              <w:pStyle w:val="afff9"/>
            </w:pPr>
            <w:r w:rsidRPr="00F34A0E">
              <w:t xml:space="preserve">версия </w:t>
            </w:r>
            <w:r w:rsidR="009C64F2" w:rsidRPr="009C64F2">
              <w:t>13.3</w:t>
            </w:r>
            <w:r>
              <w:t xml:space="preserve"> </w:t>
            </w:r>
            <w:r w:rsidRPr="00EE60BA">
              <w:t>[</w:t>
            </w:r>
            <w:r w:rsidR="009C64F2" w:rsidRPr="009C64F2">
              <w:t>13.</w:t>
            </w:r>
            <w:r w:rsidR="009C64F2" w:rsidRPr="00384C75">
              <w:t>03</w:t>
            </w:r>
            <w:r w:rsidRPr="00EE60BA">
              <w:t>]</w:t>
            </w:r>
            <w:r w:rsidRPr="00F34A0E">
              <w:t xml:space="preserve"> </w:t>
            </w:r>
            <w:r w:rsidRPr="00C5043F">
              <w:t>сборка</w:t>
            </w:r>
            <w:r w:rsidR="00641264">
              <w:t xml:space="preserve"> 12</w:t>
            </w:r>
            <w:r w:rsidR="00540F59" w:rsidRPr="00540F59">
              <w:t>9</w:t>
            </w:r>
            <w:r w:rsidR="00641264">
              <w:t>5</w:t>
            </w:r>
            <w:r w:rsidR="00540F59" w:rsidRPr="009F1077">
              <w:t>8</w:t>
            </w:r>
          </w:p>
          <w:p w:rsidR="0024404B" w:rsidRPr="00486777" w:rsidRDefault="00D818C7" w:rsidP="0024404B">
            <w:pPr>
              <w:pStyle w:val="19"/>
            </w:pPr>
            <w:r>
              <w:t xml:space="preserve">Руководство </w:t>
            </w:r>
            <w:r w:rsidR="002C4505">
              <w:t>администратора</w:t>
            </w:r>
          </w:p>
          <w:p w:rsidR="00D166FF" w:rsidRPr="00807EAB" w:rsidRDefault="007137E0" w:rsidP="0015166F">
            <w:pPr>
              <w:pStyle w:val="19"/>
            </w:pPr>
            <w:r>
              <w:t>Установка программного комплекса</w:t>
            </w:r>
          </w:p>
          <w:p w:rsidR="0024404B" w:rsidRPr="00D5098D" w:rsidRDefault="0024404B" w:rsidP="0024404B">
            <w:pPr>
              <w:pStyle w:val="afff2"/>
            </w:pPr>
            <w:r w:rsidRPr="00D5098D">
              <w:t>Лист утверждения</w:t>
            </w:r>
          </w:p>
          <w:p w:rsidR="004A5130" w:rsidRPr="004021FF" w:rsidRDefault="00BA24B6" w:rsidP="009B4BFD">
            <w:pPr>
              <w:pStyle w:val="2f1"/>
            </w:pPr>
            <w:r w:rsidRPr="00F34A0E">
              <w:t>Р.КС.</w:t>
            </w:r>
            <w:r w:rsidR="00C93176" w:rsidRPr="00AF7BDB">
              <w:t xml:space="preserve"> 0</w:t>
            </w:r>
            <w:r w:rsidR="003B05F2" w:rsidRPr="009C64F2">
              <w:t>112</w:t>
            </w:r>
            <w:r w:rsidR="00C93176" w:rsidRPr="00AF7BDB">
              <w:t>0</w:t>
            </w:r>
            <w:r w:rsidR="004021FF">
              <w:noBreakHyphen/>
            </w:r>
            <w:r w:rsidR="00262B2A" w:rsidRPr="00262B2A">
              <w:t>0</w:t>
            </w:r>
            <w:r w:rsidR="00C93176" w:rsidRPr="00EE6545">
              <w:t>1</w:t>
            </w:r>
            <w:r w:rsidR="00CA2866">
              <w:rPr>
                <w:lang w:val="en-US"/>
              </w:rPr>
              <w:t> </w:t>
            </w:r>
            <w:r w:rsidRPr="00F34A0E">
              <w:t>3</w:t>
            </w:r>
            <w:r w:rsidR="003B05F2" w:rsidRPr="009C64F2">
              <w:t>2</w:t>
            </w:r>
            <w:r w:rsidR="00CA2866">
              <w:rPr>
                <w:lang w:val="en-US"/>
              </w:rPr>
              <w:t> </w:t>
            </w:r>
            <w:r w:rsidR="00675883" w:rsidRPr="00F0191D">
              <w:t>0</w:t>
            </w:r>
            <w:r w:rsidR="003B05F2" w:rsidRPr="009C64F2">
              <w:t>1</w:t>
            </w:r>
            <w:r w:rsidR="00CA2866" w:rsidRPr="00CA2866">
              <w:noBreakHyphen/>
            </w:r>
            <w:r>
              <w:t>ЛУ</w:t>
            </w:r>
          </w:p>
          <w:p w:rsidR="00D81E84" w:rsidRPr="00262B2A" w:rsidRDefault="00D81E84" w:rsidP="00D81E84">
            <w:pPr>
              <w:pStyle w:val="2f1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4"/>
            </w:pPr>
          </w:p>
          <w:p w:rsidR="00C93176" w:rsidRDefault="00C93176" w:rsidP="00E94E55">
            <w:pPr>
              <w:pStyle w:val="affff4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4"/>
            </w:pPr>
            <w:r>
              <w:t>ООО «Кейсистемс»</w:t>
            </w:r>
          </w:p>
          <w:p w:rsidR="00C93176" w:rsidRPr="002F5CE0" w:rsidRDefault="00C93176" w:rsidP="00E94E55">
            <w:pPr>
              <w:pStyle w:val="affff4"/>
            </w:pPr>
            <w:r w:rsidRPr="002F5CE0">
              <w:t xml:space="preserve">_________________ </w:t>
            </w:r>
            <w:r>
              <w:t>Е. В. Фёдоров</w:t>
            </w:r>
          </w:p>
          <w:p w:rsidR="00C93176" w:rsidRDefault="00C93176" w:rsidP="00E94E55">
            <w:pPr>
              <w:pStyle w:val="affff4"/>
            </w:pPr>
            <w:r w:rsidRPr="002F5CE0">
              <w:t>«___» ______________ 20</w:t>
            </w:r>
            <w:r>
              <w:t>1</w:t>
            </w:r>
            <w:r>
              <w:rPr>
                <w:lang w:val="en-US"/>
              </w:rPr>
              <w:t>3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6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4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6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4"/>
            </w:pPr>
            <w:r w:rsidRPr="00DA1701">
              <w:t xml:space="preserve">Руководитель </w:t>
            </w:r>
            <w:proofErr w:type="spellStart"/>
            <w:r w:rsidRPr="00DA1701">
              <w:t>ДПиРСИБ</w:t>
            </w:r>
            <w:proofErr w:type="spellEnd"/>
          </w:p>
          <w:p w:rsidR="00C93176" w:rsidRPr="002F5CE0" w:rsidRDefault="00C93176" w:rsidP="00E94E55">
            <w:pPr>
              <w:pStyle w:val="affff4"/>
            </w:pPr>
          </w:p>
          <w:p w:rsidR="00C93176" w:rsidRPr="002F5CE0" w:rsidRDefault="00C93176" w:rsidP="00E94E55">
            <w:pPr>
              <w:pStyle w:val="affff4"/>
            </w:pPr>
            <w:r w:rsidRPr="002F5CE0">
              <w:t xml:space="preserve">_________________ </w:t>
            </w:r>
            <w:r>
              <w:t>Д. В. Галкин</w:t>
            </w:r>
          </w:p>
          <w:p w:rsidR="00C93176" w:rsidRDefault="00C93176" w:rsidP="00E94E55">
            <w:pPr>
              <w:pStyle w:val="affff4"/>
            </w:pPr>
            <w:r w:rsidRPr="002F5CE0">
              <w:t>«___» ______________ 20</w:t>
            </w:r>
            <w:r>
              <w:t>1</w:t>
            </w:r>
            <w:r w:rsidRPr="00C93176">
              <w:t>3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4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24404B"/>
        </w:tc>
        <w:tc>
          <w:tcPr>
            <w:tcW w:w="5205" w:type="dxa"/>
            <w:gridSpan w:val="2"/>
            <w:vMerge/>
          </w:tcPr>
          <w:p w:rsidR="0024404B" w:rsidRDefault="0024404B" w:rsidP="0024404B">
            <w:pPr>
              <w:pStyle w:val="affff4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24404B">
            <w:pPr>
              <w:pStyle w:val="aff"/>
            </w:pPr>
          </w:p>
        </w:tc>
        <w:tc>
          <w:tcPr>
            <w:tcW w:w="5205" w:type="dxa"/>
            <w:gridSpan w:val="2"/>
          </w:tcPr>
          <w:p w:rsidR="0024404B" w:rsidRDefault="0024404B" w:rsidP="0024404B">
            <w:pPr>
              <w:pStyle w:val="aff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6B19FF">
            <w:pPr>
              <w:pStyle w:val="aff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C936FE" w:rsidRDefault="0024404B" w:rsidP="00717CC0">
            <w:pPr>
              <w:pStyle w:val="2f1"/>
              <w:rPr>
                <w:lang w:val="en-US"/>
              </w:rPr>
            </w:pPr>
            <w:r>
              <w:t>20</w:t>
            </w:r>
            <w:r w:rsidR="00717CC0">
              <w:rPr>
                <w:lang w:val="en-US"/>
              </w:rPr>
              <w:t>13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d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d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d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24404B">
      <w:pPr>
        <w:pStyle w:val="aff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560AE0">
            <w:pPr>
              <w:pStyle w:val="aff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3"/>
            </w:pPr>
            <w:r>
              <w:rPr>
                <w:noProof/>
              </w:rPr>
              <w:drawing>
                <wp:inline distT="0" distB="0" distL="0" distR="0">
                  <wp:extent cx="3007995" cy="3841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22BE">
              <w:rPr>
                <w:noProof/>
              </w:rPr>
            </w:r>
            <w:r w:rsidR="003022BE">
              <w:rPr>
                <w:noProof/>
              </w:rPr>
              <w:pict>
                <v:line id="Line 5" o:spid="_x0000_s1026" style="visibility:visibl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<w10:wrap type="none"/>
                  <w10:anchorlock/>
                </v:line>
              </w:pict>
            </w:r>
          </w:p>
        </w:tc>
      </w:tr>
      <w:tr w:rsidR="00560AE0"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4950" w:type="dxa"/>
            <w:gridSpan w:val="2"/>
          </w:tcPr>
          <w:p w:rsidR="00560AE0" w:rsidRDefault="00560AE0" w:rsidP="00560AE0">
            <w:pPr>
              <w:pStyle w:val="aff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4"/>
            </w:pPr>
          </w:p>
          <w:p w:rsidR="0044178A" w:rsidRDefault="0044178A" w:rsidP="00560AE0">
            <w:pPr>
              <w:pStyle w:val="affff4"/>
            </w:pPr>
          </w:p>
          <w:p w:rsidR="0044178A" w:rsidRDefault="0044178A" w:rsidP="00560AE0">
            <w:pPr>
              <w:pStyle w:val="affff4"/>
            </w:pPr>
          </w:p>
          <w:p w:rsidR="00284C04" w:rsidRDefault="00284C04" w:rsidP="00560AE0">
            <w:pPr>
              <w:pStyle w:val="affff4"/>
            </w:pPr>
          </w:p>
          <w:p w:rsidR="00962741" w:rsidRDefault="00962741" w:rsidP="00560AE0">
            <w:pPr>
              <w:pStyle w:val="affff4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2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 w:rsidR="00EE6545">
              <w:t>бюджет</w:t>
            </w:r>
            <w:r w:rsidR="002C4505">
              <w:t>-СМАРТ</w:t>
            </w:r>
            <w:r>
              <w:t>»</w:t>
            </w:r>
          </w:p>
          <w:p w:rsidR="009C64F2" w:rsidRPr="009F1077" w:rsidRDefault="009C64F2" w:rsidP="009C64F2">
            <w:pPr>
              <w:pStyle w:val="afff9"/>
            </w:pPr>
            <w:r w:rsidRPr="00F34A0E">
              <w:t xml:space="preserve">версия </w:t>
            </w:r>
            <w:r w:rsidRPr="009C64F2">
              <w:t>13.3</w:t>
            </w:r>
            <w:r>
              <w:t xml:space="preserve"> </w:t>
            </w:r>
            <w:r w:rsidRPr="00EE60BA">
              <w:t>[</w:t>
            </w:r>
            <w:r w:rsidRPr="009C64F2">
              <w:t>13.</w:t>
            </w:r>
            <w:r w:rsidRPr="00384C75">
              <w:t>03</w:t>
            </w:r>
            <w:r w:rsidRPr="00EE60BA">
              <w:t>]</w:t>
            </w:r>
            <w:r w:rsidRPr="00F34A0E">
              <w:t xml:space="preserve"> </w:t>
            </w:r>
            <w:r w:rsidRPr="00C5043F">
              <w:t>сборка</w:t>
            </w:r>
            <w:r w:rsidR="00641264">
              <w:t xml:space="preserve"> 12</w:t>
            </w:r>
            <w:r w:rsidR="00540F59" w:rsidRPr="009F1077">
              <w:t>9</w:t>
            </w:r>
            <w:r w:rsidR="00641264">
              <w:t>5</w:t>
            </w:r>
            <w:r w:rsidR="00540F59" w:rsidRPr="009F1077">
              <w:t>8</w:t>
            </w:r>
          </w:p>
          <w:p w:rsidR="00807EAB" w:rsidRPr="00486777" w:rsidRDefault="00807EAB" w:rsidP="00807EAB">
            <w:pPr>
              <w:pStyle w:val="19"/>
            </w:pPr>
            <w:r>
              <w:t xml:space="preserve">Руководство </w:t>
            </w:r>
            <w:r w:rsidR="002C4505">
              <w:t>администратора</w:t>
            </w:r>
          </w:p>
          <w:p w:rsidR="00807EAB" w:rsidRPr="00807EAB" w:rsidRDefault="007137E0" w:rsidP="00807EAB">
            <w:pPr>
              <w:pStyle w:val="19"/>
            </w:pPr>
            <w:r>
              <w:t>Установка программного комплекса</w:t>
            </w:r>
          </w:p>
          <w:p w:rsidR="00284C04" w:rsidRPr="00EE6545" w:rsidRDefault="00807EAB" w:rsidP="00807EAB">
            <w:pPr>
              <w:pStyle w:val="2f1"/>
            </w:pPr>
            <w:r w:rsidRPr="00F34A0E">
              <w:t>Р.КС.</w:t>
            </w:r>
            <w:r w:rsidRPr="00AF7BDB">
              <w:t xml:space="preserve"> </w:t>
            </w:r>
            <w:r w:rsidR="003B05F2" w:rsidRPr="00AF7BDB">
              <w:t>0</w:t>
            </w:r>
            <w:r w:rsidR="003B05F2" w:rsidRPr="009C64F2">
              <w:t>112</w:t>
            </w:r>
            <w:r w:rsidR="003B05F2" w:rsidRPr="00AF7BDB">
              <w:t>0</w:t>
            </w:r>
            <w:r w:rsidR="003B05F2">
              <w:noBreakHyphen/>
            </w:r>
            <w:r w:rsidR="003B05F2" w:rsidRPr="00262B2A">
              <w:t>0</w:t>
            </w:r>
            <w:r w:rsidR="003B05F2" w:rsidRPr="00EE6545">
              <w:t>1</w:t>
            </w:r>
            <w:r w:rsidR="003B05F2">
              <w:rPr>
                <w:lang w:val="en-US"/>
              </w:rPr>
              <w:t> </w:t>
            </w:r>
            <w:r w:rsidR="003B05F2" w:rsidRPr="00F34A0E">
              <w:t>3</w:t>
            </w:r>
            <w:r w:rsidR="003B05F2" w:rsidRPr="009C64F2">
              <w:t>2</w:t>
            </w:r>
            <w:r w:rsidR="003B05F2">
              <w:rPr>
                <w:lang w:val="en-US"/>
              </w:rPr>
              <w:t> </w:t>
            </w:r>
            <w:r w:rsidR="003B05F2" w:rsidRPr="00F0191D">
              <w:t>0</w:t>
            </w:r>
            <w:r w:rsidR="003B05F2" w:rsidRPr="009C64F2">
              <w:t>1</w:t>
            </w:r>
          </w:p>
          <w:p w:rsidR="00560AE0" w:rsidRPr="00EE70EF" w:rsidRDefault="00560AE0" w:rsidP="00560AE0">
            <w:pPr>
              <w:pStyle w:val="2f1"/>
            </w:pPr>
            <w:r w:rsidRPr="00D5098D">
              <w:t xml:space="preserve">Листов </w:t>
            </w:r>
            <w:r w:rsidR="00514CA2">
              <w:fldChar w:fldCharType="begin"/>
            </w:r>
            <w:r w:rsidR="00D81E84">
              <w:instrText xml:space="preserve"> =</w:instrText>
            </w:r>
            <w:r w:rsidR="003022BE">
              <w:fldChar w:fldCharType="begin"/>
            </w:r>
            <w:r w:rsidR="003022BE">
              <w:instrText xml:space="preserve"> NUMPAGES   \* MERGEFORMAT </w:instrText>
            </w:r>
            <w:r w:rsidR="003022BE">
              <w:fldChar w:fldCharType="separate"/>
            </w:r>
            <w:r w:rsidR="009F1077">
              <w:rPr>
                <w:noProof/>
              </w:rPr>
              <w:instrText>33</w:instrText>
            </w:r>
            <w:r w:rsidR="003022BE">
              <w:rPr>
                <w:noProof/>
              </w:rPr>
              <w:fldChar w:fldCharType="end"/>
            </w:r>
            <w:r w:rsidR="007B67CB" w:rsidRPr="00EE70EF">
              <w:instrText>-1</w:instrText>
            </w:r>
            <w:r w:rsidR="00D81E84">
              <w:instrText xml:space="preserve"> \# "0" </w:instrText>
            </w:r>
            <w:r w:rsidR="00514CA2">
              <w:fldChar w:fldCharType="separate"/>
            </w:r>
            <w:r w:rsidR="009F1077">
              <w:rPr>
                <w:noProof/>
              </w:rPr>
              <w:t>32</w:t>
            </w:r>
            <w:r w:rsidR="00514CA2">
              <w:fldChar w:fldCharType="end"/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Default="00560AE0" w:rsidP="00560AE0">
            <w:pPr>
              <w:pStyle w:val="affff4"/>
            </w:pPr>
          </w:p>
          <w:p w:rsidR="00560AE0" w:rsidRPr="00E85505" w:rsidRDefault="00560AE0" w:rsidP="00560AE0">
            <w:pPr>
              <w:pStyle w:val="affff4"/>
            </w:pPr>
          </w:p>
          <w:p w:rsidR="00560AE0" w:rsidRPr="00BB253C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6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4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6B19FF">
            <w:pPr>
              <w:pStyle w:val="aff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C936FE" w:rsidRDefault="00560AE0" w:rsidP="00717CC0">
            <w:pPr>
              <w:pStyle w:val="2f1"/>
              <w:rPr>
                <w:lang w:val="en-US"/>
              </w:rPr>
            </w:pPr>
            <w:r>
              <w:t>20</w:t>
            </w:r>
            <w:r w:rsidR="00717CC0">
              <w:rPr>
                <w:lang w:val="en-US"/>
              </w:rPr>
              <w:t>13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560AE0">
            <w:pPr>
              <w:pStyle w:val="aff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d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d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b"/>
      </w:pPr>
      <w:r>
        <w:br w:type="page"/>
      </w:r>
      <w:r w:rsidR="00B33653">
        <w:lastRenderedPageBreak/>
        <w:t>АННОТАЦИЯ</w:t>
      </w:r>
    </w:p>
    <w:p w:rsidR="00B33653" w:rsidRDefault="00B33653" w:rsidP="007950A7">
      <w:pPr>
        <w:pStyle w:val="aff"/>
      </w:pPr>
    </w:p>
    <w:p w:rsidR="007950A7" w:rsidRDefault="001C639F" w:rsidP="00E67948">
      <w:pPr>
        <w:pStyle w:val="aff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</w:t>
      </w:r>
      <w:r w:rsidR="007137E0">
        <w:t>администратора</w:t>
      </w:r>
      <w:r w:rsidRPr="001C639F">
        <w:t xml:space="preserve"> </w:t>
      </w:r>
      <w:r w:rsidR="00B56EC2">
        <w:t>ПК</w:t>
      </w:r>
      <w:r w:rsidRPr="001C639F">
        <w:t xml:space="preserve"> </w:t>
      </w:r>
      <w:r w:rsidR="003C0835" w:rsidRPr="001C639F">
        <w:t>«</w:t>
      </w:r>
      <w:r w:rsidR="007137E0">
        <w:t>Бюджет</w:t>
      </w:r>
      <w:r w:rsidR="002C4505">
        <w:t>-СМАРТ</w:t>
      </w:r>
      <w:r w:rsidR="003C0835" w:rsidRPr="001C639F">
        <w:t xml:space="preserve">» версии </w:t>
      </w:r>
      <w:r w:rsidR="009C64F2" w:rsidRPr="009C64F2">
        <w:t>13.03</w:t>
      </w:r>
      <w:r w:rsidR="003C0835" w:rsidRPr="001C639F">
        <w:t xml:space="preserve"> от </w:t>
      </w:r>
      <w:r w:rsidR="009C64F2">
        <w:t>15</w:t>
      </w:r>
      <w:r w:rsidR="003C0835" w:rsidRPr="001C639F">
        <w:t>.</w:t>
      </w:r>
      <w:r w:rsidR="009C64F2">
        <w:t>11</w:t>
      </w:r>
      <w:r w:rsidR="003C0835" w:rsidRPr="001C639F">
        <w:t>.20</w:t>
      </w:r>
      <w:r w:rsidR="009C64F2">
        <w:t>13</w:t>
      </w:r>
      <w:r w:rsidR="003C0835" w:rsidRPr="001C639F">
        <w:t xml:space="preserve"> г.</w:t>
      </w:r>
      <w:r w:rsidRPr="001C639F">
        <w:t xml:space="preserve"> </w:t>
      </w:r>
      <w:r w:rsidR="00B56EC2">
        <w:t xml:space="preserve">(далее «программный комплекс») </w:t>
      </w:r>
      <w:r w:rsidRPr="001C639F">
        <w:t xml:space="preserve">и содержит описание операций по </w:t>
      </w:r>
      <w:r w:rsidR="007137E0">
        <w:t>установке программного комплекса.</w:t>
      </w:r>
    </w:p>
    <w:p w:rsidR="00E07519" w:rsidRDefault="00E07519" w:rsidP="007950A7">
      <w:pPr>
        <w:pStyle w:val="aff"/>
      </w:pPr>
    </w:p>
    <w:p w:rsidR="001B7D56" w:rsidRDefault="00876C1E" w:rsidP="001B7D56">
      <w:pPr>
        <w:pStyle w:val="aff"/>
      </w:pPr>
      <w:r>
        <w:t>Р</w:t>
      </w:r>
      <w:r w:rsidR="001B7D56">
        <w:t xml:space="preserve">уководство </w:t>
      </w:r>
      <w:r>
        <w:t xml:space="preserve">состоит их </w:t>
      </w:r>
      <w:r w:rsidR="001C639F">
        <w:t>двух</w:t>
      </w:r>
      <w:r w:rsidR="001B7D56">
        <w:t xml:space="preserve"> раздел</w:t>
      </w:r>
      <w:r>
        <w:t>ов</w:t>
      </w:r>
      <w:r w:rsidR="001B7D56">
        <w:t>:</w:t>
      </w:r>
    </w:p>
    <w:p w:rsidR="001B7D56" w:rsidRPr="00F130C1" w:rsidRDefault="001B7D56" w:rsidP="00F130C1">
      <w:pPr>
        <w:pStyle w:val="a0"/>
      </w:pPr>
      <w:r w:rsidRPr="00F130C1">
        <w:t>Описание операций</w:t>
      </w:r>
      <w:r w:rsidR="00E904CC" w:rsidRPr="00F130C1">
        <w:t>.</w:t>
      </w:r>
    </w:p>
    <w:p w:rsidR="001B7D56" w:rsidRPr="00F130C1" w:rsidRDefault="00B56EC2" w:rsidP="00F130C1">
      <w:pPr>
        <w:pStyle w:val="a0"/>
      </w:pPr>
      <w:r>
        <w:t>Дополнительные возможности</w:t>
      </w:r>
      <w:r w:rsidR="001B7D56" w:rsidRPr="00F130C1">
        <w:t>.</w:t>
      </w:r>
    </w:p>
    <w:p w:rsidR="001B7D56" w:rsidRDefault="001B7D56" w:rsidP="007950A7">
      <w:pPr>
        <w:pStyle w:val="aff"/>
      </w:pPr>
    </w:p>
    <w:p w:rsidR="000E1FA4" w:rsidRDefault="00CA7D64" w:rsidP="00E904CC">
      <w:pPr>
        <w:pStyle w:val="aff"/>
      </w:pPr>
      <w:r>
        <w:t>Р</w:t>
      </w:r>
      <w:r w:rsidR="00E904CC">
        <w:t xml:space="preserve">аздел </w:t>
      </w:r>
      <w:r w:rsidR="000E1FA4" w:rsidRPr="00B56EC2">
        <w:rPr>
          <w:rStyle w:val="affff9"/>
        </w:rPr>
        <w:t>«</w:t>
      </w:r>
      <w:r w:rsidR="008D2AD4">
        <w:fldChar w:fldCharType="begin"/>
      </w:r>
      <w:r w:rsidR="008D2AD4">
        <w:instrText xml:space="preserve"> REF _Ref372185379 \h  \* MERGEFORMAT </w:instrText>
      </w:r>
      <w:r w:rsidR="008D2AD4">
        <w:fldChar w:fldCharType="separate"/>
      </w:r>
      <w:r w:rsidR="00B56EC2" w:rsidRPr="00B56EC2">
        <w:rPr>
          <w:rStyle w:val="affff9"/>
        </w:rPr>
        <w:t>Описание операций</w:t>
      </w:r>
      <w:r w:rsidR="008D2AD4">
        <w:fldChar w:fldCharType="end"/>
      </w:r>
      <w:r w:rsidR="000E1FA4" w:rsidRPr="00B56EC2">
        <w:rPr>
          <w:rStyle w:val="affff9"/>
        </w:rPr>
        <w:t>»</w:t>
      </w:r>
      <w:r w:rsidR="000E1FA4">
        <w:t xml:space="preserve"> содержит </w:t>
      </w:r>
      <w:r w:rsidR="00E904CC">
        <w:t>описание всех выполняемых функций, задач</w:t>
      </w:r>
      <w:r w:rsidR="00B95B59">
        <w:t xml:space="preserve">, </w:t>
      </w:r>
      <w:r w:rsidR="00E904CC">
        <w:t>описание операций технологического процесса</w:t>
      </w:r>
      <w:r w:rsidR="005D54C1">
        <w:t>, в том числе системные требования,</w:t>
      </w:r>
      <w:r w:rsidR="00E904CC">
        <w:t xml:space="preserve"> </w:t>
      </w:r>
      <w:r w:rsidR="005D54C1">
        <w:t>инструкцию по установке сервисов и клиентской части</w:t>
      </w:r>
      <w:r w:rsidR="00FF08AD">
        <w:t xml:space="preserve"> и описание настроек, которые необходимо провести при первом входе в программный комплекс.</w:t>
      </w:r>
    </w:p>
    <w:p w:rsidR="00E904CC" w:rsidRDefault="00E904CC" w:rsidP="00E904CC">
      <w:pPr>
        <w:pStyle w:val="aff"/>
      </w:pPr>
    </w:p>
    <w:p w:rsidR="000E1FA4" w:rsidRPr="00F130C1" w:rsidRDefault="00CA7D64" w:rsidP="001C639F">
      <w:pPr>
        <w:pStyle w:val="aff"/>
      </w:pPr>
      <w:r>
        <w:t>Р</w:t>
      </w:r>
      <w:r w:rsidR="00E904CC">
        <w:t xml:space="preserve">аздел </w:t>
      </w:r>
      <w:r w:rsidR="000E1FA4" w:rsidRPr="00B56EC2">
        <w:rPr>
          <w:rStyle w:val="affff9"/>
        </w:rPr>
        <w:t>«</w:t>
      </w:r>
      <w:r w:rsidR="008D2AD4">
        <w:fldChar w:fldCharType="begin"/>
      </w:r>
      <w:r w:rsidR="008D2AD4">
        <w:instrText xml:space="preserve"> REF _Ref372185399 \h  \* MERGEFORMAT </w:instrText>
      </w:r>
      <w:r w:rsidR="008D2AD4">
        <w:fldChar w:fldCharType="separate"/>
      </w:r>
      <w:r w:rsidR="00561CE2" w:rsidRPr="00B56EC2">
        <w:rPr>
          <w:rStyle w:val="affff9"/>
        </w:rPr>
        <w:t>Дополнительные возможности</w:t>
      </w:r>
      <w:r w:rsidR="008D2AD4">
        <w:fldChar w:fldCharType="end"/>
      </w:r>
      <w:r w:rsidR="000E1FA4" w:rsidRPr="00B56EC2">
        <w:rPr>
          <w:rStyle w:val="affff9"/>
        </w:rPr>
        <w:t>»</w:t>
      </w:r>
      <w:r w:rsidR="000E1FA4">
        <w:t xml:space="preserve"> </w:t>
      </w:r>
      <w:r>
        <w:t xml:space="preserve">содержит </w:t>
      </w:r>
      <w:r w:rsidR="00B56EC2">
        <w:t>описание  и правила использования возможностей, дополнительно предоставляемых пользователю в программном комплексе</w:t>
      </w:r>
      <w:r w:rsidR="00FF08AD">
        <w:t>.</w:t>
      </w:r>
    </w:p>
    <w:p w:rsidR="000E1FA4" w:rsidRDefault="000E1FA4" w:rsidP="007950A7">
      <w:pPr>
        <w:pStyle w:val="aff"/>
      </w:pPr>
    </w:p>
    <w:p w:rsidR="00D0650F" w:rsidRPr="007950A7" w:rsidRDefault="007950A7" w:rsidP="00B33653">
      <w:pPr>
        <w:pStyle w:val="affb"/>
      </w:pPr>
      <w:r>
        <w:br w:type="page"/>
      </w:r>
      <w:r w:rsidR="001E24C7">
        <w:lastRenderedPageBreak/>
        <w:t>СОДЕРЖАНИ</w:t>
      </w:r>
      <w:r w:rsidR="00D0650F" w:rsidRPr="00A9453F">
        <w:t>Е</w:t>
      </w:r>
    </w:p>
    <w:p w:rsidR="00F11B4E" w:rsidRPr="00394F48" w:rsidRDefault="00F11B4E" w:rsidP="00A9453F">
      <w:pPr>
        <w:pStyle w:val="aff"/>
      </w:pPr>
    </w:p>
    <w:bookmarkStart w:id="0" w:name="_Toc22434973"/>
    <w:p w:rsidR="0024604A" w:rsidRDefault="00514CA2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 w:rsidR="00EE60BA"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373742026" w:history="1">
        <w:r w:rsidR="0024604A" w:rsidRPr="00F66A49">
          <w:rPr>
            <w:rStyle w:val="ac"/>
            <w:noProof/>
          </w:rPr>
          <w:t>Введение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_Toc373742026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4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73742027" w:history="1">
        <w:r w:rsidR="0024604A" w:rsidRPr="00F66A49">
          <w:rPr>
            <w:rStyle w:val="ac"/>
            <w:noProof/>
          </w:rPr>
          <w:t>1.</w:t>
        </w:r>
        <w:r w:rsidR="0024604A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Описание операций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_Toc373742027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5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73742028" w:history="1">
        <w:r w:rsidR="0024604A" w:rsidRPr="00F66A49">
          <w:rPr>
            <w:rStyle w:val="ac"/>
          </w:rPr>
          <w:t>1.1.</w:t>
        </w:r>
        <w:r w:rsidR="0024604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4604A" w:rsidRPr="00F66A49">
          <w:rPr>
            <w:rStyle w:val="ac"/>
          </w:rPr>
          <w:t>Системные требования</w:t>
        </w:r>
        <w:r w:rsidR="0024604A">
          <w:rPr>
            <w:webHidden/>
          </w:rPr>
          <w:tab/>
        </w:r>
        <w:r w:rsidR="0024604A">
          <w:rPr>
            <w:webHidden/>
          </w:rPr>
          <w:fldChar w:fldCharType="begin"/>
        </w:r>
        <w:r w:rsidR="0024604A">
          <w:rPr>
            <w:webHidden/>
          </w:rPr>
          <w:instrText xml:space="preserve"> PAGEREF _Toc373742028 \h </w:instrText>
        </w:r>
        <w:r w:rsidR="0024604A">
          <w:rPr>
            <w:webHidden/>
          </w:rPr>
        </w:r>
        <w:r w:rsidR="0024604A">
          <w:rPr>
            <w:webHidden/>
          </w:rPr>
          <w:fldChar w:fldCharType="separate"/>
        </w:r>
        <w:r w:rsidR="0024604A">
          <w:rPr>
            <w:webHidden/>
          </w:rPr>
          <w:t>5</w:t>
        </w:r>
        <w:r w:rsidR="0024604A">
          <w:rPr>
            <w:webHidden/>
          </w:rPr>
          <w:fldChar w:fldCharType="end"/>
        </w:r>
      </w:hyperlink>
    </w:p>
    <w:p w:rsidR="0024604A" w:rsidRDefault="003022BE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73742029" w:history="1">
        <w:r w:rsidR="0024604A" w:rsidRPr="00F66A49">
          <w:rPr>
            <w:rStyle w:val="ac"/>
            <w:lang w:val="en-US"/>
          </w:rPr>
          <w:t>1.2.</w:t>
        </w:r>
        <w:r w:rsidR="0024604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4604A" w:rsidRPr="00F66A49">
          <w:rPr>
            <w:rStyle w:val="ac"/>
          </w:rPr>
          <w:t>Установка сервисов</w:t>
        </w:r>
        <w:r w:rsidR="0024604A">
          <w:rPr>
            <w:webHidden/>
          </w:rPr>
          <w:tab/>
        </w:r>
        <w:r w:rsidR="0024604A">
          <w:rPr>
            <w:webHidden/>
          </w:rPr>
          <w:fldChar w:fldCharType="begin"/>
        </w:r>
        <w:r w:rsidR="0024604A">
          <w:rPr>
            <w:webHidden/>
          </w:rPr>
          <w:instrText xml:space="preserve"> PAGEREF _Toc373742029 \h </w:instrText>
        </w:r>
        <w:r w:rsidR="0024604A">
          <w:rPr>
            <w:webHidden/>
          </w:rPr>
        </w:r>
        <w:r w:rsidR="0024604A">
          <w:rPr>
            <w:webHidden/>
          </w:rPr>
          <w:fldChar w:fldCharType="separate"/>
        </w:r>
        <w:r w:rsidR="0024604A">
          <w:rPr>
            <w:webHidden/>
          </w:rPr>
          <w:t>5</w:t>
        </w:r>
        <w:r w:rsidR="0024604A">
          <w:rPr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0" w:history="1">
        <w:r w:rsidR="0024604A" w:rsidRPr="00F66A49">
          <w:rPr>
            <w:rStyle w:val="ac"/>
            <w:noProof/>
          </w:rPr>
          <w:t>1.2.1.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Сервис Бюджет-СМАРТ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_Toc373742030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7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1" w:history="1">
        <w:r w:rsidR="0024604A" w:rsidRPr="00F66A49">
          <w:rPr>
            <w:rStyle w:val="ac"/>
            <w:noProof/>
          </w:rPr>
          <w:t>1.2.2.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Сервис оправдательных (первичных документов)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_Toc373742031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10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2" w:history="1">
        <w:r w:rsidR="0024604A" w:rsidRPr="00F66A49">
          <w:rPr>
            <w:rStyle w:val="ac"/>
            <w:noProof/>
          </w:rPr>
          <w:t>1.2.3.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Сервис обновлений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_Toc373742032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10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73742033" w:history="1">
        <w:r w:rsidR="0024604A" w:rsidRPr="00F66A49">
          <w:rPr>
            <w:rStyle w:val="ac"/>
          </w:rPr>
          <w:t>1.3.</w:t>
        </w:r>
        <w:r w:rsidR="0024604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4604A" w:rsidRPr="00F66A49">
          <w:rPr>
            <w:rStyle w:val="ac"/>
          </w:rPr>
          <w:t>Установка клиентской части</w:t>
        </w:r>
        <w:r w:rsidR="0024604A">
          <w:rPr>
            <w:webHidden/>
          </w:rPr>
          <w:tab/>
        </w:r>
        <w:r w:rsidR="0024604A">
          <w:rPr>
            <w:webHidden/>
          </w:rPr>
          <w:fldChar w:fldCharType="begin"/>
        </w:r>
        <w:r w:rsidR="0024604A">
          <w:rPr>
            <w:webHidden/>
          </w:rPr>
          <w:instrText xml:space="preserve"> PAGEREF _Toc373742033 \h </w:instrText>
        </w:r>
        <w:r w:rsidR="0024604A">
          <w:rPr>
            <w:webHidden/>
          </w:rPr>
        </w:r>
        <w:r w:rsidR="0024604A">
          <w:rPr>
            <w:webHidden/>
          </w:rPr>
          <w:fldChar w:fldCharType="separate"/>
        </w:r>
        <w:r w:rsidR="0024604A">
          <w:rPr>
            <w:webHidden/>
          </w:rPr>
          <w:t>11</w:t>
        </w:r>
        <w:r w:rsidR="0024604A">
          <w:rPr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4" w:history="1">
        <w:r w:rsidR="0024604A" w:rsidRPr="00F66A49">
          <w:rPr>
            <w:rStyle w:val="ac"/>
            <w:noProof/>
          </w:rPr>
          <w:t>1.3.1.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Подготовка универсальной клиентской части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_Toc373742034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15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73742035" w:history="1">
        <w:r w:rsidR="0024604A" w:rsidRPr="00F66A49">
          <w:rPr>
            <w:rStyle w:val="ac"/>
          </w:rPr>
          <w:t>1.4.</w:t>
        </w:r>
        <w:r w:rsidR="0024604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4604A" w:rsidRPr="00F66A49">
          <w:rPr>
            <w:rStyle w:val="ac"/>
          </w:rPr>
          <w:t>Первый вход в программу</w:t>
        </w:r>
        <w:r w:rsidR="0024604A">
          <w:rPr>
            <w:webHidden/>
          </w:rPr>
          <w:tab/>
        </w:r>
        <w:r w:rsidR="0024604A">
          <w:rPr>
            <w:webHidden/>
          </w:rPr>
          <w:fldChar w:fldCharType="begin"/>
        </w:r>
        <w:r w:rsidR="0024604A">
          <w:rPr>
            <w:webHidden/>
          </w:rPr>
          <w:instrText xml:space="preserve"> PAGEREF _Toc373742035 \h </w:instrText>
        </w:r>
        <w:r w:rsidR="0024604A">
          <w:rPr>
            <w:webHidden/>
          </w:rPr>
        </w:r>
        <w:r w:rsidR="0024604A">
          <w:rPr>
            <w:webHidden/>
          </w:rPr>
          <w:fldChar w:fldCharType="separate"/>
        </w:r>
        <w:r w:rsidR="0024604A">
          <w:rPr>
            <w:webHidden/>
          </w:rPr>
          <w:t>16</w:t>
        </w:r>
        <w:r w:rsidR="0024604A">
          <w:rPr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6" w:history="1">
        <w:r w:rsidR="0024604A" w:rsidRPr="00F66A49">
          <w:rPr>
            <w:rStyle w:val="ac"/>
            <w:noProof/>
          </w:rPr>
          <w:t>1.4.1.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Вкладка «Регистрация»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_Toc373742036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16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7" w:history="1">
        <w:r w:rsidR="0024604A" w:rsidRPr="00F66A49">
          <w:rPr>
            <w:rStyle w:val="ac"/>
            <w:noProof/>
          </w:rPr>
          <w:t>1.4.1.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Вкладка «Соединение»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_Toc373742037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21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8" w:history="1">
        <w:r w:rsidR="0024604A" w:rsidRPr="00F66A49">
          <w:rPr>
            <w:rStyle w:val="ac"/>
            <w:noProof/>
          </w:rPr>
          <w:t>1.4.1.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Вкладка «Обновление»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_Toc373742038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22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39" w:history="1">
        <w:r w:rsidR="0024604A" w:rsidRPr="00F66A49">
          <w:rPr>
            <w:rStyle w:val="ac"/>
            <w:noProof/>
          </w:rPr>
          <w:t>1.4.2.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Вкладка «Кэширование»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_Toc373742039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24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742040" w:history="1">
        <w:r w:rsidR="0024604A" w:rsidRPr="00F66A49">
          <w:rPr>
            <w:rStyle w:val="ac"/>
            <w:noProof/>
          </w:rPr>
          <w:t>1.4.3.</w:t>
        </w:r>
        <w:r w:rsidR="0024604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Вкладка «Дополнительно»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_Toc373742040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26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73742041" w:history="1">
        <w:r w:rsidR="0024604A" w:rsidRPr="00F66A49">
          <w:rPr>
            <w:rStyle w:val="ac"/>
            <w:noProof/>
          </w:rPr>
          <w:t>2.</w:t>
        </w:r>
        <w:r w:rsidR="0024604A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4604A" w:rsidRPr="00F66A49">
          <w:rPr>
            <w:rStyle w:val="ac"/>
            <w:noProof/>
          </w:rPr>
          <w:t>Дополнительные возможности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_Toc373742041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30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73742042" w:history="1">
        <w:r w:rsidR="0024604A" w:rsidRPr="00F66A49">
          <w:rPr>
            <w:rStyle w:val="ac"/>
            <w:noProof/>
          </w:rPr>
          <w:t>Перечень сокращений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_Toc373742042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32</w:t>
        </w:r>
        <w:r w:rsidR="0024604A">
          <w:rPr>
            <w:noProof/>
            <w:webHidden/>
          </w:rPr>
          <w:fldChar w:fldCharType="end"/>
        </w:r>
      </w:hyperlink>
    </w:p>
    <w:p w:rsidR="0024604A" w:rsidRDefault="003022BE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73742043" w:history="1">
        <w:r w:rsidR="0024604A" w:rsidRPr="00F66A49">
          <w:rPr>
            <w:rStyle w:val="ac"/>
            <w:noProof/>
          </w:rPr>
          <w:t>Лист регистрации изменений</w:t>
        </w:r>
        <w:r w:rsidR="0024604A">
          <w:rPr>
            <w:noProof/>
            <w:webHidden/>
          </w:rPr>
          <w:tab/>
        </w:r>
        <w:r w:rsidR="0024604A">
          <w:rPr>
            <w:noProof/>
            <w:webHidden/>
          </w:rPr>
          <w:fldChar w:fldCharType="begin"/>
        </w:r>
        <w:r w:rsidR="0024604A">
          <w:rPr>
            <w:noProof/>
            <w:webHidden/>
          </w:rPr>
          <w:instrText xml:space="preserve"> PAGEREF _Toc373742043 \h </w:instrText>
        </w:r>
        <w:r w:rsidR="0024604A">
          <w:rPr>
            <w:noProof/>
            <w:webHidden/>
          </w:rPr>
        </w:r>
        <w:r w:rsidR="0024604A">
          <w:rPr>
            <w:noProof/>
            <w:webHidden/>
          </w:rPr>
          <w:fldChar w:fldCharType="separate"/>
        </w:r>
        <w:r w:rsidR="0024604A">
          <w:rPr>
            <w:noProof/>
            <w:webHidden/>
          </w:rPr>
          <w:t>33</w:t>
        </w:r>
        <w:r w:rsidR="0024604A">
          <w:rPr>
            <w:noProof/>
            <w:webHidden/>
          </w:rPr>
          <w:fldChar w:fldCharType="end"/>
        </w:r>
      </w:hyperlink>
    </w:p>
    <w:p w:rsidR="007F37CF" w:rsidRPr="007F37CF" w:rsidRDefault="00514CA2" w:rsidP="00917392">
      <w:pPr>
        <w:pStyle w:val="aff"/>
      </w:pPr>
      <w:r>
        <w:rPr>
          <w:caps/>
          <w:smallCaps/>
        </w:rPr>
        <w:fldChar w:fldCharType="end"/>
      </w:r>
    </w:p>
    <w:p w:rsidR="00961BED" w:rsidRPr="0057581F" w:rsidRDefault="00F33E2A" w:rsidP="0057581F">
      <w:pPr>
        <w:pStyle w:val="affff7"/>
      </w:pPr>
      <w:bookmarkStart w:id="1" w:name="_Toc373742026"/>
      <w:r w:rsidRPr="0057581F">
        <w:lastRenderedPageBreak/>
        <w:t>Введение</w:t>
      </w:r>
      <w:bookmarkEnd w:id="1"/>
    </w:p>
    <w:p w:rsidR="000127EE" w:rsidRDefault="000A1C1B" w:rsidP="000127EE">
      <w:pPr>
        <w:pStyle w:val="aff"/>
      </w:pPr>
      <w:r w:rsidRPr="00F41C4D">
        <w:t xml:space="preserve">Настоящее руководство пользователя содержит </w:t>
      </w:r>
      <w:r w:rsidR="000127EE">
        <w:t xml:space="preserve">описание </w:t>
      </w:r>
      <w:r w:rsidR="00EE6545">
        <w:t xml:space="preserve">правил установки </w:t>
      </w:r>
      <w:r w:rsidR="00515A57">
        <w:t>к</w:t>
      </w:r>
      <w:r w:rsidR="004E4BEF">
        <w:t>л</w:t>
      </w:r>
      <w:r w:rsidR="00515A57">
        <w:t xml:space="preserve">иентской части </w:t>
      </w:r>
      <w:r w:rsidR="00DF166C">
        <w:t>программного комплекса</w:t>
      </w:r>
      <w:r w:rsidR="00EE6545">
        <w:t xml:space="preserve"> «Бюджет</w:t>
      </w:r>
      <w:r w:rsidR="0017381A">
        <w:t>-СМАРТ</w:t>
      </w:r>
      <w:r w:rsidR="00EE6545">
        <w:t>»</w:t>
      </w:r>
      <w:r w:rsidR="000127EE">
        <w:t xml:space="preserve"> </w:t>
      </w:r>
      <w:r w:rsidRPr="00F41C4D">
        <w:t>(далее – «</w:t>
      </w:r>
      <w:r w:rsidR="00F35AE5">
        <w:t>п</w:t>
      </w:r>
      <w:r w:rsidRPr="00F41C4D">
        <w:t>рограммный комплекс»)</w:t>
      </w:r>
      <w:r w:rsidR="00515A57" w:rsidRPr="00515A57">
        <w:t xml:space="preserve"> </w:t>
      </w:r>
      <w:r w:rsidR="00515A57">
        <w:t>и сервисов, необходимых для его функционирования</w:t>
      </w:r>
      <w:r w:rsidR="00DF166C">
        <w:t>.</w:t>
      </w:r>
    </w:p>
    <w:p w:rsidR="00243100" w:rsidRDefault="009B3678" w:rsidP="00014C15">
      <w:pPr>
        <w:pStyle w:val="afff7"/>
      </w:pPr>
      <w:r>
        <w:t>Условные обозначения</w:t>
      </w:r>
    </w:p>
    <w:p w:rsidR="00241117" w:rsidRDefault="00206559" w:rsidP="00BF0609">
      <w:pPr>
        <w:pStyle w:val="aff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BF0609">
      <w:pPr>
        <w:pStyle w:val="aff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3B7645">
            <w:pPr>
              <w:pStyle w:val="afff3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505680">
            <w:pPr>
              <w:pStyle w:val="afff3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505680">
            <w:pPr>
              <w:pStyle w:val="afff3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505680">
            <w:pPr>
              <w:pStyle w:val="afff3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b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>
              <w:t>Функциональные экранные кнопки.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b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>
              <w:t>Клавиши клавиатуры.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Pr="00505680" w:rsidRDefault="00EB529E" w:rsidP="006E0563">
            <w:pPr>
              <w:pStyle w:val="affb"/>
            </w:pPr>
            <w:r w:rsidRPr="00CA1BDE">
              <w:t>«</w:t>
            </w:r>
            <w:r w:rsidR="00CA1BDE" w:rsidRPr="00CA1BDE">
              <w:t>Чек</w:t>
            </w:r>
            <w:r w:rsidRPr="00CA1BDE"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>
              <w:t>Наименования объектов обработки (режимов).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Default="00EB529E" w:rsidP="00CA1BDE">
            <w:pPr>
              <w:pStyle w:val="affb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Default="00EB529E" w:rsidP="00505680">
            <w:pPr>
              <w:pStyle w:val="afff3"/>
            </w:pPr>
            <w:r>
              <w:t>Названия элементов пользовательского интерфейса.</w:t>
            </w:r>
          </w:p>
        </w:tc>
      </w:tr>
      <w:tr w:rsidR="00CF1736" w:rsidTr="00A100B8">
        <w:tc>
          <w:tcPr>
            <w:tcW w:w="2759" w:type="dxa"/>
            <w:gridSpan w:val="2"/>
            <w:shd w:val="clear" w:color="auto" w:fill="auto"/>
          </w:tcPr>
          <w:p w:rsidR="00CF1736" w:rsidRDefault="007A182F" w:rsidP="00C841F4">
            <w:pPr>
              <w:pStyle w:val="afffff0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CF1736" w:rsidRDefault="00CF1736" w:rsidP="00505680">
            <w:pPr>
              <w:pStyle w:val="afff3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A100B8">
        <w:tc>
          <w:tcPr>
            <w:tcW w:w="2759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8"/>
            </w:pPr>
            <w:r w:rsidRPr="0073628E">
              <w:t>п. 2.1.1</w:t>
            </w:r>
          </w:p>
          <w:p w:rsidR="00C92F40" w:rsidRPr="0073628E" w:rsidRDefault="00316925" w:rsidP="0073628E">
            <w:pPr>
              <w:pStyle w:val="affff8"/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20A69" w:rsidRDefault="00220A69" w:rsidP="00505680">
            <w:pPr>
              <w:pStyle w:val="afff3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C92F40">
              <w:t>, ссылки на другие документы</w:t>
            </w:r>
            <w:r>
              <w:t>.</w:t>
            </w:r>
          </w:p>
        </w:tc>
      </w:tr>
    </w:tbl>
    <w:p w:rsidR="00EE60BA" w:rsidRDefault="00EE60BA" w:rsidP="00BF0609">
      <w:pPr>
        <w:pStyle w:val="aff"/>
      </w:pPr>
    </w:p>
    <w:p w:rsidR="00521C3A" w:rsidRDefault="00561CE2" w:rsidP="00521C3A">
      <w:pPr>
        <w:pStyle w:val="1"/>
      </w:pPr>
      <w:bookmarkStart w:id="2" w:name="_Ref372185359"/>
      <w:bookmarkStart w:id="3" w:name="_Ref372185379"/>
      <w:bookmarkStart w:id="4" w:name="_Toc373742027"/>
      <w:r>
        <w:lastRenderedPageBreak/>
        <w:t>О</w:t>
      </w:r>
      <w:r w:rsidR="009340F9">
        <w:t>писание операций</w:t>
      </w:r>
      <w:bookmarkEnd w:id="2"/>
      <w:bookmarkEnd w:id="3"/>
      <w:bookmarkEnd w:id="4"/>
    </w:p>
    <w:p w:rsidR="009340F9" w:rsidRPr="009340F9" w:rsidRDefault="009340F9" w:rsidP="009340F9">
      <w:pPr>
        <w:pStyle w:val="aff"/>
      </w:pPr>
    </w:p>
    <w:p w:rsidR="009340F9" w:rsidRDefault="009340F9" w:rsidP="009340F9">
      <w:pPr>
        <w:pStyle w:val="22"/>
      </w:pPr>
      <w:bookmarkStart w:id="5" w:name="_Toc373742028"/>
      <w:r>
        <w:t>Системные требования</w:t>
      </w:r>
      <w:bookmarkEnd w:id="5"/>
    </w:p>
    <w:p w:rsidR="009340F9" w:rsidRDefault="009340F9" w:rsidP="009340F9">
      <w:pPr>
        <w:pStyle w:val="aff"/>
      </w:pPr>
      <w:r>
        <w:t xml:space="preserve">Для установки </w:t>
      </w:r>
      <w:r w:rsidR="00515A57">
        <w:t>сервисов ПК к серверу</w:t>
      </w:r>
      <w:r>
        <w:t xml:space="preserve"> предъявляются требования</w:t>
      </w:r>
      <w:r w:rsidR="002508B9">
        <w:t xml:space="preserve"> (</w:t>
      </w:r>
      <w:r w:rsidR="004C2A9A" w:rsidRPr="00616729">
        <w:rPr>
          <w:rStyle w:val="affff9"/>
        </w:rPr>
        <w:t>Т</w:t>
      </w:r>
      <w:r w:rsidR="002508B9" w:rsidRPr="00616729">
        <w:rPr>
          <w:rStyle w:val="affff9"/>
        </w:rPr>
        <w:t>аб</w:t>
      </w:r>
      <w:r w:rsidR="00616729" w:rsidRPr="00616729">
        <w:rPr>
          <w:rStyle w:val="affff9"/>
        </w:rPr>
        <w:t>лица</w:t>
      </w:r>
      <w:r w:rsidR="002508B9" w:rsidRPr="00616729">
        <w:rPr>
          <w:rStyle w:val="affff9"/>
        </w:rPr>
        <w:t xml:space="preserve"> </w:t>
      </w:r>
      <w:r w:rsidR="008D2AD4">
        <w:fldChar w:fldCharType="begin"/>
      </w:r>
      <w:r w:rsidR="008D2AD4">
        <w:instrText xml:space="preserve"> REF _Ref370975465 \h  \* MERGEFORMAT </w:instrText>
      </w:r>
      <w:r w:rsidR="008D2AD4">
        <w:fldChar w:fldCharType="separate"/>
      </w:r>
      <w:r w:rsidR="000C73FB" w:rsidRPr="000C73FB">
        <w:t>1</w:t>
      </w:r>
      <w:r w:rsidR="008D2AD4">
        <w:fldChar w:fldCharType="end"/>
      </w:r>
      <w:r w:rsidR="002508B9">
        <w:t>)</w:t>
      </w:r>
    </w:p>
    <w:p w:rsidR="002508B9" w:rsidRDefault="00514CA2" w:rsidP="0050594A">
      <w:pPr>
        <w:pStyle w:val="a3"/>
      </w:pPr>
      <w:r>
        <w:fldChar w:fldCharType="begin"/>
      </w:r>
      <w:r w:rsidR="00E50F19">
        <w:instrText xml:space="preserve"> SEQ Таблица \* ARABIC </w:instrText>
      </w:r>
      <w:r>
        <w:fldChar w:fldCharType="separate"/>
      </w:r>
      <w:bookmarkStart w:id="6" w:name="_Ref370975465"/>
      <w:r w:rsidR="000C73FB">
        <w:rPr>
          <w:noProof/>
        </w:rPr>
        <w:t>1</w:t>
      </w:r>
      <w:bookmarkEnd w:id="6"/>
      <w:r>
        <w:rPr>
          <w:noProof/>
        </w:rPr>
        <w:fldChar w:fldCharType="end"/>
      </w:r>
      <w:r w:rsidR="002C4505">
        <w:t>.</w:t>
      </w:r>
      <w:r w:rsidR="002508B9">
        <w:t xml:space="preserve"> Требования к </w:t>
      </w:r>
      <w:r w:rsidR="002C4505">
        <w:t>серверу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284"/>
        <w:gridCol w:w="6462"/>
      </w:tblGrid>
      <w:tr w:rsidR="002508B9" w:rsidTr="002508B9">
        <w:trPr>
          <w:trHeight w:val="329"/>
        </w:trPr>
        <w:tc>
          <w:tcPr>
            <w:tcW w:w="675" w:type="dxa"/>
            <w:shd w:val="clear" w:color="auto" w:fill="E0E0E0"/>
          </w:tcPr>
          <w:p w:rsidR="002508B9" w:rsidRDefault="002508B9" w:rsidP="0050594A">
            <w:pPr>
              <w:pStyle w:val="afff5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284" w:type="dxa"/>
            <w:shd w:val="clear" w:color="auto" w:fill="E0E0E0"/>
            <w:vAlign w:val="center"/>
          </w:tcPr>
          <w:p w:rsidR="002508B9" w:rsidRDefault="002508B9" w:rsidP="0050594A">
            <w:pPr>
              <w:pStyle w:val="afff5"/>
            </w:pPr>
            <w:r>
              <w:t>Требования</w:t>
            </w:r>
          </w:p>
        </w:tc>
        <w:tc>
          <w:tcPr>
            <w:tcW w:w="6462" w:type="dxa"/>
            <w:shd w:val="clear" w:color="auto" w:fill="E0E0E0"/>
            <w:vAlign w:val="center"/>
          </w:tcPr>
          <w:p w:rsidR="002508B9" w:rsidRDefault="002508B9" w:rsidP="0050594A">
            <w:pPr>
              <w:pStyle w:val="afff5"/>
            </w:pPr>
            <w:r>
              <w:t>Параметры</w:t>
            </w:r>
          </w:p>
        </w:tc>
      </w:tr>
      <w:tr w:rsidR="006049FA" w:rsidTr="002508B9">
        <w:tc>
          <w:tcPr>
            <w:tcW w:w="675" w:type="dxa"/>
          </w:tcPr>
          <w:p w:rsidR="006049FA" w:rsidRPr="002508B9" w:rsidRDefault="006049FA" w:rsidP="0050594A">
            <w:pPr>
              <w:pStyle w:val="afff5"/>
            </w:pPr>
          </w:p>
        </w:tc>
        <w:tc>
          <w:tcPr>
            <w:tcW w:w="3284" w:type="dxa"/>
          </w:tcPr>
          <w:p w:rsidR="006049FA" w:rsidRDefault="006049FA" w:rsidP="0050594A">
            <w:pPr>
              <w:pStyle w:val="afff5"/>
            </w:pPr>
            <w:r>
              <w:t>Процессор</w:t>
            </w:r>
          </w:p>
        </w:tc>
        <w:tc>
          <w:tcPr>
            <w:tcW w:w="6462" w:type="dxa"/>
          </w:tcPr>
          <w:p w:rsidR="006049FA" w:rsidRDefault="006049FA" w:rsidP="003C380F">
            <w:pPr>
              <w:pStyle w:val="afff5"/>
            </w:pPr>
            <w:r w:rsidRPr="000343F2">
              <w:t>3.0 ГГц</w:t>
            </w:r>
            <w:r>
              <w:t xml:space="preserve"> и выше (рекомендуемые требования: </w:t>
            </w:r>
            <w:r w:rsidRPr="000343F2">
              <w:t xml:space="preserve">2 </w:t>
            </w:r>
            <w:proofErr w:type="spellStart"/>
            <w:r w:rsidRPr="000343F2">
              <w:t>четырехядерных</w:t>
            </w:r>
            <w:proofErr w:type="spellEnd"/>
            <w:r w:rsidRPr="000343F2">
              <w:t xml:space="preserve"> </w:t>
            </w:r>
            <w:r w:rsidRPr="000343F2">
              <w:rPr>
                <w:lang w:val="en-US"/>
              </w:rPr>
              <w:t>CPU</w:t>
            </w:r>
            <w:r>
              <w:t>)</w:t>
            </w:r>
          </w:p>
        </w:tc>
      </w:tr>
      <w:tr w:rsidR="006049FA" w:rsidTr="002508B9">
        <w:tc>
          <w:tcPr>
            <w:tcW w:w="675" w:type="dxa"/>
          </w:tcPr>
          <w:p w:rsidR="006049FA" w:rsidRDefault="006049FA" w:rsidP="0050594A">
            <w:pPr>
              <w:pStyle w:val="afff5"/>
            </w:pPr>
          </w:p>
        </w:tc>
        <w:tc>
          <w:tcPr>
            <w:tcW w:w="3284" w:type="dxa"/>
          </w:tcPr>
          <w:p w:rsidR="006049FA" w:rsidRDefault="006049FA" w:rsidP="0050594A">
            <w:pPr>
              <w:pStyle w:val="afff5"/>
            </w:pPr>
            <w:r>
              <w:t>Оперативная память</w:t>
            </w:r>
          </w:p>
        </w:tc>
        <w:tc>
          <w:tcPr>
            <w:tcW w:w="6462" w:type="dxa"/>
          </w:tcPr>
          <w:p w:rsidR="006049FA" w:rsidRPr="0050594A" w:rsidRDefault="006049FA" w:rsidP="003C380F">
            <w:pPr>
              <w:pStyle w:val="afff5"/>
            </w:pPr>
            <w:r w:rsidRPr="000343F2">
              <w:t>4096 Мб</w:t>
            </w:r>
            <w:r>
              <w:t xml:space="preserve"> и более (рекомендуемые требования: </w:t>
            </w:r>
            <w:r w:rsidRPr="000343F2">
              <w:t>8192 Мб и более</w:t>
            </w:r>
            <w:r>
              <w:t>)</w:t>
            </w:r>
          </w:p>
        </w:tc>
      </w:tr>
      <w:tr w:rsidR="002508B9" w:rsidRPr="003022BE" w:rsidTr="002508B9">
        <w:tc>
          <w:tcPr>
            <w:tcW w:w="675" w:type="dxa"/>
          </w:tcPr>
          <w:p w:rsidR="002508B9" w:rsidRPr="002508B9" w:rsidRDefault="002508B9" w:rsidP="0050594A">
            <w:pPr>
              <w:pStyle w:val="afff5"/>
            </w:pPr>
          </w:p>
        </w:tc>
        <w:tc>
          <w:tcPr>
            <w:tcW w:w="3284" w:type="dxa"/>
          </w:tcPr>
          <w:p w:rsidR="002508B9" w:rsidRDefault="002508B9" w:rsidP="0050594A">
            <w:pPr>
              <w:pStyle w:val="afff5"/>
            </w:pPr>
            <w:r w:rsidRPr="002508B9">
              <w:t>Программное обеспечение сервера</w:t>
            </w:r>
          </w:p>
        </w:tc>
        <w:tc>
          <w:tcPr>
            <w:tcW w:w="6462" w:type="dxa"/>
          </w:tcPr>
          <w:p w:rsidR="002508B9" w:rsidRPr="00CA6B91" w:rsidRDefault="002508B9" w:rsidP="0050594A">
            <w:pPr>
              <w:pStyle w:val="afff5"/>
              <w:rPr>
                <w:lang w:val="en-US"/>
              </w:rPr>
            </w:pPr>
            <w:r w:rsidRPr="002508B9">
              <w:t>Операционная</w:t>
            </w:r>
            <w:r w:rsidRPr="00CA6B91">
              <w:rPr>
                <w:lang w:val="en-US"/>
              </w:rPr>
              <w:t xml:space="preserve"> </w:t>
            </w:r>
            <w:r w:rsidRPr="002508B9">
              <w:t>система</w:t>
            </w:r>
            <w:r w:rsidRPr="00CA6B91">
              <w:rPr>
                <w:lang w:val="en-US"/>
              </w:rPr>
              <w:t>:</w:t>
            </w:r>
          </w:p>
          <w:p w:rsidR="002508B9" w:rsidRPr="00CA6B91" w:rsidRDefault="002508B9" w:rsidP="0050594A">
            <w:pPr>
              <w:pStyle w:val="afff5"/>
              <w:rPr>
                <w:lang w:val="en-US"/>
              </w:rPr>
            </w:pPr>
            <w:r w:rsidRPr="00CA6B91">
              <w:rPr>
                <w:lang w:val="en-US"/>
              </w:rPr>
              <w:t>M</w:t>
            </w:r>
            <w:r w:rsidR="002C4505" w:rsidRPr="00CA6B91">
              <w:rPr>
                <w:lang w:val="en-US"/>
              </w:rPr>
              <w:t>icrosoft Windows XP/</w:t>
            </w:r>
            <w:proofErr w:type="spellStart"/>
            <w:r w:rsidR="002C4505" w:rsidRPr="00CA6B91">
              <w:rPr>
                <w:lang w:val="en-US"/>
              </w:rPr>
              <w:t>Professiona</w:t>
            </w:r>
            <w:proofErr w:type="spellEnd"/>
            <w:r w:rsidRPr="00CA6B91">
              <w:rPr>
                <w:lang w:val="en-US"/>
              </w:rPr>
              <w:t xml:space="preserve">, </w:t>
            </w:r>
          </w:p>
          <w:p w:rsidR="002508B9" w:rsidRPr="00CA6B91" w:rsidRDefault="002508B9" w:rsidP="0050594A">
            <w:pPr>
              <w:pStyle w:val="afff5"/>
              <w:rPr>
                <w:lang w:val="en-US"/>
              </w:rPr>
            </w:pPr>
            <w:r w:rsidRPr="00CA6B91">
              <w:rPr>
                <w:lang w:val="en-US"/>
              </w:rPr>
              <w:t>Microsoft Windows 2003,</w:t>
            </w:r>
          </w:p>
          <w:p w:rsidR="002508B9" w:rsidRPr="00CA6B91" w:rsidRDefault="002508B9" w:rsidP="0050594A">
            <w:pPr>
              <w:pStyle w:val="afff5"/>
              <w:rPr>
                <w:lang w:val="en-US"/>
              </w:rPr>
            </w:pPr>
            <w:r w:rsidRPr="00CA6B91">
              <w:rPr>
                <w:lang w:val="en-US"/>
              </w:rPr>
              <w:t>Microsoft Windows 2008,</w:t>
            </w:r>
          </w:p>
          <w:p w:rsidR="002508B9" w:rsidRPr="00CA6B91" w:rsidRDefault="002508B9" w:rsidP="0050594A">
            <w:pPr>
              <w:pStyle w:val="afff5"/>
              <w:rPr>
                <w:lang w:val="en-US"/>
              </w:rPr>
            </w:pPr>
            <w:r w:rsidRPr="00CA6B91">
              <w:rPr>
                <w:lang w:val="en-US"/>
              </w:rPr>
              <w:t>Microsoft Windows Vista,</w:t>
            </w:r>
          </w:p>
          <w:p w:rsidR="002508B9" w:rsidRPr="00CA6B91" w:rsidRDefault="002508B9" w:rsidP="0050594A">
            <w:pPr>
              <w:pStyle w:val="afff5"/>
              <w:rPr>
                <w:lang w:val="en-US"/>
              </w:rPr>
            </w:pPr>
            <w:r w:rsidRPr="00CA6B91">
              <w:rPr>
                <w:lang w:val="en-US"/>
              </w:rPr>
              <w:t>Microsoft Windows 7,</w:t>
            </w:r>
          </w:p>
          <w:p w:rsidR="00515A57" w:rsidRPr="002C4505" w:rsidRDefault="00515A57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>Microsoft Windows 8,</w:t>
            </w:r>
          </w:p>
          <w:p w:rsidR="00515A57" w:rsidRPr="002C4505" w:rsidRDefault="00515A57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>Microsoft Windows 8.1.</w:t>
            </w:r>
          </w:p>
          <w:p w:rsidR="002508B9" w:rsidRPr="00515A57" w:rsidRDefault="002508B9" w:rsidP="0050594A">
            <w:pPr>
              <w:pStyle w:val="afff5"/>
              <w:rPr>
                <w:lang w:val="en-US"/>
              </w:rPr>
            </w:pPr>
            <w:r w:rsidRPr="00515A57">
              <w:rPr>
                <w:lang w:val="en-US"/>
              </w:rPr>
              <w:t xml:space="preserve">Microsoft .NET Framework </w:t>
            </w:r>
            <w:r w:rsidR="003022BE">
              <w:rPr>
                <w:lang w:val="en-US"/>
              </w:rPr>
              <w:t>4</w:t>
            </w:r>
            <w:r w:rsidRPr="00515A57">
              <w:rPr>
                <w:lang w:val="en-US"/>
              </w:rPr>
              <w:t>.</w:t>
            </w:r>
            <w:r w:rsidR="003022BE">
              <w:rPr>
                <w:lang w:val="en-US"/>
              </w:rPr>
              <w:t>0</w:t>
            </w:r>
            <w:r w:rsidRPr="00515A57">
              <w:rPr>
                <w:lang w:val="en-US"/>
              </w:rPr>
              <w:t>.</w:t>
            </w:r>
          </w:p>
          <w:p w:rsidR="002508B9" w:rsidRPr="002C4505" w:rsidRDefault="002508B9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 xml:space="preserve">Microsoft Internet Information Server 6.0 </w:t>
            </w:r>
            <w:r w:rsidRPr="002508B9">
              <w:t>и</w:t>
            </w:r>
            <w:r w:rsidRPr="002C4505">
              <w:rPr>
                <w:lang w:val="en-US"/>
              </w:rPr>
              <w:t xml:space="preserve"> </w:t>
            </w:r>
            <w:r w:rsidRPr="002508B9">
              <w:t>выше</w:t>
            </w:r>
            <w:r w:rsidRPr="002C4505">
              <w:rPr>
                <w:lang w:val="en-US"/>
              </w:rPr>
              <w:t>.</w:t>
            </w:r>
          </w:p>
        </w:tc>
      </w:tr>
    </w:tbl>
    <w:p w:rsidR="006049FA" w:rsidRPr="00CA6B91" w:rsidRDefault="006049FA" w:rsidP="009340F9">
      <w:pPr>
        <w:pStyle w:val="aff"/>
        <w:rPr>
          <w:lang w:val="en-US"/>
        </w:rPr>
      </w:pPr>
    </w:p>
    <w:p w:rsidR="009340F9" w:rsidRDefault="002508B9" w:rsidP="009340F9">
      <w:pPr>
        <w:pStyle w:val="aff"/>
      </w:pPr>
      <w:r>
        <w:t xml:space="preserve">Для установки клиентской части ПК </w:t>
      </w:r>
      <w:r w:rsidR="00616729">
        <w:t xml:space="preserve">к клиентским местам </w:t>
      </w:r>
      <w:r>
        <w:t>предъявляются требования (</w:t>
      </w:r>
      <w:r w:rsidR="004C2A9A" w:rsidRPr="00616729">
        <w:rPr>
          <w:rStyle w:val="affff9"/>
        </w:rPr>
        <w:t>Т</w:t>
      </w:r>
      <w:r w:rsidRPr="00616729">
        <w:rPr>
          <w:rStyle w:val="affff9"/>
        </w:rPr>
        <w:t>аб</w:t>
      </w:r>
      <w:r w:rsidR="00616729" w:rsidRPr="00616729">
        <w:rPr>
          <w:rStyle w:val="affff9"/>
        </w:rPr>
        <w:t>лица</w:t>
      </w:r>
      <w:r w:rsidRPr="00616729">
        <w:rPr>
          <w:rStyle w:val="affff9"/>
        </w:rPr>
        <w:t xml:space="preserve"> </w:t>
      </w:r>
      <w:r w:rsidR="008D2AD4">
        <w:fldChar w:fldCharType="begin"/>
      </w:r>
      <w:r w:rsidR="008D2AD4">
        <w:instrText xml:space="preserve"> REF _Ref370975475 \h  \* MERGEFORMAT </w:instrText>
      </w:r>
      <w:r w:rsidR="008D2AD4">
        <w:fldChar w:fldCharType="separate"/>
      </w:r>
      <w:r w:rsidR="000C73FB" w:rsidRPr="000C73FB">
        <w:t>2</w:t>
      </w:r>
      <w:r w:rsidR="008D2AD4">
        <w:fldChar w:fldCharType="end"/>
      </w:r>
      <w:r>
        <w:t>)</w:t>
      </w:r>
      <w:r w:rsidR="00616729">
        <w:t>.</w:t>
      </w:r>
    </w:p>
    <w:p w:rsidR="002508B9" w:rsidRDefault="00514CA2" w:rsidP="00E72A60">
      <w:pPr>
        <w:pStyle w:val="a3"/>
      </w:pPr>
      <w:r>
        <w:fldChar w:fldCharType="begin"/>
      </w:r>
      <w:r w:rsidR="00E50F19">
        <w:instrText xml:space="preserve"> SEQ Таблица \* ARABIC </w:instrText>
      </w:r>
      <w:r>
        <w:fldChar w:fldCharType="separate"/>
      </w:r>
      <w:bookmarkStart w:id="7" w:name="_Ref370975475"/>
      <w:r w:rsidR="000C73FB">
        <w:rPr>
          <w:noProof/>
        </w:rPr>
        <w:t>2</w:t>
      </w:r>
      <w:bookmarkEnd w:id="7"/>
      <w:r>
        <w:rPr>
          <w:noProof/>
        </w:rPr>
        <w:fldChar w:fldCharType="end"/>
      </w:r>
      <w:r w:rsidR="00515A57">
        <w:t>.</w:t>
      </w:r>
      <w:r w:rsidR="00E72A60">
        <w:t xml:space="preserve"> Требования к</w:t>
      </w:r>
      <w:r w:rsidR="002C4505">
        <w:t xml:space="preserve"> клиентским местам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284"/>
        <w:gridCol w:w="6462"/>
      </w:tblGrid>
      <w:tr w:rsidR="002508B9" w:rsidTr="00341F1F">
        <w:trPr>
          <w:trHeight w:val="329"/>
        </w:trPr>
        <w:tc>
          <w:tcPr>
            <w:tcW w:w="675" w:type="dxa"/>
            <w:shd w:val="clear" w:color="auto" w:fill="E0E0E0"/>
          </w:tcPr>
          <w:p w:rsidR="002508B9" w:rsidRDefault="002508B9" w:rsidP="0050594A">
            <w:pPr>
              <w:pStyle w:val="afff5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284" w:type="dxa"/>
            <w:shd w:val="clear" w:color="auto" w:fill="E0E0E0"/>
            <w:vAlign w:val="center"/>
          </w:tcPr>
          <w:p w:rsidR="002508B9" w:rsidRDefault="002508B9" w:rsidP="0050594A">
            <w:pPr>
              <w:pStyle w:val="afff5"/>
            </w:pPr>
            <w:r>
              <w:t>Требования</w:t>
            </w:r>
          </w:p>
        </w:tc>
        <w:tc>
          <w:tcPr>
            <w:tcW w:w="6462" w:type="dxa"/>
            <w:shd w:val="clear" w:color="auto" w:fill="E0E0E0"/>
            <w:vAlign w:val="center"/>
          </w:tcPr>
          <w:p w:rsidR="002508B9" w:rsidRDefault="002508B9" w:rsidP="0050594A">
            <w:pPr>
              <w:pStyle w:val="afff5"/>
            </w:pPr>
            <w:r>
              <w:t>Параметры</w:t>
            </w:r>
          </w:p>
        </w:tc>
      </w:tr>
      <w:tr w:rsidR="002508B9" w:rsidTr="00341F1F">
        <w:tc>
          <w:tcPr>
            <w:tcW w:w="675" w:type="dxa"/>
          </w:tcPr>
          <w:p w:rsidR="002508B9" w:rsidRPr="002508B9" w:rsidRDefault="002508B9" w:rsidP="0050594A">
            <w:pPr>
              <w:pStyle w:val="afff5"/>
            </w:pPr>
          </w:p>
        </w:tc>
        <w:tc>
          <w:tcPr>
            <w:tcW w:w="3284" w:type="dxa"/>
          </w:tcPr>
          <w:p w:rsidR="002508B9" w:rsidRDefault="002508B9" w:rsidP="0050594A">
            <w:pPr>
              <w:pStyle w:val="afff5"/>
            </w:pPr>
            <w:r>
              <w:t>Процессор</w:t>
            </w:r>
          </w:p>
        </w:tc>
        <w:tc>
          <w:tcPr>
            <w:tcW w:w="6462" w:type="dxa"/>
          </w:tcPr>
          <w:p w:rsidR="002508B9" w:rsidRDefault="002508B9" w:rsidP="0050594A">
            <w:pPr>
              <w:pStyle w:val="afff5"/>
            </w:pPr>
            <w:r>
              <w:t>1.6 ГГц и выше</w:t>
            </w:r>
            <w:r w:rsidR="0034523E">
              <w:t xml:space="preserve"> (рекомендуемые требования: </w:t>
            </w:r>
            <w:r w:rsidR="0034523E" w:rsidRPr="007838B6">
              <w:t>2.2 ГГц</w:t>
            </w:r>
            <w:r w:rsidR="0034523E">
              <w:t xml:space="preserve"> и выше)</w:t>
            </w:r>
          </w:p>
        </w:tc>
      </w:tr>
      <w:tr w:rsidR="002508B9" w:rsidTr="00341F1F">
        <w:tc>
          <w:tcPr>
            <w:tcW w:w="675" w:type="dxa"/>
          </w:tcPr>
          <w:p w:rsidR="002508B9" w:rsidRDefault="002508B9" w:rsidP="0050594A">
            <w:pPr>
              <w:pStyle w:val="afff5"/>
            </w:pPr>
          </w:p>
        </w:tc>
        <w:tc>
          <w:tcPr>
            <w:tcW w:w="3284" w:type="dxa"/>
          </w:tcPr>
          <w:p w:rsidR="002508B9" w:rsidRDefault="002508B9" w:rsidP="0050594A">
            <w:pPr>
              <w:pStyle w:val="afff5"/>
            </w:pPr>
            <w:r>
              <w:t>Оперативная память</w:t>
            </w:r>
          </w:p>
        </w:tc>
        <w:tc>
          <w:tcPr>
            <w:tcW w:w="6462" w:type="dxa"/>
          </w:tcPr>
          <w:p w:rsidR="002508B9" w:rsidRPr="0050594A" w:rsidRDefault="002508B9" w:rsidP="0034523E">
            <w:pPr>
              <w:pStyle w:val="afff5"/>
            </w:pPr>
            <w:r w:rsidRPr="0050594A">
              <w:t xml:space="preserve">не менее </w:t>
            </w:r>
            <w:r w:rsidR="0034523E">
              <w:t>512</w:t>
            </w:r>
            <w:r w:rsidRPr="0050594A">
              <w:t xml:space="preserve"> Мб</w:t>
            </w:r>
            <w:r w:rsidR="0034523E">
              <w:t xml:space="preserve"> (рекомендуемые требования: </w:t>
            </w:r>
            <w:r w:rsidR="0034523E" w:rsidRPr="007838B6">
              <w:t>1024 Мб</w:t>
            </w:r>
            <w:r w:rsidR="0034523E">
              <w:t>)</w:t>
            </w:r>
          </w:p>
        </w:tc>
      </w:tr>
      <w:tr w:rsidR="0034523E" w:rsidTr="00341F1F">
        <w:tc>
          <w:tcPr>
            <w:tcW w:w="675" w:type="dxa"/>
          </w:tcPr>
          <w:p w:rsidR="0034523E" w:rsidRDefault="0034523E" w:rsidP="0050594A">
            <w:pPr>
              <w:pStyle w:val="afff5"/>
            </w:pPr>
          </w:p>
        </w:tc>
        <w:tc>
          <w:tcPr>
            <w:tcW w:w="3284" w:type="dxa"/>
          </w:tcPr>
          <w:p w:rsidR="0034523E" w:rsidRDefault="0034523E" w:rsidP="0050594A">
            <w:pPr>
              <w:pStyle w:val="afff5"/>
            </w:pPr>
            <w:r>
              <w:t>Р</w:t>
            </w:r>
            <w:r w:rsidRPr="007838B6">
              <w:t>азрешение экрана</w:t>
            </w:r>
          </w:p>
        </w:tc>
        <w:tc>
          <w:tcPr>
            <w:tcW w:w="6462" w:type="dxa"/>
          </w:tcPr>
          <w:p w:rsidR="0034523E" w:rsidRPr="0050594A" w:rsidRDefault="0034523E" w:rsidP="0034523E">
            <w:pPr>
              <w:pStyle w:val="afff5"/>
            </w:pPr>
            <w:r w:rsidRPr="007838B6">
              <w:t>1024</w:t>
            </w:r>
            <w:r w:rsidRPr="007838B6">
              <w:rPr>
                <w:lang w:val="en-US"/>
              </w:rPr>
              <w:t>x</w:t>
            </w:r>
            <w:r w:rsidRPr="007838B6">
              <w:t>768</w:t>
            </w:r>
          </w:p>
        </w:tc>
      </w:tr>
      <w:tr w:rsidR="002508B9" w:rsidRPr="003022BE" w:rsidTr="00341F1F">
        <w:tc>
          <w:tcPr>
            <w:tcW w:w="675" w:type="dxa"/>
          </w:tcPr>
          <w:p w:rsidR="002508B9" w:rsidRPr="002508B9" w:rsidRDefault="002508B9" w:rsidP="0050594A">
            <w:pPr>
              <w:pStyle w:val="afff5"/>
            </w:pPr>
          </w:p>
        </w:tc>
        <w:tc>
          <w:tcPr>
            <w:tcW w:w="3284" w:type="dxa"/>
          </w:tcPr>
          <w:p w:rsidR="002508B9" w:rsidRDefault="002508B9" w:rsidP="0050594A">
            <w:pPr>
              <w:pStyle w:val="afff5"/>
            </w:pPr>
            <w:r w:rsidRPr="002508B9">
              <w:t xml:space="preserve">Программное обеспечение </w:t>
            </w:r>
          </w:p>
        </w:tc>
        <w:tc>
          <w:tcPr>
            <w:tcW w:w="6462" w:type="dxa"/>
          </w:tcPr>
          <w:p w:rsidR="002508B9" w:rsidRPr="002508B9" w:rsidRDefault="002508B9" w:rsidP="0050594A">
            <w:pPr>
              <w:pStyle w:val="afff5"/>
            </w:pPr>
            <w:r w:rsidRPr="002508B9">
              <w:t>Операционная система:</w:t>
            </w:r>
          </w:p>
          <w:p w:rsidR="002508B9" w:rsidRPr="00CA6B91" w:rsidRDefault="002508B9" w:rsidP="0050594A">
            <w:pPr>
              <w:pStyle w:val="afff5"/>
            </w:pPr>
            <w:r w:rsidRPr="002C4505">
              <w:rPr>
                <w:lang w:val="en-US"/>
              </w:rPr>
              <w:t>Microsoft</w:t>
            </w:r>
            <w:r w:rsidRPr="00CA6B91">
              <w:t xml:space="preserve"> </w:t>
            </w:r>
            <w:r w:rsidRPr="002C4505">
              <w:rPr>
                <w:lang w:val="en-US"/>
              </w:rPr>
              <w:t>Windows</w:t>
            </w:r>
            <w:r w:rsidRPr="00CA6B91">
              <w:t xml:space="preserve"> </w:t>
            </w:r>
            <w:r w:rsidRPr="002C4505">
              <w:rPr>
                <w:lang w:val="en-US"/>
              </w:rPr>
              <w:t>XP</w:t>
            </w:r>
            <w:r w:rsidR="002C4505" w:rsidRPr="00CA6B91">
              <w:t xml:space="preserve"> </w:t>
            </w:r>
            <w:r w:rsidR="002C4505">
              <w:rPr>
                <w:lang w:val="en-US"/>
              </w:rPr>
              <w:t>SP</w:t>
            </w:r>
            <w:r w:rsidR="002C4505" w:rsidRPr="00CA6B91">
              <w:t xml:space="preserve">3 </w:t>
            </w:r>
            <w:r w:rsidR="002C4505">
              <w:t>и</w:t>
            </w:r>
            <w:r w:rsidR="002C4505" w:rsidRPr="00CA6B91">
              <w:t xml:space="preserve"> </w:t>
            </w:r>
            <w:r w:rsidR="002C4505">
              <w:t>выше</w:t>
            </w:r>
            <w:r w:rsidRPr="00CA6B91">
              <w:t xml:space="preserve">, </w:t>
            </w:r>
          </w:p>
          <w:p w:rsidR="002508B9" w:rsidRPr="002C4505" w:rsidRDefault="002508B9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>Microsoft Windows Vista</w:t>
            </w:r>
            <w:r w:rsidR="002C4505" w:rsidRPr="002C4505">
              <w:rPr>
                <w:lang w:val="en-US"/>
              </w:rPr>
              <w:t xml:space="preserve"> </w:t>
            </w:r>
            <w:r w:rsidR="002C4505">
              <w:rPr>
                <w:lang w:val="en-US"/>
              </w:rPr>
              <w:t xml:space="preserve">SP1 </w:t>
            </w:r>
            <w:r w:rsidR="002C4505">
              <w:t>и</w:t>
            </w:r>
            <w:r w:rsidR="002C4505" w:rsidRPr="002C4505">
              <w:rPr>
                <w:lang w:val="en-US"/>
              </w:rPr>
              <w:t xml:space="preserve"> </w:t>
            </w:r>
            <w:r w:rsidR="002C4505">
              <w:t>выше</w:t>
            </w:r>
            <w:r w:rsidRPr="002C4505">
              <w:rPr>
                <w:lang w:val="en-US"/>
              </w:rPr>
              <w:t>,</w:t>
            </w:r>
          </w:p>
          <w:p w:rsidR="002508B9" w:rsidRPr="002C4505" w:rsidRDefault="002508B9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>Microsoft Windows 7,</w:t>
            </w:r>
          </w:p>
          <w:p w:rsidR="002508B9" w:rsidRPr="002C4505" w:rsidRDefault="002508B9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>Microsoft Windows 8,</w:t>
            </w:r>
          </w:p>
          <w:p w:rsidR="002508B9" w:rsidRPr="002C4505" w:rsidRDefault="002508B9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>Microsoft Windows 8.1.</w:t>
            </w:r>
          </w:p>
          <w:p w:rsidR="002508B9" w:rsidRPr="002C4505" w:rsidRDefault="002508B9" w:rsidP="0050594A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 xml:space="preserve">Microsoft .NET Framework </w:t>
            </w:r>
            <w:r w:rsidR="003022BE">
              <w:rPr>
                <w:lang w:val="en-US"/>
              </w:rPr>
              <w:t>4</w:t>
            </w:r>
            <w:r w:rsidRPr="002C4505">
              <w:rPr>
                <w:lang w:val="en-US"/>
              </w:rPr>
              <w:t>.</w:t>
            </w:r>
            <w:r w:rsidR="003022BE">
              <w:rPr>
                <w:lang w:val="en-US"/>
              </w:rPr>
              <w:t>0</w:t>
            </w:r>
            <w:r w:rsidRPr="002C4505">
              <w:rPr>
                <w:lang w:val="en-US"/>
              </w:rPr>
              <w:t>.</w:t>
            </w:r>
          </w:p>
          <w:p w:rsidR="002508B9" w:rsidRPr="002508B9" w:rsidRDefault="002508B9" w:rsidP="008F0532">
            <w:pPr>
              <w:pStyle w:val="afff5"/>
              <w:rPr>
                <w:lang w:val="en-US"/>
              </w:rPr>
            </w:pPr>
            <w:r w:rsidRPr="002C4505">
              <w:rPr>
                <w:lang w:val="en-US"/>
              </w:rPr>
              <w:t xml:space="preserve">MS Office 2000 (Word, Excel) </w:t>
            </w:r>
            <w:r w:rsidRPr="002508B9">
              <w:t>и</w:t>
            </w:r>
            <w:r w:rsidRPr="002C4505">
              <w:rPr>
                <w:lang w:val="en-US"/>
              </w:rPr>
              <w:t xml:space="preserve"> </w:t>
            </w:r>
            <w:r w:rsidRPr="002508B9">
              <w:t>выше</w:t>
            </w:r>
            <w:r w:rsidRPr="002C4505">
              <w:rPr>
                <w:lang w:val="en-US"/>
              </w:rPr>
              <w:t xml:space="preserve"> </w:t>
            </w:r>
            <w:r w:rsidRPr="002508B9">
              <w:t>или</w:t>
            </w:r>
            <w:r w:rsidRPr="002C4505">
              <w:rPr>
                <w:lang w:val="en-US"/>
              </w:rPr>
              <w:t xml:space="preserve"> Open Office.</w:t>
            </w:r>
          </w:p>
        </w:tc>
      </w:tr>
    </w:tbl>
    <w:p w:rsidR="002508B9" w:rsidRPr="002C4505" w:rsidRDefault="002508B9" w:rsidP="009340F9">
      <w:pPr>
        <w:pStyle w:val="aff"/>
        <w:rPr>
          <w:lang w:val="en-US"/>
        </w:rPr>
      </w:pPr>
    </w:p>
    <w:p w:rsidR="002508B9" w:rsidRPr="002508B9" w:rsidRDefault="008626BF" w:rsidP="009340F9">
      <w:pPr>
        <w:pStyle w:val="aff"/>
      </w:pPr>
      <w:r>
        <w:t xml:space="preserve">Требования к каналам связи: минимальная ширина канала от рабочего места до сервера приложений: </w:t>
      </w:r>
      <w:r w:rsidR="00CA6B91">
        <w:t xml:space="preserve">128 </w:t>
      </w:r>
      <w:r>
        <w:t>Кбит/</w:t>
      </w:r>
      <w:proofErr w:type="gramStart"/>
      <w:r>
        <w:t>с</w:t>
      </w:r>
      <w:proofErr w:type="gramEnd"/>
      <w:r>
        <w:t>.</w:t>
      </w:r>
    </w:p>
    <w:p w:rsidR="009340F9" w:rsidRDefault="009340F9" w:rsidP="009340F9">
      <w:pPr>
        <w:pStyle w:val="22"/>
        <w:rPr>
          <w:lang w:val="en-US"/>
        </w:rPr>
      </w:pPr>
      <w:bookmarkStart w:id="8" w:name="_Toc373742029"/>
      <w:r>
        <w:t>Установка сервисов</w:t>
      </w:r>
      <w:bookmarkEnd w:id="8"/>
    </w:p>
    <w:p w:rsidR="00110D5F" w:rsidRPr="000343F2" w:rsidRDefault="00110D5F" w:rsidP="000343F2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110D5F" w:rsidRPr="00BE71ED" w:rsidTr="00455067">
        <w:tc>
          <w:tcPr>
            <w:tcW w:w="1080" w:type="dxa"/>
          </w:tcPr>
          <w:p w:rsidR="00110D5F" w:rsidRPr="00BE71ED" w:rsidRDefault="00110D5F" w:rsidP="00455067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110D5F" w:rsidRPr="00110D5F" w:rsidRDefault="007A7887" w:rsidP="007A7887">
            <w:pPr>
              <w:pStyle w:val="affffc"/>
            </w:pPr>
            <w:r>
              <w:t>Рассматриваемые в данном пункте сервисы обычно используются для организации удаленного доступа пользователей к базе данных. Для работы пользователей в локальной сети достаточно установить клиентскую часть программы (</w:t>
            </w:r>
            <w:r w:rsidRPr="004C2A9A">
              <w:rPr>
                <w:rStyle w:val="afffff6"/>
              </w:rPr>
              <w:t xml:space="preserve">п. </w:t>
            </w:r>
            <w:r w:rsidR="008D2AD4">
              <w:fldChar w:fldCharType="begin"/>
            </w:r>
            <w:r w:rsidR="008D2AD4">
              <w:instrText xml:space="preserve"> REF _Ref371603648 \r \h  \* MERGEFORMAT </w:instrText>
            </w:r>
            <w:r w:rsidR="008D2AD4">
              <w:fldChar w:fldCharType="separate"/>
            </w:r>
            <w:r w:rsidR="000C73FB" w:rsidRPr="000C73FB">
              <w:rPr>
                <w:rStyle w:val="afffff6"/>
              </w:rPr>
              <w:t>1.3</w:t>
            </w:r>
            <w:r w:rsidR="008D2AD4">
              <w:fldChar w:fldCharType="end"/>
            </w:r>
            <w:r>
              <w:t>), устанавливать сервисы нет необходимости</w:t>
            </w:r>
          </w:p>
        </w:tc>
        <w:tc>
          <w:tcPr>
            <w:tcW w:w="540" w:type="dxa"/>
          </w:tcPr>
          <w:p w:rsidR="00110D5F" w:rsidRPr="00BE71ED" w:rsidRDefault="00110D5F" w:rsidP="00455067">
            <w:pPr>
              <w:pStyle w:val="affffc"/>
            </w:pPr>
          </w:p>
        </w:tc>
      </w:tr>
    </w:tbl>
    <w:p w:rsidR="00110D5F" w:rsidRDefault="00110D5F" w:rsidP="00110D5F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C0220B" w:rsidRPr="00BE71ED" w:rsidTr="00455067">
        <w:tc>
          <w:tcPr>
            <w:tcW w:w="1080" w:type="dxa"/>
          </w:tcPr>
          <w:p w:rsidR="00C0220B" w:rsidRPr="00BE71ED" w:rsidRDefault="00C0220B" w:rsidP="00455067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1625" cy="30162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C0220B" w:rsidRPr="00BE71ED" w:rsidRDefault="00C0220B" w:rsidP="00616729">
            <w:pPr>
              <w:pStyle w:val="affffc"/>
            </w:pPr>
            <w:r>
              <w:t xml:space="preserve">Для </w:t>
            </w:r>
            <w:proofErr w:type="spellStart"/>
            <w:r>
              <w:t>Windows</w:t>
            </w:r>
            <w:proofErr w:type="spellEnd"/>
            <w:r>
              <w:t xml:space="preserve"> </w:t>
            </w:r>
            <w:proofErr w:type="spellStart"/>
            <w:r>
              <w:t>Server</w:t>
            </w:r>
            <w:proofErr w:type="spellEnd"/>
            <w:r>
              <w:t xml:space="preserve"> 2008 процесс настройки компонентов и установки сервисов подробно описан </w:t>
            </w:r>
            <w:r w:rsidRPr="004C2A9A">
              <w:rPr>
                <w:rStyle w:val="afffff6"/>
              </w:rPr>
              <w:t xml:space="preserve">в </w:t>
            </w:r>
            <w:r w:rsidR="004C2A9A" w:rsidRPr="004C2A9A">
              <w:rPr>
                <w:rStyle w:val="afffff6"/>
              </w:rPr>
              <w:t>Р</w:t>
            </w:r>
            <w:r w:rsidRPr="004C2A9A">
              <w:rPr>
                <w:rStyle w:val="afffff6"/>
              </w:rPr>
              <w:t>уководстве</w:t>
            </w:r>
            <w:r w:rsidR="006B6DB6" w:rsidRPr="004C2A9A">
              <w:rPr>
                <w:rStyle w:val="afffff6"/>
              </w:rPr>
              <w:t xml:space="preserve"> администратора</w:t>
            </w:r>
            <w:r w:rsidRPr="004C2A9A">
              <w:rPr>
                <w:rStyle w:val="afffff6"/>
              </w:rPr>
              <w:t xml:space="preserve"> «</w:t>
            </w:r>
            <w:r w:rsidR="006B6DB6" w:rsidRPr="004C2A9A">
              <w:rPr>
                <w:rStyle w:val="afffff6"/>
              </w:rPr>
              <w:t xml:space="preserve">Р.КС. 01120 01 32 02 </w:t>
            </w:r>
            <w:r w:rsidR="006B6DB6" w:rsidRPr="004C2A9A">
              <w:rPr>
                <w:rStyle w:val="afffff6"/>
              </w:rPr>
              <w:lastRenderedPageBreak/>
              <w:t>Установка сервисов SMART на WINDOWS 2008</w:t>
            </w:r>
            <w:r w:rsidR="00145044">
              <w:rPr>
                <w:rStyle w:val="afffff6"/>
              </w:rPr>
              <w:t>»</w:t>
            </w:r>
            <w:r w:rsidR="004C2A9A">
              <w:rPr>
                <w:rStyle w:val="afffff6"/>
              </w:rPr>
              <w:t>.</w:t>
            </w:r>
          </w:p>
        </w:tc>
        <w:tc>
          <w:tcPr>
            <w:tcW w:w="540" w:type="dxa"/>
          </w:tcPr>
          <w:p w:rsidR="00C0220B" w:rsidRPr="00BE71ED" w:rsidRDefault="00C0220B" w:rsidP="00455067">
            <w:pPr>
              <w:pStyle w:val="affffc"/>
            </w:pPr>
          </w:p>
        </w:tc>
      </w:tr>
    </w:tbl>
    <w:p w:rsidR="00C0220B" w:rsidRPr="00110D5F" w:rsidRDefault="00C0220B" w:rsidP="00110D5F">
      <w:pPr>
        <w:pStyle w:val="aff"/>
      </w:pPr>
    </w:p>
    <w:p w:rsidR="008626BF" w:rsidRDefault="008626BF" w:rsidP="008626BF">
      <w:pPr>
        <w:pStyle w:val="aff"/>
      </w:pPr>
      <w:r>
        <w:t>Перед началом установки сервисов ПК «</w:t>
      </w:r>
      <w:r w:rsidR="00446926" w:rsidRPr="00446926">
        <w:t>Бюджет-СМАРТ</w:t>
      </w:r>
      <w:r>
        <w:t>» убедитесь, что на компьютере установлены программные обеспечения «</w:t>
      </w:r>
      <w:r>
        <w:rPr>
          <w:lang w:val="en-US"/>
        </w:rPr>
        <w:t>Internet</w:t>
      </w:r>
      <w:r w:rsidRPr="00411695">
        <w:t xml:space="preserve"> </w:t>
      </w:r>
      <w:r>
        <w:rPr>
          <w:lang w:val="en-US"/>
        </w:rPr>
        <w:t>Information</w:t>
      </w:r>
      <w:r w:rsidRPr="00411695">
        <w:t xml:space="preserve"> </w:t>
      </w:r>
      <w:r>
        <w:rPr>
          <w:lang w:val="en-US"/>
        </w:rPr>
        <w:t>Server</w:t>
      </w:r>
      <w:r>
        <w:t>» и «</w:t>
      </w:r>
      <w:r>
        <w:rPr>
          <w:lang w:val="en-US"/>
        </w:rPr>
        <w:t>Microsoft</w:t>
      </w:r>
      <w:r w:rsidRPr="007442E7">
        <w:t xml:space="preserve"> .</w:t>
      </w:r>
      <w:r>
        <w:rPr>
          <w:lang w:val="en-US"/>
        </w:rPr>
        <w:t>NET</w:t>
      </w:r>
      <w:r w:rsidRPr="007442E7">
        <w:t xml:space="preserve"> </w:t>
      </w:r>
      <w:r>
        <w:rPr>
          <w:lang w:val="en-US"/>
        </w:rPr>
        <w:t>Framework</w:t>
      </w:r>
      <w:r>
        <w:t xml:space="preserve">» </w:t>
      </w:r>
      <w:r w:rsidR="003022BE" w:rsidRPr="003022BE">
        <w:t>4</w:t>
      </w:r>
      <w:r>
        <w:t>.</w:t>
      </w:r>
      <w:r w:rsidR="003022BE" w:rsidRPr="003022BE">
        <w:t>0</w:t>
      </w:r>
      <w:r>
        <w:t>.</w:t>
      </w:r>
    </w:p>
    <w:p w:rsidR="008626BF" w:rsidRDefault="008626BF" w:rsidP="008626BF">
      <w:pPr>
        <w:pStyle w:val="aff"/>
      </w:pPr>
      <w:r>
        <w:t>Если это не так, произведите установку в следующей последовательности:</w:t>
      </w:r>
    </w:p>
    <w:p w:rsidR="008626BF" w:rsidRPr="00411695" w:rsidRDefault="008626BF" w:rsidP="008626BF">
      <w:pPr>
        <w:pStyle w:val="a1"/>
      </w:pPr>
      <w:r>
        <w:rPr>
          <w:lang w:val="en-US"/>
        </w:rPr>
        <w:t>IIS</w:t>
      </w:r>
      <w:r w:rsidRPr="009114D5">
        <w:t xml:space="preserve"> (</w:t>
      </w:r>
      <w:r>
        <w:t>для сервиса кэша не требуется)</w:t>
      </w:r>
      <w:r w:rsidR="004C2A9A">
        <w:t>.</w:t>
      </w:r>
    </w:p>
    <w:p w:rsidR="009340F9" w:rsidRDefault="008626BF" w:rsidP="008626BF">
      <w:pPr>
        <w:pStyle w:val="a1"/>
      </w:pPr>
      <w:r w:rsidRPr="008626BF">
        <w:rPr>
          <w:lang w:val="en-US"/>
        </w:rPr>
        <w:t>Microsoft</w:t>
      </w:r>
      <w:r w:rsidRPr="007442E7">
        <w:t xml:space="preserve"> .</w:t>
      </w:r>
      <w:r w:rsidRPr="008626BF">
        <w:rPr>
          <w:lang w:val="en-US"/>
        </w:rPr>
        <w:t>NET</w:t>
      </w:r>
      <w:r w:rsidRPr="007442E7">
        <w:t xml:space="preserve"> </w:t>
      </w:r>
      <w:r w:rsidRPr="008626BF">
        <w:rPr>
          <w:lang w:val="en-US"/>
        </w:rPr>
        <w:t>Framework</w:t>
      </w:r>
      <w:r>
        <w:t xml:space="preserve"> </w:t>
      </w:r>
      <w:r w:rsidR="003022BE">
        <w:rPr>
          <w:lang w:val="en-US"/>
        </w:rPr>
        <w:t>4.0</w:t>
      </w:r>
    </w:p>
    <w:p w:rsidR="008626BF" w:rsidRPr="0050594A" w:rsidRDefault="008626BF" w:rsidP="0050594A">
      <w:pPr>
        <w:pStyle w:val="aff"/>
      </w:pPr>
    </w:p>
    <w:p w:rsidR="008626BF" w:rsidRPr="0050594A" w:rsidRDefault="008626BF" w:rsidP="0050594A">
      <w:pPr>
        <w:pStyle w:val="aff"/>
      </w:pPr>
      <w:r w:rsidRPr="0050594A">
        <w:t xml:space="preserve">Далее в командной строке </w:t>
      </w:r>
      <w:r w:rsidR="004C2A9A" w:rsidRPr="0050594A">
        <w:t>выполните одну из следующих команд</w:t>
      </w:r>
      <w:r w:rsidRPr="0050594A">
        <w:t>:</w:t>
      </w:r>
    </w:p>
    <w:p w:rsidR="001B5A7B" w:rsidRPr="00BC387F" w:rsidRDefault="00605514" w:rsidP="00605514">
      <w:pPr>
        <w:pStyle w:val="afffff9"/>
        <w:ind w:left="0"/>
        <w:rPr>
          <w:lang w:val="en-US"/>
        </w:rPr>
      </w:pPr>
      <w:r>
        <w:t>Для</w:t>
      </w:r>
      <w:r w:rsidRPr="006A76FA">
        <w:rPr>
          <w:lang w:val="en-US"/>
        </w:rPr>
        <w:t xml:space="preserve"> 64-</w:t>
      </w:r>
      <w:r>
        <w:t>разрядной</w:t>
      </w:r>
      <w:r w:rsidRPr="006A76FA">
        <w:rPr>
          <w:lang w:val="en-US"/>
        </w:rPr>
        <w:t xml:space="preserve"> </w:t>
      </w:r>
      <w:r>
        <w:t>ОС</w:t>
      </w:r>
      <w:r w:rsidRPr="006A76FA">
        <w:rPr>
          <w:lang w:val="en-US"/>
        </w:rPr>
        <w:t xml:space="preserve">: </w:t>
      </w:r>
    </w:p>
    <w:p w:rsidR="00605514" w:rsidRPr="001B5A7B" w:rsidRDefault="00605514" w:rsidP="00377436">
      <w:pPr>
        <w:pStyle w:val="afffffb"/>
        <w:rPr>
          <w:lang w:val="en-US"/>
        </w:rPr>
      </w:pPr>
      <w:r w:rsidRPr="001B5A7B">
        <w:rPr>
          <w:lang w:val="en-US"/>
        </w:rPr>
        <w:t>"%WINDIR%\Microsoft.NET\Framework64\v</w:t>
      </w:r>
      <w:r w:rsidR="003C380F">
        <w:rPr>
          <w:lang w:val="en-US"/>
        </w:rPr>
        <w:t>4</w:t>
      </w:r>
      <w:r w:rsidRPr="001B5A7B">
        <w:rPr>
          <w:lang w:val="en-US"/>
        </w:rPr>
        <w:t>.0.</w:t>
      </w:r>
      <w:r w:rsidR="003C380F">
        <w:rPr>
          <w:lang w:val="en-US"/>
        </w:rPr>
        <w:t>30319</w:t>
      </w:r>
      <w:r w:rsidRPr="001B5A7B">
        <w:rPr>
          <w:lang w:val="en-US"/>
        </w:rPr>
        <w:t>\aspnet_regiis.exe" -</w:t>
      </w:r>
      <w:proofErr w:type="spellStart"/>
      <w:r w:rsidRPr="001B5A7B">
        <w:rPr>
          <w:lang w:val="en-US"/>
        </w:rPr>
        <w:t>i</w:t>
      </w:r>
      <w:proofErr w:type="spellEnd"/>
    </w:p>
    <w:p w:rsidR="001B5A7B" w:rsidRPr="009C64F2" w:rsidRDefault="00605514" w:rsidP="00B6789E">
      <w:pPr>
        <w:pStyle w:val="aff"/>
        <w:rPr>
          <w:lang w:val="en-US"/>
        </w:rPr>
      </w:pPr>
      <w:r w:rsidRPr="00B6789E">
        <w:t>Для</w:t>
      </w:r>
      <w:r w:rsidRPr="009C64F2">
        <w:rPr>
          <w:lang w:val="en-US"/>
        </w:rPr>
        <w:t xml:space="preserve"> 32-</w:t>
      </w:r>
      <w:r w:rsidRPr="00B6789E">
        <w:t>разрядной</w:t>
      </w:r>
      <w:r w:rsidRPr="009C64F2">
        <w:rPr>
          <w:lang w:val="en-US"/>
        </w:rPr>
        <w:t xml:space="preserve"> </w:t>
      </w:r>
      <w:r w:rsidRPr="00B6789E">
        <w:t>ОС</w:t>
      </w:r>
      <w:r w:rsidRPr="009C64F2">
        <w:rPr>
          <w:lang w:val="en-US"/>
        </w:rPr>
        <w:t xml:space="preserve">: </w:t>
      </w:r>
    </w:p>
    <w:p w:rsidR="00605514" w:rsidRPr="001B5A7B" w:rsidRDefault="00605514" w:rsidP="00377436">
      <w:pPr>
        <w:pStyle w:val="afffffb"/>
        <w:rPr>
          <w:lang w:val="en-US"/>
        </w:rPr>
      </w:pPr>
      <w:r w:rsidRPr="001B5A7B">
        <w:rPr>
          <w:lang w:val="en-US"/>
        </w:rPr>
        <w:t>"%WINDIR%\Microsoft.NET\Framework\v</w:t>
      </w:r>
      <w:r w:rsidR="003C380F">
        <w:rPr>
          <w:lang w:val="en-US"/>
        </w:rPr>
        <w:t>4</w:t>
      </w:r>
      <w:r w:rsidR="003C380F" w:rsidRPr="001B5A7B">
        <w:rPr>
          <w:lang w:val="en-US"/>
        </w:rPr>
        <w:t>.0.</w:t>
      </w:r>
      <w:r w:rsidR="003C380F">
        <w:rPr>
          <w:lang w:val="en-US"/>
        </w:rPr>
        <w:t>30319</w:t>
      </w:r>
      <w:r w:rsidRPr="001B5A7B">
        <w:rPr>
          <w:lang w:val="en-US"/>
        </w:rPr>
        <w:t>\aspnet_regiis.exe" -</w:t>
      </w:r>
      <w:proofErr w:type="spellStart"/>
      <w:r w:rsidRPr="001B5A7B">
        <w:rPr>
          <w:lang w:val="en-US"/>
        </w:rPr>
        <w:t>i</w:t>
      </w:r>
      <w:proofErr w:type="spellEnd"/>
    </w:p>
    <w:p w:rsidR="00605514" w:rsidRDefault="00605514" w:rsidP="00C87529">
      <w:pPr>
        <w:pStyle w:val="aff"/>
      </w:pPr>
      <w:r>
        <w:t xml:space="preserve">При установке сервиса на </w:t>
      </w:r>
      <w:r>
        <w:rPr>
          <w:lang w:val="en-US"/>
        </w:rPr>
        <w:t>IIS</w:t>
      </w:r>
      <w:r w:rsidRPr="00E1656C">
        <w:t xml:space="preserve"> 7</w:t>
      </w:r>
      <w:r>
        <w:t xml:space="preserve"> необходимо проверить, чтобы были установлены компоненты совместимости с </w:t>
      </w:r>
      <w:r>
        <w:rPr>
          <w:lang w:val="en-US"/>
        </w:rPr>
        <w:t>IIS</w:t>
      </w:r>
      <w:r w:rsidRPr="00E1656C">
        <w:t xml:space="preserve"> 6. </w:t>
      </w:r>
      <w:r>
        <w:t>Без них установка сервиса невозможна.</w:t>
      </w:r>
    </w:p>
    <w:p w:rsidR="00605514" w:rsidRDefault="00605514" w:rsidP="00C87529">
      <w:pPr>
        <w:pStyle w:val="aff"/>
      </w:pPr>
      <w:r>
        <w:t xml:space="preserve">Если используется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2008, дол</w:t>
      </w:r>
      <w:r w:rsidR="004C2A9A">
        <w:t>жны быть включены службы ролей:</w:t>
      </w:r>
    </w:p>
    <w:p w:rsidR="00605514" w:rsidRDefault="00605514" w:rsidP="008D2AD4">
      <w:pPr>
        <w:pStyle w:val="a1"/>
        <w:numPr>
          <w:ilvl w:val="0"/>
          <w:numId w:val="18"/>
        </w:numPr>
      </w:pPr>
      <w:r>
        <w:t xml:space="preserve">Службы роли </w:t>
      </w:r>
      <w:r w:rsidR="004C2A9A">
        <w:t>«</w:t>
      </w:r>
      <w:r>
        <w:t>Веб-сервер (IIS)</w:t>
      </w:r>
      <w:r w:rsidR="004C2A9A">
        <w:t>»</w:t>
      </w:r>
      <w:r>
        <w:t>: среди прочих нужно включить все</w:t>
      </w:r>
      <w:r w:rsidR="00954704">
        <w:t xml:space="preserve"> службы</w:t>
      </w:r>
      <w:r>
        <w:t>, связан</w:t>
      </w:r>
      <w:r w:rsidR="00954704">
        <w:t>ные</w:t>
      </w:r>
      <w:r>
        <w:t xml:space="preserve"> с совместимостью IIS 6 и .NET;</w:t>
      </w:r>
    </w:p>
    <w:p w:rsidR="00605514" w:rsidRPr="006C04B9" w:rsidRDefault="00605514" w:rsidP="00C87529">
      <w:pPr>
        <w:pStyle w:val="a1"/>
      </w:pPr>
      <w:r>
        <w:t xml:space="preserve">Службы роли </w:t>
      </w:r>
      <w:r w:rsidR="004C2A9A">
        <w:t>«</w:t>
      </w:r>
      <w:r>
        <w:t>Сервер приложений</w:t>
      </w:r>
      <w:r w:rsidR="004C2A9A">
        <w:t>»</w:t>
      </w:r>
      <w:r>
        <w:t>: платформа .NET, поддержка веб-сервера (IIS).</w:t>
      </w:r>
    </w:p>
    <w:p w:rsidR="00605514" w:rsidRPr="00C87529" w:rsidRDefault="00C87529" w:rsidP="009340F9">
      <w:pPr>
        <w:pStyle w:val="aff"/>
      </w:pPr>
      <w:r>
        <w:t>Для установки сервисов запустит</w:t>
      </w:r>
      <w:r w:rsidR="004C2A9A">
        <w:t>е файл</w:t>
      </w:r>
      <w:r>
        <w:t xml:space="preserve"> </w:t>
      </w:r>
      <w:r>
        <w:rPr>
          <w:lang w:val="en-US"/>
        </w:rPr>
        <w:t>setup</w:t>
      </w:r>
      <w:r w:rsidRPr="00C87529">
        <w:t>.</w:t>
      </w:r>
      <w:r>
        <w:rPr>
          <w:lang w:val="en-US"/>
        </w:rPr>
        <w:t>exe</w:t>
      </w:r>
      <w:r w:rsidRPr="00C87529">
        <w:t xml:space="preserve"> </w:t>
      </w:r>
      <w:r>
        <w:t>и выб</w:t>
      </w:r>
      <w:r w:rsidR="004C2A9A">
        <w:t>ерите</w:t>
      </w:r>
      <w:r>
        <w:t xml:space="preserve"> необходимые серверные компоненты</w:t>
      </w:r>
      <w:r w:rsidR="004C2A9A">
        <w:t xml:space="preserve"> (</w:t>
      </w:r>
      <w:r w:rsidR="004C2A9A" w:rsidRPr="004C2A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_Ref371933343 \h  \* MERGEFORMAT </w:instrText>
      </w:r>
      <w:r w:rsidR="008D2AD4">
        <w:fldChar w:fldCharType="separate"/>
      </w:r>
      <w:r w:rsidR="000C73FB" w:rsidRPr="000C73FB">
        <w:t>1</w:t>
      </w:r>
      <w:r w:rsidR="008D2AD4">
        <w:fldChar w:fldCharType="end"/>
      </w:r>
      <w:r w:rsidR="004C2A9A">
        <w:t>)</w:t>
      </w:r>
      <w:r>
        <w:t>.</w:t>
      </w:r>
    </w:p>
    <w:p w:rsidR="00605514" w:rsidRDefault="00C87529" w:rsidP="00F27786">
      <w:pPr>
        <w:pStyle w:val="afff1"/>
      </w:pPr>
      <w:r>
        <w:rPr>
          <w:noProof/>
        </w:rPr>
        <w:drawing>
          <wp:inline distT="0" distB="0" distL="0" distR="0">
            <wp:extent cx="4021200" cy="282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07" w:rsidRDefault="00514CA2" w:rsidP="003E0207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9" w:name="_Ref371933343"/>
      <w:r w:rsidR="000C73FB">
        <w:rPr>
          <w:noProof/>
        </w:rPr>
        <w:t>1</w:t>
      </w:r>
      <w:bookmarkEnd w:id="9"/>
      <w:r>
        <w:rPr>
          <w:noProof/>
        </w:rPr>
        <w:fldChar w:fldCharType="end"/>
      </w:r>
      <w:r w:rsidR="003E0207">
        <w:t>. Окно установки ПК «Бюджет-Смарт»</w:t>
      </w:r>
    </w:p>
    <w:p w:rsidR="006D68E2" w:rsidRDefault="006D68E2" w:rsidP="003E0207">
      <w:pPr>
        <w:pStyle w:val="aff"/>
      </w:pPr>
    </w:p>
    <w:p w:rsidR="006D68E2" w:rsidRDefault="006D68E2" w:rsidP="006D68E2">
      <w:pPr>
        <w:pStyle w:val="30"/>
      </w:pPr>
      <w:bookmarkStart w:id="10" w:name="_Toc373742030"/>
      <w:r>
        <w:lastRenderedPageBreak/>
        <w:t>Сервис Бюджет-СМАРТ</w:t>
      </w:r>
      <w:bookmarkEnd w:id="10"/>
    </w:p>
    <w:p w:rsidR="006D68E2" w:rsidRPr="006D68E2" w:rsidRDefault="006D68E2" w:rsidP="00B6789E">
      <w:pPr>
        <w:pStyle w:val="afff7"/>
      </w:pPr>
      <w:proofErr w:type="spellStart"/>
      <w:proofErr w:type="gramStart"/>
      <w:r w:rsidRPr="005F0C97">
        <w:rPr>
          <w:lang w:val="en-US"/>
        </w:rPr>
        <w:t>BudgetSmart</w:t>
      </w:r>
      <w:proofErr w:type="spellEnd"/>
      <w:r w:rsidRPr="0072023E">
        <w:t>.</w:t>
      </w:r>
      <w:proofErr w:type="spellStart"/>
      <w:r w:rsidRPr="005F0C97">
        <w:rPr>
          <w:lang w:val="en-US"/>
        </w:rPr>
        <w:t>Webservice</w:t>
      </w:r>
      <w:proofErr w:type="spellEnd"/>
      <w:r w:rsidRPr="0072023E">
        <w:t>.</w:t>
      </w:r>
      <w:r w:rsidRPr="005F0C97">
        <w:rPr>
          <w:lang w:val="en-US"/>
        </w:rPr>
        <w:t>Setup</w:t>
      </w:r>
      <w:r w:rsidRPr="0072023E">
        <w:t>_*.</w:t>
      </w:r>
      <w:proofErr w:type="spellStart"/>
      <w:r w:rsidRPr="005F0C97">
        <w:rPr>
          <w:lang w:val="en-US"/>
        </w:rPr>
        <w:t>msi</w:t>
      </w:r>
      <w:proofErr w:type="spellEnd"/>
      <w:r>
        <w:t>.</w:t>
      </w:r>
      <w:proofErr w:type="gramEnd"/>
    </w:p>
    <w:p w:rsidR="006D68E2" w:rsidRPr="00504142" w:rsidRDefault="006D68E2" w:rsidP="006D68E2">
      <w:pPr>
        <w:pStyle w:val="aff"/>
      </w:pPr>
      <w:r w:rsidRPr="003F3E59">
        <w:t xml:space="preserve">Данный сервис предназначен для </w:t>
      </w:r>
      <w:r>
        <w:t xml:space="preserve">обеспечения работы </w:t>
      </w:r>
      <w:r w:rsidRPr="003F3E59">
        <w:t>удаленных клиентов</w:t>
      </w:r>
      <w:r>
        <w:t xml:space="preserve"> с базой данных.</w:t>
      </w:r>
      <w:r w:rsidRPr="003F3E59">
        <w:t xml:space="preserve"> </w:t>
      </w:r>
      <w:r w:rsidRPr="00FF4312">
        <w:t>С</w:t>
      </w:r>
      <w:r>
        <w:t xml:space="preserve">ервис выполнен в виде веб-службы, и для установки потребуется установленный </w:t>
      </w:r>
      <w:r>
        <w:rPr>
          <w:lang w:val="en-US"/>
        </w:rPr>
        <w:t>Internet</w:t>
      </w:r>
      <w:r w:rsidRPr="00FF4312">
        <w:t xml:space="preserve"> </w:t>
      </w:r>
      <w:r>
        <w:rPr>
          <w:lang w:val="en-US"/>
        </w:rPr>
        <w:t>Information</w:t>
      </w:r>
      <w:r w:rsidRPr="00FF4312">
        <w:t xml:space="preserve"> </w:t>
      </w:r>
      <w:r>
        <w:rPr>
          <w:lang w:val="en-US"/>
        </w:rPr>
        <w:t>Server</w:t>
      </w:r>
      <w:r w:rsidRPr="00FF4312">
        <w:t xml:space="preserve">. </w:t>
      </w:r>
    </w:p>
    <w:p w:rsidR="006D68E2" w:rsidRDefault="006D68E2" w:rsidP="006D68E2">
      <w:pPr>
        <w:pStyle w:val="aff"/>
      </w:pPr>
      <w:r w:rsidRPr="00FF4312">
        <w:t xml:space="preserve">В случае если установка производилась на </w:t>
      </w:r>
      <w:proofErr w:type="spellStart"/>
      <w:r w:rsidRPr="00FF4312">
        <w:t>Windows</w:t>
      </w:r>
      <w:proofErr w:type="spellEnd"/>
      <w:r w:rsidRPr="00FF4312">
        <w:t xml:space="preserve"> 2003, необходимо запустить менеджер </w:t>
      </w:r>
      <w:proofErr w:type="spellStart"/>
      <w:r w:rsidRPr="00FF4312">
        <w:t>web</w:t>
      </w:r>
      <w:proofErr w:type="spellEnd"/>
      <w:r w:rsidRPr="00FF4312">
        <w:t xml:space="preserve">-служб (IIS </w:t>
      </w:r>
      <w:proofErr w:type="spellStart"/>
      <w:r w:rsidRPr="00FF4312">
        <w:t>Manager</w:t>
      </w:r>
      <w:proofErr w:type="spellEnd"/>
      <w:r w:rsidRPr="00FF4312">
        <w:t xml:space="preserve">) и убедиться, что в разделе </w:t>
      </w:r>
      <w:proofErr w:type="spellStart"/>
      <w:r w:rsidRPr="00FF4312">
        <w:t>Web</w:t>
      </w:r>
      <w:proofErr w:type="spellEnd"/>
      <w:r w:rsidRPr="00FF4312">
        <w:t xml:space="preserve"> </w:t>
      </w:r>
      <w:proofErr w:type="spellStart"/>
      <w:r w:rsidRPr="00FF4312">
        <w:t>Service</w:t>
      </w:r>
      <w:proofErr w:type="spellEnd"/>
      <w:r w:rsidRPr="00FF4312">
        <w:t xml:space="preserve"> </w:t>
      </w:r>
      <w:proofErr w:type="spellStart"/>
      <w:r w:rsidRPr="00FF4312">
        <w:t>Extensions</w:t>
      </w:r>
      <w:proofErr w:type="spellEnd"/>
      <w:r w:rsidRPr="00FF4312">
        <w:t xml:space="preserve"> (</w:t>
      </w:r>
      <w:r w:rsidR="00B6789E" w:rsidRPr="00B6789E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_Ref371933760 \h  \* MERGEFORMAT </w:instrText>
      </w:r>
      <w:r w:rsidR="008D2AD4">
        <w:fldChar w:fldCharType="separate"/>
      </w:r>
      <w:r w:rsidR="000C73FB" w:rsidRPr="000C73FB">
        <w:t>2</w:t>
      </w:r>
      <w:r w:rsidR="008D2AD4">
        <w:fldChar w:fldCharType="end"/>
      </w:r>
      <w:r w:rsidRPr="00FF4312">
        <w:t xml:space="preserve">) расширение ASP.NET v </w:t>
      </w:r>
      <w:r w:rsidR="003022BE" w:rsidRPr="003022BE">
        <w:t>4</w:t>
      </w:r>
      <w:r w:rsidRPr="00FF4312">
        <w:t>.0.x разрешено, если это не так – разрешить.</w:t>
      </w:r>
    </w:p>
    <w:p w:rsidR="006D68E2" w:rsidRDefault="006D68E2" w:rsidP="006D68E2">
      <w:pPr>
        <w:pStyle w:val="aff"/>
      </w:pPr>
    </w:p>
    <w:p w:rsidR="006D68E2" w:rsidRDefault="006D68E2" w:rsidP="00F27786">
      <w:pPr>
        <w:pStyle w:val="afff1"/>
      </w:pPr>
      <w:r>
        <w:rPr>
          <w:noProof/>
        </w:rPr>
        <w:drawing>
          <wp:inline distT="0" distB="0" distL="0" distR="0">
            <wp:extent cx="4100400" cy="299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E2" w:rsidRDefault="00514CA2" w:rsidP="006D68E2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11" w:name="_Ref371933760"/>
      <w:r w:rsidR="000C73FB">
        <w:rPr>
          <w:noProof/>
        </w:rPr>
        <w:t>2</w:t>
      </w:r>
      <w:bookmarkEnd w:id="11"/>
      <w:r>
        <w:rPr>
          <w:noProof/>
        </w:rPr>
        <w:fldChar w:fldCharType="end"/>
      </w:r>
      <w:r w:rsidR="006D68E2">
        <w:t xml:space="preserve">. Установка разрешений на расширения </w:t>
      </w:r>
      <w:r w:rsidR="006D68E2">
        <w:rPr>
          <w:lang w:val="en-US"/>
        </w:rPr>
        <w:t>web</w:t>
      </w:r>
      <w:r w:rsidR="006D68E2" w:rsidRPr="006D68E2">
        <w:t>-</w:t>
      </w:r>
      <w:r w:rsidR="006D68E2">
        <w:t>служб</w:t>
      </w:r>
    </w:p>
    <w:p w:rsidR="003E0207" w:rsidRDefault="003E0207" w:rsidP="003E0207">
      <w:pPr>
        <w:pStyle w:val="aff"/>
      </w:pPr>
      <w:r>
        <w:t>Кроме того, н</w:t>
      </w:r>
      <w:r w:rsidR="00954704">
        <w:t>еобходим</w:t>
      </w:r>
      <w:r>
        <w:t>о убедиться, что в настройках веб-сервиса используется версия ASP.NET</w:t>
      </w:r>
      <w:r w:rsidRPr="009A4C70">
        <w:t xml:space="preserve"> </w:t>
      </w:r>
      <w:r w:rsidR="003022BE" w:rsidRPr="003022BE">
        <w:t>4</w:t>
      </w:r>
      <w:r w:rsidRPr="00D47E51">
        <w:t>.0</w:t>
      </w:r>
      <w:r>
        <w:t>.</w:t>
      </w:r>
      <w:r w:rsidR="003022BE" w:rsidRPr="003022BE">
        <w:t>30319</w:t>
      </w:r>
      <w:r>
        <w:t>. В IIS 6.0</w:t>
      </w:r>
      <w:r w:rsidR="00954704">
        <w:t>,</w:t>
      </w:r>
      <w:r>
        <w:t xml:space="preserve"> для этого необходимо открыть </w:t>
      </w:r>
      <w:r w:rsidRPr="00D47E51">
        <w:t xml:space="preserve">окно свойств виртуального каталога, в </w:t>
      </w:r>
      <w:r>
        <w:t>который производилась установка</w:t>
      </w:r>
      <w:r w:rsidRPr="00D47E51">
        <w:t xml:space="preserve">, перейти на </w:t>
      </w:r>
      <w:r w:rsidR="00954704">
        <w:t>в</w:t>
      </w:r>
      <w:r w:rsidRPr="00D47E51">
        <w:t xml:space="preserve">кладку ASP.NET и </w:t>
      </w:r>
      <w:r w:rsidR="00954704">
        <w:t xml:space="preserve">выбрать в раскрывающемся списке поля </w:t>
      </w:r>
      <w:r w:rsidR="00954704" w:rsidRPr="00954704">
        <w:rPr>
          <w:rStyle w:val="affc"/>
        </w:rPr>
        <w:t>Версия </w:t>
      </w:r>
      <w:r w:rsidRPr="00954704">
        <w:rPr>
          <w:rStyle w:val="affc"/>
        </w:rPr>
        <w:t>ASP.NET</w:t>
      </w:r>
      <w:r w:rsidRPr="00D47E51">
        <w:t xml:space="preserve"> значение </w:t>
      </w:r>
      <w:r w:rsidR="00954704">
        <w:t>«</w:t>
      </w:r>
      <w:r w:rsidR="003022BE" w:rsidRPr="003022BE">
        <w:t>4</w:t>
      </w:r>
      <w:r w:rsidRPr="00D47E51">
        <w:t>.0</w:t>
      </w:r>
      <w:r>
        <w:t>.</w:t>
      </w:r>
      <w:r w:rsidR="003022BE" w:rsidRPr="003022BE">
        <w:t>30319</w:t>
      </w:r>
      <w:bookmarkStart w:id="12" w:name="_GoBack"/>
      <w:bookmarkEnd w:id="12"/>
      <w:r w:rsidR="00954704">
        <w:t>»</w:t>
      </w:r>
      <w:r>
        <w:t xml:space="preserve"> (</w:t>
      </w:r>
      <w:r w:rsidR="00954704" w:rsidRPr="00954704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_Ref372013535 \h  \* MERGEFORMAT </w:instrText>
      </w:r>
      <w:r w:rsidR="008D2AD4">
        <w:fldChar w:fldCharType="separate"/>
      </w:r>
      <w:r w:rsidR="000C73FB" w:rsidRPr="000C73FB">
        <w:t>3</w:t>
      </w:r>
      <w:r w:rsidR="008D2AD4">
        <w:fldChar w:fldCharType="end"/>
      </w:r>
      <w:r w:rsidRPr="00D47E51">
        <w:t>)</w:t>
      </w:r>
      <w:r>
        <w:t>.</w:t>
      </w:r>
    </w:p>
    <w:p w:rsidR="003E0207" w:rsidRDefault="003E0207" w:rsidP="00F27786">
      <w:pPr>
        <w:pStyle w:val="afff1"/>
      </w:pPr>
      <w:r>
        <w:rPr>
          <w:noProof/>
        </w:rPr>
        <w:lastRenderedPageBreak/>
        <w:drawing>
          <wp:inline distT="0" distB="0" distL="0" distR="0">
            <wp:extent cx="4359600" cy="3027600"/>
            <wp:effectExtent l="0" t="0" r="3175" b="1905"/>
            <wp:docPr id="14" name="Рисунок 14" descr="websrv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websrv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07" w:rsidRPr="002C4505" w:rsidRDefault="00514CA2" w:rsidP="003E0207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13" w:name="_Ref372013535"/>
      <w:r w:rsidR="000C73FB">
        <w:rPr>
          <w:noProof/>
        </w:rPr>
        <w:t>3</w:t>
      </w:r>
      <w:bookmarkEnd w:id="13"/>
      <w:r>
        <w:rPr>
          <w:noProof/>
        </w:rPr>
        <w:fldChar w:fldCharType="end"/>
      </w:r>
      <w:r w:rsidR="003E0207">
        <w:t xml:space="preserve">. </w:t>
      </w:r>
      <w:r w:rsidR="00724569">
        <w:t xml:space="preserve">Установка версии </w:t>
      </w:r>
      <w:r w:rsidR="00724569">
        <w:rPr>
          <w:lang w:val="en-US"/>
        </w:rPr>
        <w:t>ASP</w:t>
      </w:r>
      <w:r w:rsidR="00724569" w:rsidRPr="00724569">
        <w:t>.</w:t>
      </w:r>
      <w:r w:rsidR="00724569">
        <w:rPr>
          <w:lang w:val="en-US"/>
        </w:rPr>
        <w:t>NET</w:t>
      </w:r>
      <w:r w:rsidR="00724569">
        <w:t xml:space="preserve"> для виртуального каталога в </w:t>
      </w:r>
      <w:r w:rsidR="00724569">
        <w:rPr>
          <w:lang w:val="en-US"/>
        </w:rPr>
        <w:t>IIS</w:t>
      </w:r>
      <w:r w:rsidR="00724569" w:rsidRPr="00724569">
        <w:t xml:space="preserve"> 6.0</w:t>
      </w:r>
    </w:p>
    <w:p w:rsidR="00724569" w:rsidRDefault="00724569" w:rsidP="00724569">
      <w:pPr>
        <w:pStyle w:val="aff"/>
      </w:pPr>
      <w:r>
        <w:t>В IIS 7.0</w:t>
      </w:r>
      <w:r w:rsidRPr="00273F88">
        <w:t xml:space="preserve"> </w:t>
      </w:r>
      <w:r w:rsidR="003C2F83">
        <w:t>выполните это</w:t>
      </w:r>
      <w:r>
        <w:t xml:space="preserve"> для пула приложений, который указан в основных настройках узла  (по умолчанию </w:t>
      </w:r>
      <w:r w:rsidR="003C2F83">
        <w:t>указано значение</w:t>
      </w:r>
      <w:r>
        <w:t xml:space="preserve"> </w:t>
      </w:r>
      <w:r w:rsidR="003C2F83">
        <w:t>«</w:t>
      </w:r>
      <w:proofErr w:type="spellStart"/>
      <w:r>
        <w:t>DefaultAppPool</w:t>
      </w:r>
      <w:proofErr w:type="spellEnd"/>
      <w:r w:rsidR="003C2F83">
        <w:t>»</w:t>
      </w:r>
      <w:r>
        <w:t>)(</w:t>
      </w:r>
      <w:r w:rsidR="003C2F83" w:rsidRPr="003C2F8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_Ref372016009 \h  \* MERGEFORMAT </w:instrText>
      </w:r>
      <w:r w:rsidR="008D2AD4">
        <w:fldChar w:fldCharType="separate"/>
      </w:r>
      <w:r w:rsidR="000C73FB" w:rsidRPr="000C73FB">
        <w:t>4</w:t>
      </w:r>
      <w:r w:rsidR="008D2AD4">
        <w:fldChar w:fldCharType="end"/>
      </w:r>
      <w:r>
        <w:t>).</w:t>
      </w:r>
    </w:p>
    <w:p w:rsidR="003E0207" w:rsidRDefault="003C2F83" w:rsidP="00724569">
      <w:pPr>
        <w:pStyle w:val="afff1"/>
        <w:rPr>
          <w:lang w:val="en-US"/>
        </w:rPr>
      </w:pPr>
      <w:r>
        <w:rPr>
          <w:noProof/>
        </w:rPr>
        <w:t>е</w:t>
      </w:r>
      <w:r w:rsidR="00724569">
        <w:rPr>
          <w:noProof/>
        </w:rPr>
        <w:drawing>
          <wp:inline distT="0" distB="0" distL="0" distR="0">
            <wp:extent cx="6332400" cy="3301200"/>
            <wp:effectExtent l="0" t="0" r="0" b="0"/>
            <wp:docPr id="16" name="Рисунок 16" descr="websr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ebsrv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00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69" w:rsidRPr="00724569" w:rsidRDefault="00514CA2" w:rsidP="00724569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14" w:name="_Ref372016009"/>
      <w:r w:rsidR="000C73FB">
        <w:rPr>
          <w:noProof/>
        </w:rPr>
        <w:t>4</w:t>
      </w:r>
      <w:bookmarkEnd w:id="14"/>
      <w:r>
        <w:rPr>
          <w:noProof/>
        </w:rPr>
        <w:fldChar w:fldCharType="end"/>
      </w:r>
      <w:r w:rsidR="00724569">
        <w:t xml:space="preserve">. Установка версии </w:t>
      </w:r>
      <w:r w:rsidR="00724569">
        <w:rPr>
          <w:lang w:val="en-US"/>
        </w:rPr>
        <w:t>ASP</w:t>
      </w:r>
      <w:r w:rsidR="00724569" w:rsidRPr="00724569">
        <w:t>.</w:t>
      </w:r>
      <w:r w:rsidR="00724569">
        <w:rPr>
          <w:lang w:val="en-US"/>
        </w:rPr>
        <w:t>NET</w:t>
      </w:r>
      <w:r w:rsidR="00724569">
        <w:t xml:space="preserve"> для виртуального каталога в </w:t>
      </w:r>
      <w:r w:rsidR="00724569">
        <w:rPr>
          <w:lang w:val="en-US"/>
        </w:rPr>
        <w:t>IIS</w:t>
      </w:r>
      <w:r w:rsidR="00724569" w:rsidRPr="00724569">
        <w:t xml:space="preserve"> 7.0</w:t>
      </w:r>
    </w:p>
    <w:p w:rsidR="00724569" w:rsidRDefault="00724569" w:rsidP="00724569">
      <w:pPr>
        <w:pStyle w:val="aff"/>
      </w:pPr>
      <w:r>
        <w:t>Для проверки работоспособности веб-сервиса запустит</w:t>
      </w:r>
      <w:r w:rsidR="003C2F83">
        <w:t>е</w:t>
      </w:r>
      <w:r>
        <w:t xml:space="preserve">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</w:t>
      </w:r>
      <w:r w:rsidRPr="00013F97">
        <w:t xml:space="preserve">и в адресной строке </w:t>
      </w:r>
      <w:r w:rsidR="003C2F83">
        <w:t>наберите</w:t>
      </w:r>
      <w:r>
        <w:t xml:space="preserve"> адрес: http://</w:t>
      </w:r>
      <w:proofErr w:type="spellStart"/>
      <w:r>
        <w:rPr>
          <w:lang w:val="en-US"/>
        </w:rPr>
        <w:t>localhost</w:t>
      </w:r>
      <w:proofErr w:type="spellEnd"/>
      <w:r w:rsidRPr="00013F97">
        <w:t>/&lt;</w:t>
      </w:r>
      <w:r>
        <w:t xml:space="preserve">виртуальный </w:t>
      </w:r>
      <w:r w:rsidRPr="00013F97">
        <w:t>каталог&gt;</w:t>
      </w:r>
      <w:r>
        <w:t>/ (по умолчанию – http:</w:t>
      </w:r>
      <w:r w:rsidRPr="00013F97">
        <w:t>//</w:t>
      </w:r>
      <w:proofErr w:type="spellStart"/>
      <w:r>
        <w:rPr>
          <w:lang w:val="en-US"/>
        </w:rPr>
        <w:t>localhost</w:t>
      </w:r>
      <w:proofErr w:type="spellEnd"/>
      <w:r w:rsidRPr="00013F97">
        <w:t>/</w:t>
      </w:r>
      <w:proofErr w:type="spellStart"/>
      <w:r>
        <w:rPr>
          <w:lang w:val="en-US"/>
        </w:rPr>
        <w:t>budgetsmart</w:t>
      </w:r>
      <w:proofErr w:type="spellEnd"/>
      <w:r w:rsidRPr="00013F97">
        <w:t>/</w:t>
      </w:r>
      <w:r>
        <w:t>)</w:t>
      </w:r>
      <w:r w:rsidRPr="00013F97">
        <w:t xml:space="preserve">. Открывшаяся страница </w:t>
      </w:r>
      <w:r>
        <w:t xml:space="preserve">со списком команд веб-сервиса </w:t>
      </w:r>
      <w:r w:rsidRPr="00013F97">
        <w:t>будет свидетельствовать о том, что установка и настройка сервера приложений прошл</w:t>
      </w:r>
      <w:r>
        <w:t>и</w:t>
      </w:r>
      <w:r w:rsidRPr="00013F97">
        <w:t xml:space="preserve"> успешно</w:t>
      </w:r>
      <w:r w:rsidR="003C2F83">
        <w:t xml:space="preserve"> (</w:t>
      </w:r>
      <w:r w:rsidR="003C2F83" w:rsidRPr="003C2F8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_Ref372016144 \h  \* MERGEFORMAT </w:instrText>
      </w:r>
      <w:r w:rsidR="008D2AD4">
        <w:fldChar w:fldCharType="separate"/>
      </w:r>
      <w:r w:rsidR="000C73FB" w:rsidRPr="000C73FB">
        <w:t>5</w:t>
      </w:r>
      <w:r w:rsidR="008D2AD4">
        <w:fldChar w:fldCharType="end"/>
      </w:r>
      <w:r w:rsidR="003C2F83">
        <w:t>)</w:t>
      </w:r>
      <w:r w:rsidRPr="00013F97">
        <w:t>.</w:t>
      </w:r>
    </w:p>
    <w:p w:rsidR="00C87529" w:rsidRDefault="00724569" w:rsidP="00724569">
      <w:pPr>
        <w:pStyle w:val="afff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20400" cy="3070800"/>
            <wp:effectExtent l="0" t="0" r="0" b="0"/>
            <wp:docPr id="17" name="Рисунок 17" descr="websr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websrv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69" w:rsidRDefault="00514CA2" w:rsidP="00E26934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15" w:name="_Ref372016144"/>
      <w:r w:rsidR="000C73FB">
        <w:rPr>
          <w:noProof/>
        </w:rPr>
        <w:t>5</w:t>
      </w:r>
      <w:bookmarkEnd w:id="15"/>
      <w:r>
        <w:rPr>
          <w:noProof/>
        </w:rPr>
        <w:fldChar w:fldCharType="end"/>
      </w:r>
      <w:r w:rsidR="00E26934">
        <w:t>. Страница веб-сервиса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3C2F83" w:rsidRPr="00BE71ED" w:rsidTr="00384C75">
        <w:tc>
          <w:tcPr>
            <w:tcW w:w="1080" w:type="dxa"/>
          </w:tcPr>
          <w:p w:rsidR="003C2F83" w:rsidRPr="00BE71ED" w:rsidRDefault="003C2F83" w:rsidP="00384C75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3C2F83" w:rsidRPr="00110D5F" w:rsidRDefault="00584C55" w:rsidP="00584C55">
            <w:pPr>
              <w:pStyle w:val="affffc"/>
            </w:pPr>
            <w:r>
              <w:t>Е</w:t>
            </w:r>
            <w:r w:rsidRPr="007518B5">
              <w:t xml:space="preserve">сли веб-сервис развернут на ОС </w:t>
            </w:r>
            <w:r>
              <w:rPr>
                <w:lang w:val="en-US"/>
              </w:rPr>
              <w:t>Windows</w:t>
            </w:r>
            <w:r w:rsidRPr="007518B5">
              <w:t xml:space="preserve"> </w:t>
            </w:r>
            <w:r>
              <w:rPr>
                <w:lang w:val="en-US"/>
              </w:rPr>
              <w:t>XP</w:t>
            </w:r>
            <w:r w:rsidRPr="007518B5">
              <w:t xml:space="preserve">, то в смарт-клиентах в качестве </w:t>
            </w:r>
            <w:proofErr w:type="spellStart"/>
            <w:r>
              <w:rPr>
                <w:lang w:val="en-US"/>
              </w:rPr>
              <w:t>url</w:t>
            </w:r>
            <w:proofErr w:type="spellEnd"/>
            <w:r w:rsidRPr="007518B5">
              <w:t>-адреса веб-серв</w:t>
            </w:r>
            <w:r>
              <w:t>иса указывается полный путь, включая имя страницы:</w:t>
            </w:r>
            <w:r w:rsidRPr="007518B5">
              <w:t xml:space="preserve"> </w:t>
            </w:r>
            <w:r>
              <w:t>http://&lt;</w:t>
            </w:r>
            <w:proofErr w:type="spellStart"/>
            <w:r>
              <w:rPr>
                <w:lang w:val="en-US"/>
              </w:rPr>
              <w:t>serverhost</w:t>
            </w:r>
            <w:proofErr w:type="spellEnd"/>
            <w:r w:rsidRPr="00EF6B39">
              <w:t>&gt;</w:t>
            </w:r>
            <w:r w:rsidRPr="00013F97">
              <w:t>/&lt;</w:t>
            </w:r>
            <w:r>
              <w:t xml:space="preserve">виртуальный </w:t>
            </w:r>
            <w:r w:rsidRPr="00013F97">
              <w:t>каталог&gt;</w:t>
            </w:r>
            <w:r w:rsidRPr="00584C55">
              <w:rPr>
                <w:rStyle w:val="afffff4"/>
              </w:rPr>
              <w:t>/service.asmx.</w:t>
            </w:r>
          </w:p>
        </w:tc>
        <w:tc>
          <w:tcPr>
            <w:tcW w:w="540" w:type="dxa"/>
          </w:tcPr>
          <w:p w:rsidR="003C2F83" w:rsidRPr="00BE71ED" w:rsidRDefault="003C2F83" w:rsidP="00384C75">
            <w:pPr>
              <w:pStyle w:val="affffc"/>
            </w:pPr>
          </w:p>
        </w:tc>
      </w:tr>
    </w:tbl>
    <w:p w:rsidR="00E26934" w:rsidRDefault="00E26934" w:rsidP="00E26934">
      <w:pPr>
        <w:pStyle w:val="aff"/>
      </w:pPr>
      <w:r>
        <w:t xml:space="preserve">Дополнительные настройки веб-сервиса доступны в файле </w:t>
      </w:r>
      <w:proofErr w:type="spellStart"/>
      <w:r>
        <w:t>web.config</w:t>
      </w:r>
      <w:proofErr w:type="spellEnd"/>
      <w:r>
        <w:t>, который находится в папке виртуального каталога сервиса. В частности, здесь можно настроить путь к общим шаблонам для пользовательских отчетов</w:t>
      </w:r>
      <w:r w:rsidRPr="00EF6B39">
        <w:t xml:space="preserve"> (переменная </w:t>
      </w:r>
      <w:proofErr w:type="spellStart"/>
      <w:r w:rsidRPr="00EF6B39">
        <w:t>CommonTemplatePath</w:t>
      </w:r>
      <w:proofErr w:type="spellEnd"/>
      <w:r w:rsidRPr="00EF6B39">
        <w:t>)</w:t>
      </w:r>
      <w:r>
        <w:t>, например: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>&lt;</w:t>
      </w:r>
      <w:proofErr w:type="spellStart"/>
      <w:r w:rsidRPr="00F27786">
        <w:rPr>
          <w:lang w:val="en-US"/>
        </w:rPr>
        <w:t>SystemSettings</w:t>
      </w:r>
      <w:proofErr w:type="spellEnd"/>
      <w:r w:rsidRPr="00F27786">
        <w:rPr>
          <w:lang w:val="en-US"/>
        </w:rPr>
        <w:t>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>&lt;</w:t>
      </w:r>
      <w:proofErr w:type="spellStart"/>
      <w:r w:rsidRPr="00F27786">
        <w:rPr>
          <w:lang w:val="en-US"/>
        </w:rPr>
        <w:t>SystemSettings</w:t>
      </w:r>
      <w:proofErr w:type="spellEnd"/>
      <w:r w:rsidRPr="00F27786">
        <w:rPr>
          <w:lang w:val="en-US"/>
        </w:rPr>
        <w:t>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>&lt;clear /&gt;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>&lt;add Key="" Value="" /&gt;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 xml:space="preserve"> &lt;add Key="</w:t>
      </w:r>
      <w:proofErr w:type="spellStart"/>
      <w:r w:rsidRPr="00F27786">
        <w:rPr>
          <w:lang w:val="en-US"/>
        </w:rPr>
        <w:t>DataBase</w:t>
      </w:r>
      <w:proofErr w:type="spellEnd"/>
      <w:r w:rsidRPr="00F27786">
        <w:rPr>
          <w:lang w:val="en-US"/>
        </w:rPr>
        <w:t>" Value="</w:t>
      </w:r>
      <w:proofErr w:type="spellStart"/>
      <w:r w:rsidRPr="00F27786">
        <w:rPr>
          <w:lang w:val="en-US"/>
        </w:rPr>
        <w:t>dbname</w:t>
      </w:r>
      <w:proofErr w:type="spellEnd"/>
      <w:r w:rsidRPr="00F27786">
        <w:rPr>
          <w:lang w:val="en-US"/>
        </w:rPr>
        <w:t>" /&gt;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>&lt;add Key="Server" Value="</w:t>
      </w:r>
      <w:proofErr w:type="spellStart"/>
      <w:r w:rsidRPr="00F27786">
        <w:rPr>
          <w:lang w:val="en-US"/>
        </w:rPr>
        <w:t>dbhost</w:t>
      </w:r>
      <w:proofErr w:type="spellEnd"/>
      <w:r w:rsidRPr="00F27786">
        <w:rPr>
          <w:lang w:val="en-US"/>
        </w:rPr>
        <w:t>" /&gt;</w:t>
      </w:r>
    </w:p>
    <w:p w:rsidR="00E26934" w:rsidRPr="00047961" w:rsidRDefault="00E26934" w:rsidP="00047961">
      <w:pPr>
        <w:pStyle w:val="afffffc"/>
        <w:rPr>
          <w:lang w:val="en-US"/>
        </w:rPr>
      </w:pPr>
      <w:r w:rsidRPr="00047961">
        <w:rPr>
          <w:lang w:val="en-US"/>
        </w:rPr>
        <w:t>&lt;add Key="</w:t>
      </w:r>
      <w:proofErr w:type="spellStart"/>
      <w:r w:rsidRPr="00047961">
        <w:rPr>
          <w:lang w:val="en-US"/>
        </w:rPr>
        <w:t>CommonTemplatePath</w:t>
      </w:r>
      <w:proofErr w:type="spellEnd"/>
      <w:r w:rsidRPr="00047961">
        <w:rPr>
          <w:lang w:val="en-US"/>
        </w:rPr>
        <w:t>" Value="c:\reports" /&gt;</w:t>
      </w:r>
    </w:p>
    <w:p w:rsidR="00E26934" w:rsidRPr="00F27786" w:rsidRDefault="00E26934" w:rsidP="009E4337">
      <w:pPr>
        <w:pStyle w:val="afffffb"/>
      </w:pPr>
      <w:r w:rsidRPr="00F27786">
        <w:t>&lt;/</w:t>
      </w:r>
      <w:proofErr w:type="spellStart"/>
      <w:r w:rsidRPr="00F27786">
        <w:rPr>
          <w:lang w:val="en-US"/>
        </w:rPr>
        <w:t>SystemSettings</w:t>
      </w:r>
      <w:proofErr w:type="spellEnd"/>
      <w:r w:rsidRPr="00F27786">
        <w:t>&gt;</w:t>
      </w:r>
    </w:p>
    <w:p w:rsidR="00E26934" w:rsidRPr="00F27786" w:rsidRDefault="00E26934" w:rsidP="009E4337">
      <w:pPr>
        <w:pStyle w:val="afffffb"/>
      </w:pPr>
      <w:r w:rsidRPr="00F27786">
        <w:t>&lt;/</w:t>
      </w:r>
      <w:proofErr w:type="spellStart"/>
      <w:r w:rsidRPr="00F27786">
        <w:rPr>
          <w:lang w:val="en-US"/>
        </w:rPr>
        <w:t>SystemSettings</w:t>
      </w:r>
      <w:proofErr w:type="spellEnd"/>
      <w:r w:rsidRPr="00F27786">
        <w:t>&gt;</w:t>
      </w:r>
    </w:p>
    <w:p w:rsidR="00E26934" w:rsidRPr="0072023E" w:rsidRDefault="00E26934" w:rsidP="00E26934">
      <w:pPr>
        <w:pStyle w:val="afffffa"/>
        <w:rPr>
          <w:sz w:val="8"/>
          <w:szCs w:val="8"/>
        </w:rPr>
      </w:pPr>
    </w:p>
    <w:p w:rsidR="00E26934" w:rsidRPr="0050594A" w:rsidRDefault="00E26934" w:rsidP="00E26934">
      <w:pPr>
        <w:pStyle w:val="aff"/>
      </w:pPr>
      <w:r>
        <w:t>Здесь может быть указана как локальная папка, так и сетевая.</w:t>
      </w:r>
    </w:p>
    <w:p w:rsidR="00E26934" w:rsidRPr="00E26934" w:rsidRDefault="00E26934" w:rsidP="00E26934">
      <w:pPr>
        <w:pStyle w:val="aff"/>
      </w:pPr>
    </w:p>
    <w:p w:rsidR="00F27786" w:rsidRDefault="00E26934" w:rsidP="00F27786">
      <w:pPr>
        <w:pStyle w:val="30"/>
      </w:pPr>
      <w:bookmarkStart w:id="16" w:name="_Toc373742031"/>
      <w:r>
        <w:lastRenderedPageBreak/>
        <w:t>Сервис оправдательных (первичных документов)</w:t>
      </w:r>
      <w:bookmarkEnd w:id="16"/>
    </w:p>
    <w:p w:rsidR="00E26934" w:rsidRPr="0072023E" w:rsidRDefault="00E26934" w:rsidP="00584C55">
      <w:pPr>
        <w:pStyle w:val="afff7"/>
      </w:pPr>
      <w:proofErr w:type="spellStart"/>
      <w:r w:rsidRPr="003F75C0">
        <w:rPr>
          <w:lang w:val="en-US"/>
        </w:rPr>
        <w:t>UploadWebService</w:t>
      </w:r>
      <w:proofErr w:type="spellEnd"/>
      <w:r w:rsidRPr="0072023E">
        <w:t>.</w:t>
      </w:r>
      <w:r w:rsidRPr="003F75C0">
        <w:rPr>
          <w:lang w:val="en-US"/>
        </w:rPr>
        <w:t>Setup</w:t>
      </w:r>
      <w:r w:rsidRPr="0072023E">
        <w:t>_*.</w:t>
      </w:r>
      <w:proofErr w:type="spellStart"/>
      <w:r w:rsidRPr="003F75C0">
        <w:rPr>
          <w:lang w:val="en-US"/>
        </w:rPr>
        <w:t>msi</w:t>
      </w:r>
      <w:proofErr w:type="spellEnd"/>
    </w:p>
    <w:p w:rsidR="00E26934" w:rsidRDefault="00E26934" w:rsidP="00F27786">
      <w:pPr>
        <w:pStyle w:val="aff"/>
      </w:pPr>
      <w:r>
        <w:t xml:space="preserve">Данный сервис предназначен для работы с первичными документами. </w:t>
      </w:r>
      <w:r w:rsidRPr="00FF4312">
        <w:t>С</w:t>
      </w:r>
      <w:r>
        <w:t xml:space="preserve">ервис выполнен в виде веб-сервиса WCF, и для установки потребуется установленный </w:t>
      </w:r>
      <w:r>
        <w:rPr>
          <w:lang w:val="en-US"/>
        </w:rPr>
        <w:t>Internet</w:t>
      </w:r>
      <w:r w:rsidRPr="00FF4312">
        <w:t xml:space="preserve"> </w:t>
      </w:r>
      <w:r>
        <w:rPr>
          <w:lang w:val="en-US"/>
        </w:rPr>
        <w:t>Information</w:t>
      </w:r>
      <w:r w:rsidRPr="00FF4312">
        <w:t xml:space="preserve"> </w:t>
      </w:r>
      <w:r>
        <w:rPr>
          <w:lang w:val="en-US"/>
        </w:rPr>
        <w:t>Server</w:t>
      </w:r>
      <w:r w:rsidRPr="00FF4312">
        <w:t>.</w:t>
      </w:r>
    </w:p>
    <w:p w:rsidR="00E26934" w:rsidRDefault="00E26934" w:rsidP="00F27786">
      <w:pPr>
        <w:pStyle w:val="aff"/>
      </w:pPr>
      <w:r>
        <w:t>С особенностью развертывания WCF-сервисов</w:t>
      </w:r>
      <w:r w:rsidRPr="00E044A5">
        <w:t xml:space="preserve"> </w:t>
      </w:r>
      <w:r>
        <w:t xml:space="preserve">можно ознакомиться в файле </w:t>
      </w:r>
      <w:r w:rsidR="00047961">
        <w:t>«</w:t>
      </w:r>
      <w:proofErr w:type="spellStart"/>
      <w:r w:rsidRPr="00E044A5">
        <w:t>manual</w:t>
      </w:r>
      <w:proofErr w:type="spellEnd"/>
      <w:r w:rsidRPr="00E044A5">
        <w:t>\Развертывание wcf-сервисов.doc</w:t>
      </w:r>
      <w:r w:rsidR="00047961">
        <w:t>»</w:t>
      </w:r>
      <w:r>
        <w:t>.</w:t>
      </w:r>
    </w:p>
    <w:p w:rsidR="00E26934" w:rsidRDefault="00E26934" w:rsidP="00F27786">
      <w:pPr>
        <w:pStyle w:val="aff"/>
      </w:pPr>
      <w:r w:rsidRPr="00546FBD">
        <w:t xml:space="preserve">Основные настройки </w:t>
      </w:r>
      <w:r>
        <w:t xml:space="preserve">сервиса </w:t>
      </w:r>
      <w:r w:rsidRPr="00546FBD">
        <w:t xml:space="preserve">находятся в файле конфигурации </w:t>
      </w:r>
      <w:proofErr w:type="spellStart"/>
      <w:r w:rsidRPr="00546FBD">
        <w:t>Web.config</w:t>
      </w:r>
      <w:proofErr w:type="spellEnd"/>
      <w:r w:rsidRPr="00546FBD">
        <w:t xml:space="preserve"> </w:t>
      </w:r>
      <w:r>
        <w:t>(</w:t>
      </w:r>
      <w:r w:rsidRPr="00173D5F">
        <w:t xml:space="preserve">по умолчанию: </w:t>
      </w:r>
      <w:r>
        <w:t>c:\inetpub\wwwroot\UploadService</w:t>
      </w:r>
      <w:r w:rsidRPr="00CF055D">
        <w:t>\Web.config</w:t>
      </w:r>
      <w:r>
        <w:t xml:space="preserve">) </w:t>
      </w:r>
      <w:r w:rsidRPr="00546FBD">
        <w:t>в секции &lt;</w:t>
      </w:r>
      <w:proofErr w:type="spellStart"/>
      <w:r w:rsidRPr="00546FBD">
        <w:t>UploadSe</w:t>
      </w:r>
      <w:r>
        <w:t>rviceSettings</w:t>
      </w:r>
      <w:proofErr w:type="spellEnd"/>
      <w:r>
        <w:t>&gt;:</w:t>
      </w:r>
    </w:p>
    <w:p w:rsidR="00E26934" w:rsidRPr="00384C75" w:rsidRDefault="00E26934" w:rsidP="00047961">
      <w:pPr>
        <w:pStyle w:val="afffffb"/>
        <w:rPr>
          <w:lang w:val="en-US"/>
        </w:rPr>
      </w:pPr>
      <w:r w:rsidRPr="00384C75">
        <w:rPr>
          <w:lang w:val="en-US"/>
        </w:rPr>
        <w:t>&lt;</w:t>
      </w:r>
      <w:proofErr w:type="spellStart"/>
      <w:r w:rsidRPr="00384C75">
        <w:rPr>
          <w:lang w:val="en-US"/>
        </w:rPr>
        <w:t>UploadServiceSettings</w:t>
      </w:r>
      <w:proofErr w:type="spellEnd"/>
      <w:r w:rsidRPr="00384C75">
        <w:rPr>
          <w:lang w:val="en-US"/>
        </w:rPr>
        <w:t xml:space="preserve"> </w:t>
      </w:r>
      <w:proofErr w:type="spellStart"/>
      <w:r w:rsidRPr="00384C75">
        <w:rPr>
          <w:lang w:val="en-US"/>
        </w:rPr>
        <w:t>StorageType</w:t>
      </w:r>
      <w:proofErr w:type="spellEnd"/>
      <w:r w:rsidRPr="00384C75">
        <w:rPr>
          <w:lang w:val="en-US"/>
        </w:rPr>
        <w:t>="</w:t>
      </w:r>
      <w:proofErr w:type="spellStart"/>
      <w:r w:rsidRPr="00384C75">
        <w:rPr>
          <w:lang w:val="en-US"/>
        </w:rPr>
        <w:t>FileSystem</w:t>
      </w:r>
      <w:proofErr w:type="spellEnd"/>
      <w:r w:rsidRPr="00384C75">
        <w:rPr>
          <w:lang w:val="en-US"/>
        </w:rPr>
        <w:t xml:space="preserve">" </w:t>
      </w:r>
      <w:proofErr w:type="spellStart"/>
      <w:r w:rsidRPr="00384C75">
        <w:rPr>
          <w:lang w:val="en-US"/>
        </w:rPr>
        <w:t>UploadsDir</w:t>
      </w:r>
      <w:proofErr w:type="spellEnd"/>
      <w:r w:rsidRPr="00384C75">
        <w:rPr>
          <w:lang w:val="en-US"/>
        </w:rPr>
        <w:t>="D:\</w:t>
      </w:r>
      <w:proofErr w:type="spellStart"/>
      <w:r w:rsidRPr="00384C75">
        <w:rPr>
          <w:lang w:val="en-US"/>
        </w:rPr>
        <w:t>inetpub</w:t>
      </w:r>
      <w:proofErr w:type="spellEnd"/>
      <w:r w:rsidRPr="00384C75">
        <w:rPr>
          <w:lang w:val="en-US"/>
        </w:rPr>
        <w:t>\</w:t>
      </w:r>
      <w:proofErr w:type="spellStart"/>
      <w:r w:rsidRPr="00384C75">
        <w:rPr>
          <w:lang w:val="en-US"/>
        </w:rPr>
        <w:t>wwwroot</w:t>
      </w:r>
      <w:proofErr w:type="spellEnd"/>
      <w:r w:rsidRPr="00384C75">
        <w:rPr>
          <w:lang w:val="en-US"/>
        </w:rPr>
        <w:t>\</w:t>
      </w:r>
      <w:proofErr w:type="spellStart"/>
      <w:r w:rsidRPr="00384C75">
        <w:rPr>
          <w:lang w:val="en-US"/>
        </w:rPr>
        <w:t>UploadService</w:t>
      </w:r>
      <w:proofErr w:type="spellEnd"/>
      <w:r w:rsidRPr="00384C75">
        <w:rPr>
          <w:lang w:val="en-US"/>
        </w:rPr>
        <w:t xml:space="preserve">\" </w:t>
      </w:r>
      <w:proofErr w:type="spellStart"/>
      <w:r w:rsidRPr="00384C75">
        <w:rPr>
          <w:lang w:val="en-US"/>
        </w:rPr>
        <w:t>ConnectionString</w:t>
      </w:r>
      <w:proofErr w:type="spellEnd"/>
      <w:r w:rsidRPr="00384C75">
        <w:rPr>
          <w:lang w:val="en-US"/>
        </w:rPr>
        <w:t>="Data Source=</w:t>
      </w:r>
      <w:proofErr w:type="spellStart"/>
      <w:r w:rsidRPr="00384C75">
        <w:rPr>
          <w:lang w:val="en-US"/>
        </w:rPr>
        <w:t>Server</w:t>
      </w:r>
      <w:proofErr w:type="gramStart"/>
      <w:r w:rsidRPr="00384C75">
        <w:rPr>
          <w:lang w:val="en-US"/>
        </w:rPr>
        <w:t>;Initial</w:t>
      </w:r>
      <w:proofErr w:type="spellEnd"/>
      <w:proofErr w:type="gramEnd"/>
      <w:r w:rsidRPr="00384C75">
        <w:rPr>
          <w:lang w:val="en-US"/>
        </w:rPr>
        <w:t xml:space="preserve"> Catalog=</w:t>
      </w:r>
      <w:proofErr w:type="spellStart"/>
      <w:r w:rsidRPr="00384C75">
        <w:rPr>
          <w:lang w:val="en-US"/>
        </w:rPr>
        <w:t>DBName;User</w:t>
      </w:r>
      <w:proofErr w:type="spellEnd"/>
      <w:r w:rsidRPr="00384C75">
        <w:rPr>
          <w:lang w:val="en-US"/>
        </w:rPr>
        <w:t xml:space="preserve"> ID=</w:t>
      </w:r>
      <w:proofErr w:type="spellStart"/>
      <w:r w:rsidRPr="00384C75">
        <w:rPr>
          <w:lang w:val="en-US"/>
        </w:rPr>
        <w:t>UserName;Password</w:t>
      </w:r>
      <w:proofErr w:type="spellEnd"/>
      <w:r w:rsidRPr="00384C75">
        <w:rPr>
          <w:lang w:val="en-US"/>
        </w:rPr>
        <w:t>=</w:t>
      </w:r>
      <w:proofErr w:type="spellStart"/>
      <w:r w:rsidRPr="00384C75">
        <w:rPr>
          <w:lang w:val="en-US"/>
        </w:rPr>
        <w:t>UserPassword</w:t>
      </w:r>
      <w:proofErr w:type="spellEnd"/>
      <w:r w:rsidRPr="00384C75">
        <w:rPr>
          <w:lang w:val="en-US"/>
        </w:rPr>
        <w:t>" /&gt;</w:t>
      </w:r>
    </w:p>
    <w:p w:rsidR="00E26934" w:rsidRPr="00546FBD" w:rsidRDefault="00E26934" w:rsidP="00F27786">
      <w:pPr>
        <w:pStyle w:val="aff"/>
      </w:pPr>
      <w:r w:rsidRPr="00546FBD">
        <w:t xml:space="preserve">Параметр </w:t>
      </w:r>
      <w:proofErr w:type="spellStart"/>
      <w:r w:rsidRPr="00B6789E">
        <w:rPr>
          <w:rStyle w:val="affc"/>
        </w:rPr>
        <w:t>StorageType</w:t>
      </w:r>
      <w:proofErr w:type="spellEnd"/>
      <w:r w:rsidRPr="00546FBD">
        <w:t xml:space="preserve"> может принимать два значения: </w:t>
      </w:r>
      <w:r w:rsidR="00F6689B">
        <w:t>«</w:t>
      </w:r>
      <w:proofErr w:type="spellStart"/>
      <w:r w:rsidRPr="00546FBD">
        <w:t>FileSystem</w:t>
      </w:r>
      <w:proofErr w:type="spellEnd"/>
      <w:r w:rsidR="00F6689B">
        <w:t>»</w:t>
      </w:r>
      <w:r w:rsidRPr="00546FBD">
        <w:t xml:space="preserve"> или </w:t>
      </w:r>
      <w:r w:rsidR="00F6689B">
        <w:t>«</w:t>
      </w:r>
      <w:proofErr w:type="spellStart"/>
      <w:r w:rsidRPr="00546FBD">
        <w:t>Database</w:t>
      </w:r>
      <w:proofErr w:type="spellEnd"/>
      <w:r w:rsidR="00F6689B">
        <w:t>»</w:t>
      </w:r>
      <w:r w:rsidRPr="00546FBD">
        <w:t xml:space="preserve">, которые задают соответствующий тип хранилища для файлов. Параметр </w:t>
      </w:r>
      <w:proofErr w:type="spellStart"/>
      <w:r w:rsidRPr="00B6789E">
        <w:rPr>
          <w:rStyle w:val="affc"/>
        </w:rPr>
        <w:t>UploadsDir</w:t>
      </w:r>
      <w:proofErr w:type="spellEnd"/>
      <w:r w:rsidRPr="00546FBD">
        <w:t xml:space="preserve"> указывает путь для хранения </w:t>
      </w:r>
      <w:proofErr w:type="gramStart"/>
      <w:r w:rsidRPr="00546FBD">
        <w:t>файлов</w:t>
      </w:r>
      <w:proofErr w:type="gramEnd"/>
      <w:r w:rsidRPr="00546FBD">
        <w:t xml:space="preserve"> в случае если </w:t>
      </w:r>
      <w:proofErr w:type="spellStart"/>
      <w:r w:rsidRPr="00546FBD">
        <w:t>StorageType</w:t>
      </w:r>
      <w:proofErr w:type="spellEnd"/>
      <w:r w:rsidR="00F27786">
        <w:t xml:space="preserve"> </w:t>
      </w:r>
      <w:r w:rsidRPr="00546FBD">
        <w:t>=</w:t>
      </w:r>
      <w:r w:rsidR="00F27786">
        <w:t xml:space="preserve"> </w:t>
      </w:r>
      <w:r w:rsidR="00F27786" w:rsidRPr="00546FBD">
        <w:t>"</w:t>
      </w:r>
      <w:proofErr w:type="spellStart"/>
      <w:r w:rsidRPr="00546FBD">
        <w:t>FileSystem</w:t>
      </w:r>
      <w:proofErr w:type="spellEnd"/>
      <w:r w:rsidRPr="00546FBD">
        <w:t xml:space="preserve">" и имеет по умолчанию пустое значение, что соответствует каталогу с именем "UPLOADS", расположенном в установочном виртуальном каталоге Web-приложения. В параметре </w:t>
      </w:r>
      <w:proofErr w:type="spellStart"/>
      <w:r w:rsidRPr="00B6789E">
        <w:rPr>
          <w:rStyle w:val="affc"/>
        </w:rPr>
        <w:t>ConnectionString</w:t>
      </w:r>
      <w:proofErr w:type="spellEnd"/>
      <w:r w:rsidRPr="00546FBD">
        <w:t xml:space="preserve"> указывается строка подключения к серверу БД. Этот параметр активизируется, если </w:t>
      </w:r>
      <w:proofErr w:type="spellStart"/>
      <w:r w:rsidRPr="00546FBD">
        <w:t>StorageType</w:t>
      </w:r>
      <w:proofErr w:type="spellEnd"/>
      <w:r w:rsidRPr="00546FBD">
        <w:t>="</w:t>
      </w:r>
      <w:proofErr w:type="spellStart"/>
      <w:r w:rsidRPr="00546FBD">
        <w:t>Database</w:t>
      </w:r>
      <w:proofErr w:type="spellEnd"/>
      <w:r w:rsidRPr="00546FBD">
        <w:t xml:space="preserve">". </w:t>
      </w:r>
    </w:p>
    <w:p w:rsidR="00E26934" w:rsidRPr="00DB7F6D" w:rsidRDefault="00E26934" w:rsidP="00F27786">
      <w:pPr>
        <w:pStyle w:val="aff"/>
        <w:rPr>
          <w:lang w:val="en-US"/>
        </w:rPr>
      </w:pPr>
      <w:r w:rsidRPr="00546FBD">
        <w:t xml:space="preserve">Если в параметре </w:t>
      </w:r>
      <w:proofErr w:type="spellStart"/>
      <w:r w:rsidRPr="00B6789E">
        <w:rPr>
          <w:rStyle w:val="affc"/>
        </w:rPr>
        <w:t>UploadsDir</w:t>
      </w:r>
      <w:proofErr w:type="spellEnd"/>
      <w:r w:rsidRPr="00546FBD">
        <w:t xml:space="preserve"> указан сетевой путь в виде строки формата "\\Server\Share", то для доступа по такому пути необходимы соответствующие права. Идентификационные данные указываются в секции &lt;</w:t>
      </w:r>
      <w:proofErr w:type="spellStart"/>
      <w:r w:rsidRPr="00546FBD">
        <w:t>system.</w:t>
      </w:r>
      <w:r>
        <w:t>web</w:t>
      </w:r>
      <w:proofErr w:type="spellEnd"/>
      <w:r>
        <w:t>&gt; в параметре &lt;</w:t>
      </w:r>
      <w:proofErr w:type="spellStart"/>
      <w:r>
        <w:t>identity</w:t>
      </w:r>
      <w:proofErr w:type="spellEnd"/>
      <w:r>
        <w:t>&gt;. Свойст</w:t>
      </w:r>
      <w:r w:rsidRPr="00546FBD">
        <w:t>во</w:t>
      </w:r>
      <w:r w:rsidRPr="00DB7F6D">
        <w:rPr>
          <w:lang w:val="en-US"/>
        </w:rPr>
        <w:t xml:space="preserve"> </w:t>
      </w:r>
      <w:proofErr w:type="spellStart"/>
      <w:r w:rsidRPr="00DB7F6D">
        <w:rPr>
          <w:lang w:val="en-US"/>
        </w:rPr>
        <w:t>userName</w:t>
      </w:r>
      <w:proofErr w:type="spellEnd"/>
      <w:r w:rsidRPr="00DB7F6D">
        <w:rPr>
          <w:lang w:val="en-US"/>
        </w:rPr>
        <w:t xml:space="preserve"> </w:t>
      </w:r>
      <w:r w:rsidRPr="00546FBD">
        <w:t>должно</w:t>
      </w:r>
      <w:r w:rsidRPr="00DB7F6D">
        <w:rPr>
          <w:lang w:val="en-US"/>
        </w:rPr>
        <w:t xml:space="preserve"> </w:t>
      </w:r>
      <w:r w:rsidRPr="00546FBD">
        <w:t>иметь</w:t>
      </w:r>
      <w:r w:rsidRPr="00DB7F6D">
        <w:rPr>
          <w:lang w:val="en-US"/>
        </w:rPr>
        <w:t xml:space="preserve"> </w:t>
      </w:r>
      <w:r w:rsidRPr="00546FBD">
        <w:t>формат</w:t>
      </w:r>
      <w:r w:rsidRPr="00DB7F6D">
        <w:rPr>
          <w:lang w:val="en-US"/>
        </w:rPr>
        <w:t xml:space="preserve"> "DOMAIN\</w:t>
      </w:r>
      <w:proofErr w:type="spellStart"/>
      <w:r w:rsidRPr="00DB7F6D">
        <w:rPr>
          <w:lang w:val="en-US"/>
        </w:rPr>
        <w:t>UserName</w:t>
      </w:r>
      <w:proofErr w:type="spellEnd"/>
      <w:r w:rsidRPr="00DB7F6D">
        <w:rPr>
          <w:lang w:val="en-US"/>
        </w:rPr>
        <w:t xml:space="preserve">". 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>&lt;system.web&gt;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ab/>
      </w:r>
      <w:r w:rsidRPr="00F27786">
        <w:rPr>
          <w:lang w:val="en-US"/>
        </w:rPr>
        <w:tab/>
      </w:r>
      <w:proofErr w:type="gramStart"/>
      <w:r w:rsidRPr="00F27786">
        <w:rPr>
          <w:lang w:val="en-US"/>
        </w:rPr>
        <w:t>&lt;!--</w:t>
      </w:r>
      <w:proofErr w:type="gramEnd"/>
      <w:r w:rsidRPr="00F27786">
        <w:rPr>
          <w:lang w:val="en-US"/>
        </w:rPr>
        <w:t xml:space="preserve"> </w:t>
      </w:r>
      <w:proofErr w:type="spellStart"/>
      <w:r w:rsidRPr="00F27786">
        <w:rPr>
          <w:lang w:val="en-US"/>
        </w:rPr>
        <w:t>maxRequestLength</w:t>
      </w:r>
      <w:proofErr w:type="spellEnd"/>
      <w:r w:rsidRPr="00F27786">
        <w:rPr>
          <w:lang w:val="en-US"/>
        </w:rPr>
        <w:t xml:space="preserve"> - max upload/download file size in </w:t>
      </w:r>
      <w:proofErr w:type="spellStart"/>
      <w:r w:rsidRPr="00F27786">
        <w:rPr>
          <w:lang w:val="en-US"/>
        </w:rPr>
        <w:t>KBytes</w:t>
      </w:r>
      <w:proofErr w:type="spellEnd"/>
      <w:r w:rsidRPr="00F27786">
        <w:rPr>
          <w:lang w:val="en-US"/>
        </w:rPr>
        <w:t xml:space="preserve"> --&gt;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ab/>
      </w:r>
      <w:r w:rsidRPr="00F27786">
        <w:rPr>
          <w:lang w:val="en-US"/>
        </w:rPr>
        <w:tab/>
        <w:t>&lt;</w:t>
      </w:r>
      <w:proofErr w:type="spellStart"/>
      <w:r w:rsidRPr="00F27786">
        <w:rPr>
          <w:lang w:val="en-US"/>
        </w:rPr>
        <w:t>httpRuntime</w:t>
      </w:r>
      <w:proofErr w:type="spellEnd"/>
      <w:r w:rsidRPr="00F27786">
        <w:rPr>
          <w:lang w:val="en-US"/>
        </w:rPr>
        <w:t xml:space="preserve"> enable="true" </w:t>
      </w:r>
      <w:proofErr w:type="spellStart"/>
      <w:r w:rsidRPr="00F27786">
        <w:rPr>
          <w:lang w:val="en-US"/>
        </w:rPr>
        <w:t>maxRequestLength</w:t>
      </w:r>
      <w:proofErr w:type="spellEnd"/>
      <w:r w:rsidRPr="00F27786">
        <w:rPr>
          <w:lang w:val="en-US"/>
        </w:rPr>
        <w:t>="10240" /&gt;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ab/>
      </w:r>
      <w:r w:rsidRPr="00F27786">
        <w:rPr>
          <w:lang w:val="en-US"/>
        </w:rPr>
        <w:tab/>
      </w:r>
      <w:proofErr w:type="gramStart"/>
      <w:r w:rsidRPr="00F27786">
        <w:rPr>
          <w:lang w:val="en-US"/>
        </w:rPr>
        <w:t>&lt;!--</w:t>
      </w:r>
      <w:proofErr w:type="gramEnd"/>
      <w:r w:rsidRPr="00F27786">
        <w:rPr>
          <w:lang w:val="en-US"/>
        </w:rPr>
        <w:t xml:space="preserve"> </w:t>
      </w:r>
      <w:proofErr w:type="spellStart"/>
      <w:r w:rsidRPr="00F27786">
        <w:rPr>
          <w:lang w:val="en-US"/>
        </w:rPr>
        <w:t>userName</w:t>
      </w:r>
      <w:proofErr w:type="spellEnd"/>
      <w:r w:rsidRPr="00F27786">
        <w:rPr>
          <w:lang w:val="en-US"/>
        </w:rPr>
        <w:t xml:space="preserve"> format: "DOMAIN\</w:t>
      </w:r>
      <w:proofErr w:type="spellStart"/>
      <w:r w:rsidRPr="00F27786">
        <w:rPr>
          <w:lang w:val="en-US"/>
        </w:rPr>
        <w:t>UserName</w:t>
      </w:r>
      <w:proofErr w:type="spellEnd"/>
      <w:r w:rsidRPr="00F27786">
        <w:rPr>
          <w:lang w:val="en-US"/>
        </w:rPr>
        <w:t>" --&gt;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ab/>
      </w:r>
      <w:r w:rsidRPr="00F27786">
        <w:rPr>
          <w:lang w:val="en-US"/>
        </w:rPr>
        <w:tab/>
        <w:t xml:space="preserve">&lt;identity </w:t>
      </w:r>
      <w:proofErr w:type="spellStart"/>
      <w:r w:rsidRPr="00F27786">
        <w:rPr>
          <w:lang w:val="en-US"/>
        </w:rPr>
        <w:t>userName</w:t>
      </w:r>
      <w:proofErr w:type="spellEnd"/>
      <w:r w:rsidRPr="00F27786">
        <w:rPr>
          <w:lang w:val="en-US"/>
        </w:rPr>
        <w:t>="" password="" /&gt;</w:t>
      </w:r>
    </w:p>
    <w:p w:rsidR="00E26934" w:rsidRPr="00F27786" w:rsidRDefault="00E26934" w:rsidP="009E4337">
      <w:pPr>
        <w:pStyle w:val="afffffb"/>
        <w:rPr>
          <w:lang w:val="en-US"/>
        </w:rPr>
      </w:pPr>
      <w:r w:rsidRPr="00F27786">
        <w:rPr>
          <w:lang w:val="en-US"/>
        </w:rPr>
        <w:tab/>
        <w:t>&lt;/system.web&gt;</w:t>
      </w:r>
    </w:p>
    <w:p w:rsidR="00E26934" w:rsidRDefault="00E26934" w:rsidP="00E26934">
      <w:pPr>
        <w:pStyle w:val="aff"/>
      </w:pPr>
      <w:r w:rsidRPr="00546FBD">
        <w:t xml:space="preserve">Параметр </w:t>
      </w:r>
      <w:proofErr w:type="spellStart"/>
      <w:r w:rsidRPr="00546FBD">
        <w:rPr>
          <w:lang w:val="en-US"/>
        </w:rPr>
        <w:t>maxRequestLength</w:t>
      </w:r>
      <w:proofErr w:type="spellEnd"/>
      <w:r w:rsidRPr="00546FBD">
        <w:t xml:space="preserve"> в секции &lt;</w:t>
      </w:r>
      <w:r w:rsidRPr="00546FBD">
        <w:rPr>
          <w:lang w:val="en-US"/>
        </w:rPr>
        <w:t>system</w:t>
      </w:r>
      <w:r w:rsidRPr="00546FBD">
        <w:t>.</w:t>
      </w:r>
      <w:r w:rsidRPr="00546FBD">
        <w:rPr>
          <w:lang w:val="en-US"/>
        </w:rPr>
        <w:t>web</w:t>
      </w:r>
      <w:r w:rsidRPr="00546FBD">
        <w:t>/</w:t>
      </w:r>
      <w:proofErr w:type="spellStart"/>
      <w:r w:rsidRPr="00546FBD">
        <w:rPr>
          <w:lang w:val="en-US"/>
        </w:rPr>
        <w:t>httpRuntime</w:t>
      </w:r>
      <w:proofErr w:type="spellEnd"/>
      <w:r w:rsidRPr="00546FBD">
        <w:t>&gt; задает ограничение на максималь</w:t>
      </w:r>
      <w:r>
        <w:t>ный загружаемый размер файла в к</w:t>
      </w:r>
      <w:r w:rsidRPr="00546FBD">
        <w:t>илобайтах</w:t>
      </w:r>
      <w:r w:rsidRPr="00173D5F">
        <w:t xml:space="preserve"> (</w:t>
      </w:r>
      <w:r>
        <w:t xml:space="preserve">по умолчанию – 10 </w:t>
      </w:r>
      <w:r w:rsidRPr="00173D5F">
        <w:t>Мб)</w:t>
      </w:r>
      <w:r w:rsidRPr="00546FBD">
        <w:t>.</w:t>
      </w:r>
    </w:p>
    <w:p w:rsidR="00E26934" w:rsidRDefault="00E26934" w:rsidP="00E26934">
      <w:pPr>
        <w:pStyle w:val="aff"/>
      </w:pPr>
    </w:p>
    <w:p w:rsidR="00F27786" w:rsidRPr="00F27786" w:rsidRDefault="00F27786" w:rsidP="00F27786">
      <w:pPr>
        <w:pStyle w:val="30"/>
        <w:spacing w:after="240"/>
      </w:pPr>
      <w:bookmarkStart w:id="17" w:name="_Toc373742032"/>
      <w:r>
        <w:t>Сервис обновлений</w:t>
      </w:r>
      <w:bookmarkEnd w:id="17"/>
    </w:p>
    <w:p w:rsidR="00F27786" w:rsidRPr="00EF2520" w:rsidRDefault="00F27786" w:rsidP="00B01788">
      <w:pPr>
        <w:pStyle w:val="afff7"/>
      </w:pPr>
      <w:proofErr w:type="spellStart"/>
      <w:r w:rsidRPr="00EF2520">
        <w:rPr>
          <w:lang w:val="en-US"/>
        </w:rPr>
        <w:t>UpdateWebService</w:t>
      </w:r>
      <w:proofErr w:type="spellEnd"/>
      <w:r w:rsidRPr="00EF2520">
        <w:t>.</w:t>
      </w:r>
      <w:r w:rsidRPr="00EF2520">
        <w:rPr>
          <w:lang w:val="en-US"/>
        </w:rPr>
        <w:t>Setup</w:t>
      </w:r>
      <w:r w:rsidRPr="00EF2520">
        <w:t>_*.</w:t>
      </w:r>
      <w:proofErr w:type="spellStart"/>
      <w:r w:rsidRPr="00EF2520">
        <w:rPr>
          <w:lang w:val="en-US"/>
        </w:rPr>
        <w:t>msi</w:t>
      </w:r>
      <w:proofErr w:type="spellEnd"/>
    </w:p>
    <w:p w:rsidR="00F27786" w:rsidRDefault="00F27786" w:rsidP="00F27786">
      <w:pPr>
        <w:pStyle w:val="aff"/>
      </w:pPr>
      <w:r>
        <w:t>С</w:t>
      </w:r>
      <w:r w:rsidRPr="003F3E59">
        <w:t xml:space="preserve">ервис </w:t>
      </w:r>
      <w:r>
        <w:t xml:space="preserve">обновлений </w:t>
      </w:r>
      <w:r w:rsidRPr="003F3E59">
        <w:t xml:space="preserve">предназначен для </w:t>
      </w:r>
      <w:r>
        <w:t>обновления приложений.</w:t>
      </w:r>
      <w:r w:rsidRPr="003F3E59">
        <w:t xml:space="preserve"> </w:t>
      </w:r>
      <w:r w:rsidRPr="00FF4312">
        <w:t>С</w:t>
      </w:r>
      <w:r>
        <w:t xml:space="preserve">ервис выполнен в виде веб-сервиса WCF, и для установки потребуется установленный </w:t>
      </w:r>
      <w:r>
        <w:rPr>
          <w:lang w:val="en-US"/>
        </w:rPr>
        <w:t>Internet</w:t>
      </w:r>
      <w:r w:rsidRPr="00FF4312">
        <w:t xml:space="preserve"> </w:t>
      </w:r>
      <w:r>
        <w:rPr>
          <w:lang w:val="en-US"/>
        </w:rPr>
        <w:t>Information</w:t>
      </w:r>
      <w:r w:rsidRPr="00FF4312">
        <w:t xml:space="preserve"> </w:t>
      </w:r>
      <w:r>
        <w:rPr>
          <w:lang w:val="en-US"/>
        </w:rPr>
        <w:t>Server</w:t>
      </w:r>
      <w:r w:rsidRPr="00FF4312">
        <w:t>.</w:t>
      </w:r>
    </w:p>
    <w:p w:rsidR="00F27786" w:rsidRDefault="00F27786" w:rsidP="00F27786">
      <w:pPr>
        <w:pStyle w:val="aff"/>
      </w:pPr>
      <w:r>
        <w:lastRenderedPageBreak/>
        <w:t>С особенностью развертывания WCF-сервисов</w:t>
      </w:r>
      <w:r w:rsidRPr="00E044A5">
        <w:t xml:space="preserve"> </w:t>
      </w:r>
      <w:r>
        <w:t xml:space="preserve">можно ознакомиться в файле </w:t>
      </w:r>
      <w:r w:rsidR="00B90BEE">
        <w:t>«</w:t>
      </w:r>
      <w:proofErr w:type="spellStart"/>
      <w:r w:rsidRPr="00E044A5">
        <w:t>manual</w:t>
      </w:r>
      <w:proofErr w:type="spellEnd"/>
      <w:r w:rsidRPr="00E044A5">
        <w:t>\Развертывание wcf-сервисов.doc</w:t>
      </w:r>
      <w:r w:rsidR="00B90BEE">
        <w:t>»</w:t>
      </w:r>
      <w:r>
        <w:t>.</w:t>
      </w:r>
    </w:p>
    <w:p w:rsidR="00F27786" w:rsidRPr="005265DD" w:rsidRDefault="00F27786" w:rsidP="00F27786">
      <w:pPr>
        <w:pStyle w:val="aff"/>
      </w:pPr>
      <w:r>
        <w:t>Для проверки работоспособности веб-сервиса запустит</w:t>
      </w:r>
      <w:r w:rsidR="00B01788">
        <w:t>е</w:t>
      </w:r>
      <w:r>
        <w:t xml:space="preserve">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</w:t>
      </w:r>
      <w:r w:rsidRPr="00013F97">
        <w:t xml:space="preserve">и в адресной строке </w:t>
      </w:r>
      <w:r>
        <w:t>наб</w:t>
      </w:r>
      <w:r w:rsidR="00B01788">
        <w:t>ерите</w:t>
      </w:r>
      <w:r>
        <w:t xml:space="preserve"> адрес: http://</w:t>
      </w:r>
      <w:proofErr w:type="spellStart"/>
      <w:r>
        <w:rPr>
          <w:lang w:val="en-US"/>
        </w:rPr>
        <w:t>localhost</w:t>
      </w:r>
      <w:proofErr w:type="spellEnd"/>
      <w:r w:rsidRPr="00013F97">
        <w:t>/&lt;</w:t>
      </w:r>
      <w:r>
        <w:t xml:space="preserve">виртуальный </w:t>
      </w:r>
      <w:r w:rsidRPr="00013F97">
        <w:t>каталог&gt;</w:t>
      </w:r>
      <w:r>
        <w:t>/ (по умолчанию – http:</w:t>
      </w:r>
      <w:r w:rsidRPr="00013F97">
        <w:t>//</w:t>
      </w:r>
      <w:proofErr w:type="spellStart"/>
      <w:r>
        <w:rPr>
          <w:lang w:val="en-US"/>
        </w:rPr>
        <w:t>localhost</w:t>
      </w:r>
      <w:proofErr w:type="spellEnd"/>
      <w:r w:rsidRPr="00013F97">
        <w:t>/</w:t>
      </w:r>
      <w:r>
        <w:rPr>
          <w:lang w:val="en-US"/>
        </w:rPr>
        <w:t>U</w:t>
      </w:r>
      <w:proofErr w:type="spellStart"/>
      <w:r>
        <w:t>pdate</w:t>
      </w:r>
      <w:proofErr w:type="spellEnd"/>
      <w:r>
        <w:rPr>
          <w:lang w:val="en-US"/>
        </w:rPr>
        <w:t>S</w:t>
      </w:r>
      <w:proofErr w:type="spellStart"/>
      <w:r>
        <w:t>ervice</w:t>
      </w:r>
      <w:proofErr w:type="spellEnd"/>
      <w:r w:rsidRPr="00013F97">
        <w:t>/</w:t>
      </w:r>
      <w:r>
        <w:t>)</w:t>
      </w:r>
      <w:r w:rsidRPr="00013F97">
        <w:t xml:space="preserve">. Открывшаяся страница </w:t>
      </w:r>
      <w:r>
        <w:t>веб-сервиса</w:t>
      </w:r>
      <w:r w:rsidRPr="00013F97">
        <w:t xml:space="preserve"> будет свидетельствовать о том, что установка и настройка сервера </w:t>
      </w:r>
      <w:r>
        <w:t>об</w:t>
      </w:r>
      <w:r w:rsidRPr="005F3284">
        <w:t>новлений</w:t>
      </w:r>
      <w:r w:rsidRPr="00013F97">
        <w:t xml:space="preserve"> прошл</w:t>
      </w:r>
      <w:r>
        <w:t>и</w:t>
      </w:r>
      <w:r w:rsidRPr="00013F97">
        <w:t xml:space="preserve"> успешно</w:t>
      </w:r>
      <w:r w:rsidRPr="005265DD">
        <w:t xml:space="preserve"> (</w:t>
      </w:r>
      <w:r w:rsidR="00B01788" w:rsidRPr="00B01788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_Ref372017256 \h  \* MERGEFORMAT </w:instrText>
      </w:r>
      <w:r w:rsidR="008D2AD4">
        <w:fldChar w:fldCharType="separate"/>
      </w:r>
      <w:r w:rsidR="000C73FB" w:rsidRPr="000C73FB">
        <w:t>6</w:t>
      </w:r>
      <w:r w:rsidR="008D2AD4">
        <w:fldChar w:fldCharType="end"/>
      </w:r>
      <w:r w:rsidRPr="005265DD">
        <w:t>)</w:t>
      </w:r>
      <w:r w:rsidRPr="00013F97">
        <w:t>.</w:t>
      </w:r>
    </w:p>
    <w:p w:rsidR="00F27786" w:rsidRDefault="00F27786" w:rsidP="00F27786">
      <w:pPr>
        <w:pStyle w:val="aff"/>
      </w:pPr>
    </w:p>
    <w:p w:rsidR="00F27786" w:rsidRPr="00F27786" w:rsidRDefault="00F27786" w:rsidP="00F27786">
      <w:pPr>
        <w:pStyle w:val="afff1"/>
      </w:pPr>
      <w:r>
        <w:rPr>
          <w:noProof/>
        </w:rPr>
        <w:drawing>
          <wp:inline distT="0" distB="0" distL="0" distR="0">
            <wp:extent cx="5072400" cy="3351600"/>
            <wp:effectExtent l="0" t="0" r="0" b="1270"/>
            <wp:docPr id="18" name="Рисунок 18" descr="websrv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bsrv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83" w:rsidRDefault="00514CA2" w:rsidP="000127EE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18" w:name="_Ref372017256"/>
      <w:r w:rsidR="000C73FB">
        <w:rPr>
          <w:noProof/>
        </w:rPr>
        <w:t>6</w:t>
      </w:r>
      <w:bookmarkEnd w:id="18"/>
      <w:r>
        <w:rPr>
          <w:noProof/>
        </w:rPr>
        <w:fldChar w:fldCharType="end"/>
      </w:r>
      <w:r w:rsidR="00F27786">
        <w:t>. Страница веб-сервиса обновлений</w:t>
      </w:r>
    </w:p>
    <w:p w:rsidR="00F27786" w:rsidRDefault="00F27786" w:rsidP="00F27786">
      <w:pPr>
        <w:pStyle w:val="aff"/>
      </w:pPr>
      <w:r w:rsidRPr="00067503">
        <w:t xml:space="preserve">Обновления на сервере </w:t>
      </w:r>
      <w:r>
        <w:t>должны выкладываться по следующей структуре:</w:t>
      </w:r>
    </w:p>
    <w:p w:rsidR="00F27786" w:rsidRPr="00067503" w:rsidRDefault="00F27786" w:rsidP="00641264">
      <w:pPr>
        <w:pStyle w:val="afffffb"/>
      </w:pPr>
      <w:r w:rsidRPr="009A4F6E">
        <w:t>«</w:t>
      </w:r>
      <w:r>
        <w:t>{Виртуальный каталог}</w:t>
      </w:r>
      <w:r w:rsidRPr="009A4F6E">
        <w:t>\</w:t>
      </w:r>
      <w:r w:rsidRPr="009A4F6E">
        <w:rPr>
          <w:lang w:val="en-US"/>
        </w:rPr>
        <w:t>UPDATES</w:t>
      </w:r>
      <w:r w:rsidRPr="009A4F6E">
        <w:t>\</w:t>
      </w:r>
      <w:proofErr w:type="spellStart"/>
      <w:r w:rsidRPr="009A4F6E">
        <w:t>НазваниеПриложения</w:t>
      </w:r>
      <w:proofErr w:type="spellEnd"/>
      <w:r w:rsidRPr="009A4F6E">
        <w:t>\версия»</w:t>
      </w:r>
    </w:p>
    <w:p w:rsidR="00F27786" w:rsidRDefault="00F27786" w:rsidP="00F27786">
      <w:pPr>
        <w:pStyle w:val="aff"/>
      </w:pPr>
      <w:r>
        <w:t>Виртуальный каталог, как правило, имеет путь c:\inetpub\wwwroot\UpdateService.</w:t>
      </w:r>
    </w:p>
    <w:p w:rsidR="00F27786" w:rsidRPr="00067503" w:rsidRDefault="00F27786" w:rsidP="00F27786">
      <w:pPr>
        <w:pStyle w:val="aff"/>
      </w:pPr>
      <w:r w:rsidRPr="00067503">
        <w:t>Версия должна включать 4 числа</w:t>
      </w:r>
      <w:proofErr w:type="gramStart"/>
      <w:r w:rsidRPr="00067503">
        <w:t xml:space="preserve"> (#</w:t>
      </w:r>
      <w:r>
        <w:t>.</w:t>
      </w:r>
      <w:r w:rsidRPr="00067503">
        <w:t>#</w:t>
      </w:r>
      <w:r>
        <w:t>.</w:t>
      </w:r>
      <w:r w:rsidRPr="00067503">
        <w:t>#</w:t>
      </w:r>
      <w:r>
        <w:t>.</w:t>
      </w:r>
      <w:r w:rsidRPr="00067503">
        <w:t>#):</w:t>
      </w:r>
      <w:proofErr w:type="gramEnd"/>
    </w:p>
    <w:p w:rsidR="00F27786" w:rsidRPr="00BC387F" w:rsidRDefault="00F27786" w:rsidP="004F5E72">
      <w:pPr>
        <w:pStyle w:val="afffffb"/>
      </w:pPr>
      <w:r w:rsidRPr="00BC387F">
        <w:t>…\</w:t>
      </w:r>
      <w:r w:rsidRPr="00067503">
        <w:rPr>
          <w:lang w:val="en-US"/>
        </w:rPr>
        <w:t>UPDATES</w:t>
      </w:r>
      <w:r w:rsidRPr="00BC387F">
        <w:t>\</w:t>
      </w:r>
      <w:proofErr w:type="spellStart"/>
      <w:r w:rsidRPr="00067503">
        <w:rPr>
          <w:lang w:val="en-US"/>
        </w:rPr>
        <w:t>Keysystems</w:t>
      </w:r>
      <w:proofErr w:type="spellEnd"/>
      <w:r w:rsidRPr="00BC387F">
        <w:t>.</w:t>
      </w:r>
      <w:r w:rsidRPr="00067503">
        <w:rPr>
          <w:lang w:val="en-US"/>
        </w:rPr>
        <w:t>Budget</w:t>
      </w:r>
      <w:r w:rsidRPr="00BC387F">
        <w:t>\1</w:t>
      </w:r>
      <w:r w:rsidR="002E742B" w:rsidRPr="00BC387F">
        <w:t>3.3.0.12757</w:t>
      </w:r>
    </w:p>
    <w:p w:rsidR="00F27786" w:rsidRPr="00BC387F" w:rsidRDefault="00F27786" w:rsidP="004F5E72">
      <w:pPr>
        <w:pStyle w:val="afffffb"/>
      </w:pPr>
      <w:r w:rsidRPr="00BC387F">
        <w:t>…\</w:t>
      </w:r>
      <w:r>
        <w:rPr>
          <w:lang w:val="en-US"/>
        </w:rPr>
        <w:t>UPDATES</w:t>
      </w:r>
      <w:r w:rsidRPr="00BC387F">
        <w:t>\</w:t>
      </w:r>
      <w:proofErr w:type="spellStart"/>
      <w:r>
        <w:rPr>
          <w:lang w:val="en-US"/>
        </w:rPr>
        <w:t>Keysystems</w:t>
      </w:r>
      <w:proofErr w:type="spellEnd"/>
      <w:r w:rsidRPr="00BC387F">
        <w:t>.</w:t>
      </w:r>
      <w:r>
        <w:rPr>
          <w:lang w:val="en-US"/>
        </w:rPr>
        <w:t>Budget</w:t>
      </w:r>
      <w:r w:rsidRPr="00BC387F">
        <w:t>\1</w:t>
      </w:r>
      <w:r w:rsidR="002E742B" w:rsidRPr="00BC387F">
        <w:t>3</w:t>
      </w:r>
      <w:r w:rsidRPr="00BC387F">
        <w:t>.3.</w:t>
      </w:r>
      <w:r w:rsidR="002E742B" w:rsidRPr="00BC387F">
        <w:t>0.12719</w:t>
      </w:r>
    </w:p>
    <w:p w:rsidR="00F27786" w:rsidRDefault="00F27786" w:rsidP="00F27786">
      <w:pPr>
        <w:pStyle w:val="aff"/>
      </w:pPr>
      <w:r>
        <w:t>Сервис обновлений позволяет выполнять обновление клиентского приложения от имени</w:t>
      </w:r>
      <w:r w:rsidRPr="00577070">
        <w:t xml:space="preserve"> указанного пользователя. </w:t>
      </w:r>
      <w:r w:rsidR="004F5E72">
        <w:t>Данное условие</w:t>
      </w:r>
      <w:r>
        <w:t xml:space="preserve"> применя</w:t>
      </w:r>
      <w:r w:rsidR="004F5E72">
        <w:t>ет</w:t>
      </w:r>
      <w:r>
        <w:t xml:space="preserve">ся, если у пользователей нет прав на запись </w:t>
      </w:r>
      <w:r w:rsidR="004F5E72">
        <w:t>в</w:t>
      </w:r>
      <w:r>
        <w:t xml:space="preserve"> папку обновляемого приложения.</w:t>
      </w:r>
    </w:p>
    <w:p w:rsidR="00F27786" w:rsidRPr="00EF2520" w:rsidRDefault="00F27786" w:rsidP="00F27786">
      <w:pPr>
        <w:pStyle w:val="aff"/>
      </w:pPr>
    </w:p>
    <w:p w:rsidR="00F27786" w:rsidRDefault="00F27786" w:rsidP="00F27786">
      <w:pPr>
        <w:pStyle w:val="22"/>
      </w:pPr>
      <w:bookmarkStart w:id="19" w:name="_Ref371603648"/>
      <w:bookmarkStart w:id="20" w:name="_Ref371603649"/>
      <w:bookmarkStart w:id="21" w:name="_Toc373742033"/>
      <w:r>
        <w:t>Установка клиентской части</w:t>
      </w:r>
      <w:bookmarkEnd w:id="19"/>
      <w:bookmarkEnd w:id="20"/>
      <w:bookmarkEnd w:id="21"/>
    </w:p>
    <w:p w:rsidR="00017E8C" w:rsidRPr="00C87529" w:rsidRDefault="00017E8C" w:rsidP="00017E8C">
      <w:pPr>
        <w:pStyle w:val="aff"/>
      </w:pPr>
      <w:r>
        <w:t>Для установки клиентской части программы запустит</w:t>
      </w:r>
      <w:r w:rsidR="004F5E72">
        <w:t>е</w:t>
      </w:r>
      <w:r>
        <w:t xml:space="preserve"> </w:t>
      </w:r>
      <w:r w:rsidRPr="00017E8C">
        <w:t>setup</w:t>
      </w:r>
      <w:r w:rsidRPr="00C87529">
        <w:t>.</w:t>
      </w:r>
      <w:r w:rsidRPr="00017E8C">
        <w:t>exe</w:t>
      </w:r>
      <w:r w:rsidRPr="00C87529">
        <w:t xml:space="preserve"> </w:t>
      </w:r>
      <w:r>
        <w:t>и выб</w:t>
      </w:r>
      <w:r w:rsidR="004F5E72">
        <w:t>ерите</w:t>
      </w:r>
      <w:r>
        <w:t xml:space="preserve"> пункт </w:t>
      </w:r>
      <w:r w:rsidR="004F5E72">
        <w:t>«</w:t>
      </w:r>
      <w:r>
        <w:t>Бюджет-СМАРТ</w:t>
      </w:r>
      <w:r w:rsidR="00455067">
        <w:t xml:space="preserve"> 13</w:t>
      </w:r>
      <w:r w:rsidR="004F5E72">
        <w:t>» (</w:t>
      </w:r>
      <w:r w:rsidR="004F5E72" w:rsidRPr="004F5E72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_Ref372017765 \h  \* MERGEFORMAT </w:instrText>
      </w:r>
      <w:r w:rsidR="008D2AD4">
        <w:fldChar w:fldCharType="separate"/>
      </w:r>
      <w:r w:rsidR="000C73FB" w:rsidRPr="000C73FB">
        <w:t>7</w:t>
      </w:r>
      <w:r w:rsidR="008D2AD4">
        <w:fldChar w:fldCharType="end"/>
      </w:r>
      <w:r w:rsidR="004F5E72">
        <w:t>)</w:t>
      </w:r>
      <w:r>
        <w:t>.</w:t>
      </w:r>
    </w:p>
    <w:p w:rsidR="00017E8C" w:rsidRDefault="00455067" w:rsidP="00017E8C">
      <w:pPr>
        <w:pStyle w:val="afff1"/>
      </w:pPr>
      <w:r>
        <w:rPr>
          <w:noProof/>
        </w:rPr>
        <w:lastRenderedPageBreak/>
        <w:drawing>
          <wp:inline distT="0" distB="0" distL="0" distR="0">
            <wp:extent cx="4042381" cy="284142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81" cy="28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8C" w:rsidRDefault="00514CA2" w:rsidP="00017E8C">
      <w:pPr>
        <w:pStyle w:val="a4"/>
      </w:pPr>
      <w:r>
        <w:fldChar w:fldCharType="begin"/>
      </w:r>
      <w:r w:rsidR="00E50F19">
        <w:instrText xml:space="preserve"> SEQ Рисунок \* ARABIC </w:instrText>
      </w:r>
      <w:r>
        <w:fldChar w:fldCharType="separate"/>
      </w:r>
      <w:bookmarkStart w:id="22" w:name="_Ref372017765"/>
      <w:r w:rsidR="000C73FB">
        <w:rPr>
          <w:noProof/>
        </w:rPr>
        <w:t>7</w:t>
      </w:r>
      <w:bookmarkEnd w:id="22"/>
      <w:r>
        <w:rPr>
          <w:noProof/>
        </w:rPr>
        <w:fldChar w:fldCharType="end"/>
      </w:r>
      <w:r w:rsidR="00017E8C">
        <w:t xml:space="preserve">. </w:t>
      </w:r>
      <w:r w:rsidR="009441C1">
        <w:t>Выбор компонентов для установки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E84677" w:rsidRPr="00BE71ED" w:rsidTr="00BC387F">
        <w:tc>
          <w:tcPr>
            <w:tcW w:w="1080" w:type="dxa"/>
          </w:tcPr>
          <w:p w:rsidR="00E84677" w:rsidRPr="00BE71ED" w:rsidRDefault="00E84677" w:rsidP="00BC387F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E84677" w:rsidRPr="00110D5F" w:rsidRDefault="00E84677" w:rsidP="009441C1">
            <w:pPr>
              <w:pStyle w:val="affffc"/>
            </w:pPr>
            <w:r>
              <w:t>В дистрибутив программы встроен</w:t>
            </w:r>
            <w:r w:rsidR="00CB61C4">
              <w:t>ы</w:t>
            </w:r>
            <w:r>
              <w:t xml:space="preserve"> </w:t>
            </w:r>
            <w:r w:rsidR="00CB61C4">
              <w:t>возможности</w:t>
            </w:r>
            <w:r>
              <w:t xml:space="preserve"> автоматической проверки </w:t>
            </w:r>
            <w:r w:rsidR="00C447A6">
              <w:t>установленного программного обеспечения рабочей станции требованиям ПК</w:t>
            </w:r>
            <w:r w:rsidR="00CB61C4">
              <w:t xml:space="preserve"> и, при возможности, до</w:t>
            </w:r>
            <w:r w:rsidR="009441C1">
              <w:t xml:space="preserve">полнительной </w:t>
            </w:r>
            <w:r w:rsidR="00CB61C4">
              <w:t>установки отсутствующих компонентов</w:t>
            </w:r>
            <w:r w:rsidR="00C447A6">
              <w:t xml:space="preserve">. </w:t>
            </w:r>
            <w:r w:rsidR="008C55B0">
              <w:t>Для того</w:t>
            </w:r>
            <w:proofErr w:type="gramStart"/>
            <w:r w:rsidR="008C55B0">
              <w:t>,</w:t>
            </w:r>
            <w:proofErr w:type="gramEnd"/>
            <w:r w:rsidR="00CB61C4">
              <w:t xml:space="preserve"> чтобы воспользоваться возможностью автоматической установки необходимых компонентов</w:t>
            </w:r>
            <w:r w:rsidR="008C55B0">
              <w:t>,</w:t>
            </w:r>
            <w:r w:rsidR="00CB61C4">
              <w:t xml:space="preserve"> необходимо модифицировать дистрибутив програм</w:t>
            </w:r>
            <w:r w:rsidR="009441C1">
              <w:t xml:space="preserve">мы в соответствии с описанием </w:t>
            </w:r>
            <w:r w:rsidR="00CB61C4" w:rsidRPr="009441C1">
              <w:rPr>
                <w:rStyle w:val="afffff6"/>
              </w:rPr>
              <w:t xml:space="preserve">п. </w:t>
            </w:r>
            <w:r w:rsidR="008D2AD4">
              <w:fldChar w:fldCharType="begin"/>
            </w:r>
            <w:r w:rsidR="008D2AD4">
              <w:instrText xml:space="preserve"> REF _Ref371675837 \r \h  \* MERGEFORMAT </w:instrText>
            </w:r>
            <w:r w:rsidR="008D2AD4">
              <w:fldChar w:fldCharType="separate"/>
            </w:r>
            <w:r w:rsidR="000C73FB" w:rsidRPr="000C73FB">
              <w:rPr>
                <w:rStyle w:val="afffff6"/>
              </w:rPr>
              <w:t>1.3.1</w:t>
            </w:r>
            <w:r w:rsidR="008D2AD4">
              <w:fldChar w:fldCharType="end"/>
            </w:r>
            <w:r w:rsidR="008C55B0" w:rsidRPr="009441C1">
              <w:rPr>
                <w:rStyle w:val="afffff6"/>
              </w:rPr>
              <w:t>.</w:t>
            </w:r>
          </w:p>
        </w:tc>
        <w:tc>
          <w:tcPr>
            <w:tcW w:w="540" w:type="dxa"/>
          </w:tcPr>
          <w:p w:rsidR="00E84677" w:rsidRPr="00BE71ED" w:rsidRDefault="00E84677" w:rsidP="00BC387F">
            <w:pPr>
              <w:pStyle w:val="affffc"/>
            </w:pPr>
          </w:p>
        </w:tc>
      </w:tr>
    </w:tbl>
    <w:p w:rsidR="009C0801" w:rsidRPr="0050594A" w:rsidRDefault="00E774D0" w:rsidP="0050594A">
      <w:pPr>
        <w:pStyle w:val="aff"/>
      </w:pPr>
      <w:r>
        <w:t xml:space="preserve">По кнопке </w:t>
      </w:r>
      <w:r w:rsidRPr="0016339A">
        <w:rPr>
          <w:rStyle w:val="affc"/>
        </w:rPr>
        <w:t>[Установить]</w:t>
      </w:r>
      <w:r>
        <w:t xml:space="preserve"> начинается установка клиентской части ПК «Бюджет-СМАРТ» (</w:t>
      </w:r>
      <w:r w:rsidRPr="001633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_Ref372018509 \h  \* MERGEFORMAT </w:instrText>
      </w:r>
      <w:r w:rsidR="008D2AD4">
        <w:fldChar w:fldCharType="separate"/>
      </w:r>
      <w:r w:rsidR="000C73FB" w:rsidRPr="000C73FB">
        <w:t>8</w:t>
      </w:r>
      <w:r w:rsidR="008D2AD4">
        <w:fldChar w:fldCharType="end"/>
      </w:r>
      <w:r>
        <w:t>).</w:t>
      </w:r>
    </w:p>
    <w:p w:rsidR="009C0801" w:rsidRDefault="00455067" w:rsidP="00E774D0">
      <w:pPr>
        <w:pStyle w:val="afff1"/>
      </w:pPr>
      <w:r w:rsidRPr="003C2F83">
        <w:rPr>
          <w:noProof/>
        </w:rPr>
        <w:drawing>
          <wp:inline distT="0" distB="0" distL="0" distR="0">
            <wp:extent cx="3113810" cy="251952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810" cy="251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D0" w:rsidRDefault="003022BE" w:rsidP="00E774D0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3" w:name="_Ref372018509"/>
      <w:r w:rsidR="000C73FB">
        <w:rPr>
          <w:noProof/>
        </w:rPr>
        <w:t>8</w:t>
      </w:r>
      <w:bookmarkEnd w:id="23"/>
      <w:r>
        <w:rPr>
          <w:noProof/>
        </w:rPr>
        <w:fldChar w:fldCharType="end"/>
      </w:r>
      <w:r w:rsidR="00E774D0">
        <w:t>. Начало установки</w:t>
      </w:r>
    </w:p>
    <w:p w:rsidR="00455067" w:rsidRPr="003C2F83" w:rsidRDefault="00A51781" w:rsidP="003C2F83">
      <w:pPr>
        <w:pStyle w:val="aff"/>
      </w:pPr>
      <w:r>
        <w:t xml:space="preserve">В окне приветствия мастера установки нажмите кнопку </w:t>
      </w:r>
      <w:r w:rsidRPr="00A51781">
        <w:rPr>
          <w:rStyle w:val="affc"/>
        </w:rPr>
        <w:t>[Далее]</w:t>
      </w:r>
      <w:r>
        <w:t xml:space="preserve"> </w:t>
      </w:r>
      <w:r w:rsidR="00453FB3">
        <w:t>(</w:t>
      </w:r>
      <w:r w:rsidR="00453FB3" w:rsidRPr="001633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_Ref372018511 \h  \* MERGEFORMAT </w:instrText>
      </w:r>
      <w:r w:rsidR="008D2AD4">
        <w:fldChar w:fldCharType="separate"/>
      </w:r>
      <w:r w:rsidR="000C73FB" w:rsidRPr="000C73FB">
        <w:t>9</w:t>
      </w:r>
      <w:r w:rsidR="008D2AD4">
        <w:fldChar w:fldCharType="end"/>
      </w:r>
      <w:r w:rsidR="00453FB3">
        <w:t>)</w:t>
      </w:r>
      <w:r>
        <w:t>.</w:t>
      </w:r>
    </w:p>
    <w:p w:rsidR="00455067" w:rsidRPr="003C2F83" w:rsidRDefault="00455067" w:rsidP="00E774D0">
      <w:pPr>
        <w:pStyle w:val="afff1"/>
      </w:pPr>
      <w:r w:rsidRPr="003C2F83">
        <w:rPr>
          <w:noProof/>
        </w:rPr>
        <w:lastRenderedPageBreak/>
        <w:drawing>
          <wp:inline distT="0" distB="0" distL="0" distR="0">
            <wp:extent cx="3113810" cy="251952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810" cy="251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D0" w:rsidRDefault="003022BE" w:rsidP="00E774D0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4" w:name="_Ref372018511"/>
      <w:r w:rsidR="000C73FB">
        <w:rPr>
          <w:noProof/>
        </w:rPr>
        <w:t>9</w:t>
      </w:r>
      <w:bookmarkEnd w:id="24"/>
      <w:r>
        <w:rPr>
          <w:noProof/>
        </w:rPr>
        <w:fldChar w:fldCharType="end"/>
      </w:r>
      <w:r w:rsidR="00E774D0">
        <w:t>. Выбор папки для установки</w:t>
      </w:r>
    </w:p>
    <w:p w:rsidR="00455067" w:rsidRPr="003C2F83" w:rsidRDefault="00B62382" w:rsidP="003C2F83">
      <w:pPr>
        <w:pStyle w:val="aff"/>
      </w:pPr>
      <w:r w:rsidRPr="00B62382">
        <w:t>Для подт</w:t>
      </w:r>
      <w:r>
        <w:t xml:space="preserve">верждения установки нажмите кнопку </w:t>
      </w:r>
      <w:r w:rsidRPr="00A51781">
        <w:rPr>
          <w:rStyle w:val="affc"/>
        </w:rPr>
        <w:t>[Далее]</w:t>
      </w:r>
      <w:r>
        <w:t xml:space="preserve"> </w:t>
      </w:r>
      <w:r w:rsidR="00453FB3">
        <w:t>(</w:t>
      </w:r>
      <w:r w:rsidR="00453FB3" w:rsidRPr="001633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_Ref372018696 \h  \* MERGEFORMAT </w:instrText>
      </w:r>
      <w:r w:rsidR="008D2AD4">
        <w:fldChar w:fldCharType="separate"/>
      </w:r>
      <w:r w:rsidR="000C73FB" w:rsidRPr="000C73FB">
        <w:rPr>
          <w:rStyle w:val="affff9"/>
        </w:rPr>
        <w:t>10</w:t>
      </w:r>
      <w:r w:rsidR="008D2AD4">
        <w:fldChar w:fldCharType="end"/>
      </w:r>
      <w:r w:rsidR="00453FB3">
        <w:t>)</w:t>
      </w:r>
    </w:p>
    <w:p w:rsidR="00455067" w:rsidRPr="003C2F83" w:rsidRDefault="00455067" w:rsidP="00E774D0">
      <w:pPr>
        <w:pStyle w:val="afff1"/>
      </w:pPr>
      <w:r w:rsidRPr="003C2F83">
        <w:rPr>
          <w:noProof/>
        </w:rPr>
        <w:drawing>
          <wp:inline distT="0" distB="0" distL="0" distR="0">
            <wp:extent cx="3113810" cy="251952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810" cy="251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D0" w:rsidRDefault="003022BE" w:rsidP="00E774D0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5" w:name="_Ref372018696"/>
      <w:r w:rsidR="000C73FB">
        <w:rPr>
          <w:noProof/>
        </w:rPr>
        <w:t>10</w:t>
      </w:r>
      <w:bookmarkEnd w:id="25"/>
      <w:r>
        <w:rPr>
          <w:noProof/>
        </w:rPr>
        <w:fldChar w:fldCharType="end"/>
      </w:r>
      <w:r w:rsidR="00E774D0">
        <w:t>. Подтверждение установки</w:t>
      </w:r>
    </w:p>
    <w:p w:rsidR="00455067" w:rsidRPr="003C2F83" w:rsidRDefault="00310C5B" w:rsidP="003C2F83">
      <w:pPr>
        <w:pStyle w:val="aff"/>
      </w:pPr>
      <w:r>
        <w:t xml:space="preserve">По завершении процедуры установки клиентской части ПК «Бюджет-СМАРТ» будет выведено соответствующее информационное сообщение </w:t>
      </w:r>
      <w:r w:rsidR="00453FB3">
        <w:t>(</w:t>
      </w:r>
      <w:r w:rsidR="00453FB3" w:rsidRPr="001633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_Ref372018699 \h  \* MERGEFORMAT </w:instrText>
      </w:r>
      <w:r w:rsidR="008D2AD4">
        <w:fldChar w:fldCharType="separate"/>
      </w:r>
      <w:r w:rsidR="000C73FB" w:rsidRPr="000C73FB">
        <w:rPr>
          <w:rStyle w:val="affff9"/>
        </w:rPr>
        <w:t>11</w:t>
      </w:r>
      <w:r w:rsidR="008D2AD4">
        <w:fldChar w:fldCharType="end"/>
      </w:r>
      <w:r w:rsidR="00453FB3">
        <w:t>)</w:t>
      </w:r>
    </w:p>
    <w:p w:rsidR="00455067" w:rsidRPr="003C2F83" w:rsidRDefault="00455067" w:rsidP="00E774D0">
      <w:pPr>
        <w:pStyle w:val="afff1"/>
      </w:pPr>
      <w:r w:rsidRPr="003C2F83">
        <w:rPr>
          <w:noProof/>
        </w:rPr>
        <w:lastRenderedPageBreak/>
        <w:drawing>
          <wp:inline distT="0" distB="0" distL="0" distR="0">
            <wp:extent cx="3113810" cy="25195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810" cy="251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D0" w:rsidRDefault="003022BE" w:rsidP="00E774D0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6" w:name="_Ref372018699"/>
      <w:r w:rsidR="000C73FB">
        <w:rPr>
          <w:noProof/>
        </w:rPr>
        <w:t>11</w:t>
      </w:r>
      <w:bookmarkEnd w:id="26"/>
      <w:r>
        <w:rPr>
          <w:noProof/>
        </w:rPr>
        <w:fldChar w:fldCharType="end"/>
      </w:r>
      <w:r w:rsidR="00E774D0">
        <w:t>. Завершение установки</w:t>
      </w:r>
    </w:p>
    <w:p w:rsidR="00455067" w:rsidRPr="00E774D0" w:rsidRDefault="00455067" w:rsidP="003C2F83">
      <w:pPr>
        <w:pStyle w:val="aff"/>
      </w:pPr>
      <w:r w:rsidRPr="003C2F83">
        <w:t>Запуск установлен</w:t>
      </w:r>
      <w:r w:rsidR="000D100C" w:rsidRPr="003C2F83">
        <w:t>но</w:t>
      </w:r>
      <w:r w:rsidR="00384C75">
        <w:t>го</w:t>
      </w:r>
      <w:r w:rsidR="000D100C" w:rsidRPr="003C2F83">
        <w:t xml:space="preserve"> </w:t>
      </w:r>
      <w:r w:rsidR="00384C75">
        <w:t>ПК</w:t>
      </w:r>
      <w:r w:rsidR="000D100C" w:rsidRPr="003C2F83">
        <w:t xml:space="preserve"> осуществляется по кнопке </w:t>
      </w:r>
      <w:r w:rsidR="00E774D0" w:rsidRPr="00A51781">
        <w:rPr>
          <w:rStyle w:val="affc"/>
        </w:rPr>
        <w:t>[</w:t>
      </w:r>
      <w:r w:rsidR="000D100C" w:rsidRPr="00A51781">
        <w:rPr>
          <w:rStyle w:val="affc"/>
        </w:rPr>
        <w:t>Пуск</w:t>
      </w:r>
      <w:r w:rsidR="00E774D0" w:rsidRPr="00A51781">
        <w:rPr>
          <w:rStyle w:val="affc"/>
        </w:rPr>
        <w:t>]</w:t>
      </w:r>
      <w:r w:rsidR="00453FB3">
        <w:t xml:space="preserve"> (</w:t>
      </w:r>
      <w:r w:rsidR="00453FB3" w:rsidRPr="001633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_Ref372018701 \h  \* MERGEFORMAT </w:instrText>
      </w:r>
      <w:r w:rsidR="008D2AD4">
        <w:fldChar w:fldCharType="separate"/>
      </w:r>
      <w:r w:rsidR="000C73FB" w:rsidRPr="000C73FB">
        <w:rPr>
          <w:rStyle w:val="affff9"/>
        </w:rPr>
        <w:t>12</w:t>
      </w:r>
      <w:r w:rsidR="008D2AD4">
        <w:fldChar w:fldCharType="end"/>
      </w:r>
      <w:r w:rsidR="00453FB3">
        <w:t>)</w:t>
      </w:r>
      <w:r w:rsidR="00E774D0">
        <w:t>.</w:t>
      </w:r>
    </w:p>
    <w:p w:rsidR="000D100C" w:rsidRDefault="000D100C" w:rsidP="0016339A">
      <w:pPr>
        <w:pStyle w:val="afff1"/>
      </w:pPr>
      <w:r w:rsidRPr="003C2F83">
        <w:rPr>
          <w:noProof/>
        </w:rPr>
        <w:drawing>
          <wp:inline distT="0" distB="0" distL="0" distR="0">
            <wp:extent cx="2897143" cy="435809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43" cy="43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D0" w:rsidRDefault="003022BE" w:rsidP="00E774D0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7" w:name="_Ref372018701"/>
      <w:r w:rsidR="000C73FB">
        <w:rPr>
          <w:noProof/>
        </w:rPr>
        <w:t>12</w:t>
      </w:r>
      <w:bookmarkEnd w:id="27"/>
      <w:r>
        <w:rPr>
          <w:noProof/>
        </w:rPr>
        <w:fldChar w:fldCharType="end"/>
      </w:r>
      <w:r w:rsidR="00E774D0">
        <w:t xml:space="preserve">. </w:t>
      </w:r>
      <w:r w:rsidR="0016339A">
        <w:t>Запуск ПК «Бюджет-СМАРТ»</w:t>
      </w:r>
    </w:p>
    <w:p w:rsidR="00E774D0" w:rsidRPr="00384C75" w:rsidRDefault="00384C75" w:rsidP="003C2F83">
      <w:pPr>
        <w:pStyle w:val="aff"/>
      </w:pPr>
      <w:r w:rsidRPr="00384C75">
        <w:t xml:space="preserve">Возможен запуск ПК </w:t>
      </w:r>
      <w:r>
        <w:t>при помощи ярлыка</w:t>
      </w:r>
      <w:r w:rsidR="009E2861">
        <w:t xml:space="preserve"> </w:t>
      </w:r>
      <w:r w:rsidR="009E2861">
        <w:rPr>
          <w:noProof/>
        </w:rPr>
        <w:drawing>
          <wp:inline distT="0" distB="0" distL="0" distR="0">
            <wp:extent cx="666667" cy="761905"/>
            <wp:effectExtent l="19050" t="0" r="83" b="0"/>
            <wp:docPr id="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7" cy="7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автоматически создаваемого в процессе установки и размещаемого на рабочем столе</w:t>
      </w:r>
      <w:r w:rsidR="009E2861">
        <w:t>.</w:t>
      </w:r>
    </w:p>
    <w:p w:rsidR="00F27786" w:rsidRDefault="00F27786" w:rsidP="00F27786">
      <w:pPr>
        <w:pStyle w:val="30"/>
      </w:pPr>
      <w:bookmarkStart w:id="28" w:name="_Ref371675837"/>
      <w:bookmarkStart w:id="29" w:name="_Toc373742034"/>
      <w:r>
        <w:lastRenderedPageBreak/>
        <w:t>Подготовка универсальной клиентской части</w:t>
      </w:r>
      <w:bookmarkEnd w:id="28"/>
      <w:bookmarkEnd w:id="29"/>
    </w:p>
    <w:p w:rsidR="00B954B7" w:rsidRPr="003C2F83" w:rsidRDefault="00B954B7" w:rsidP="003C2F83">
      <w:pPr>
        <w:pStyle w:val="aff"/>
      </w:pPr>
      <w:r w:rsidRPr="003C2F83">
        <w:t>В дистрибутив программ</w:t>
      </w:r>
      <w:r w:rsidR="0095687E">
        <w:t>ного комплекса</w:t>
      </w:r>
      <w:r w:rsidRPr="003C2F83">
        <w:t xml:space="preserve"> встроены возможности автоматической проверки установленного программного обеспечения рабочей станции требованиям ПК и, при возможности, </w:t>
      </w:r>
      <w:proofErr w:type="spellStart"/>
      <w:r w:rsidRPr="003C2F83">
        <w:t>доустановки</w:t>
      </w:r>
      <w:proofErr w:type="spellEnd"/>
      <w:r w:rsidRPr="003C2F83">
        <w:t xml:space="preserve"> отсутствующих компонентов. Для того</w:t>
      </w:r>
      <w:proofErr w:type="gramStart"/>
      <w:r w:rsidRPr="003C2F83">
        <w:t>,</w:t>
      </w:r>
      <w:proofErr w:type="gramEnd"/>
      <w:r w:rsidRPr="003C2F83">
        <w:t xml:space="preserve"> чтобы воспользоваться возможностью автоматической установки необходимых компонентов, необходимо модифицировать дистрибутив программ</w:t>
      </w:r>
      <w:r w:rsidR="009C352E">
        <w:t>ного комплекса</w:t>
      </w:r>
      <w:r w:rsidR="009E2861">
        <w:t xml:space="preserve"> в соответствии со следующим алгоритмом:</w:t>
      </w:r>
    </w:p>
    <w:p w:rsidR="00B954B7" w:rsidRPr="00B954B7" w:rsidRDefault="00B954B7" w:rsidP="00B954B7">
      <w:pPr>
        <w:pStyle w:val="aff"/>
      </w:pPr>
    </w:p>
    <w:p w:rsidR="00B90BEE" w:rsidRDefault="00CA4C79" w:rsidP="008D2AD4">
      <w:pPr>
        <w:pStyle w:val="a1"/>
        <w:numPr>
          <w:ilvl w:val="0"/>
          <w:numId w:val="19"/>
        </w:numPr>
      </w:pPr>
      <w:r>
        <w:t>Скопировать</w:t>
      </w:r>
      <w:r w:rsidR="00B90BEE" w:rsidRPr="00B90BEE">
        <w:t xml:space="preserve"> </w:t>
      </w:r>
      <w:r w:rsidRPr="00B90BEE">
        <w:t xml:space="preserve">в каталог </w:t>
      </w:r>
      <w:r w:rsidR="0095687E" w:rsidRPr="0095687E">
        <w:rPr>
          <w:rStyle w:val="affc"/>
        </w:rPr>
        <w:t>«</w:t>
      </w:r>
      <w:proofErr w:type="spellStart"/>
      <w:r w:rsidRPr="0095687E">
        <w:rPr>
          <w:rStyle w:val="affc"/>
        </w:rPr>
        <w:t>Install</w:t>
      </w:r>
      <w:proofErr w:type="spellEnd"/>
      <w:r w:rsidR="0095687E" w:rsidRPr="0095687E">
        <w:rPr>
          <w:rStyle w:val="affc"/>
        </w:rPr>
        <w:t>»</w:t>
      </w:r>
      <w:r w:rsidRPr="00B90BEE">
        <w:t xml:space="preserve"> </w:t>
      </w:r>
      <w:r w:rsidR="0095687E">
        <w:t xml:space="preserve">дистрибутива программного комплекса </w:t>
      </w:r>
      <w:r w:rsidR="00B90BEE" w:rsidRPr="00B90BEE">
        <w:t xml:space="preserve">установочные файлы </w:t>
      </w:r>
      <w:proofErr w:type="spellStart"/>
      <w:r w:rsidR="00B90BEE" w:rsidRPr="00B90BEE">
        <w:t>msi</w:t>
      </w:r>
      <w:proofErr w:type="spellEnd"/>
      <w:r w:rsidR="00B90BEE" w:rsidRPr="00B90BEE">
        <w:t xml:space="preserve"> </w:t>
      </w:r>
      <w:r>
        <w:t>служебных компонентов</w:t>
      </w:r>
      <w:r w:rsidR="00B90BEE" w:rsidRPr="00B90BEE">
        <w:t xml:space="preserve">, включая пакеты установки </w:t>
      </w:r>
      <w:proofErr w:type="spellStart"/>
      <w:r w:rsidR="00B90BEE" w:rsidRPr="00B90BEE">
        <w:t>Microsoft</w:t>
      </w:r>
      <w:proofErr w:type="spellEnd"/>
      <w:r w:rsidR="00B90BEE" w:rsidRPr="00B90BEE">
        <w:t xml:space="preserve"> .NET </w:t>
      </w:r>
      <w:proofErr w:type="spellStart"/>
      <w:r w:rsidR="00B90BEE" w:rsidRPr="00B90BEE">
        <w:t>Framework</w:t>
      </w:r>
      <w:proofErr w:type="spellEnd"/>
      <w:r w:rsidR="00B90BEE" w:rsidRPr="00B90BEE">
        <w:t xml:space="preserve"> 3.5 SP1, </w:t>
      </w:r>
      <w:proofErr w:type="spellStart"/>
      <w:r w:rsidR="00B90BEE" w:rsidRPr="00B90BEE">
        <w:t>Microsoft</w:t>
      </w:r>
      <w:proofErr w:type="spellEnd"/>
      <w:r w:rsidR="00B90BEE" w:rsidRPr="00B90BEE">
        <w:t xml:space="preserve"> .NET </w:t>
      </w:r>
      <w:proofErr w:type="spellStart"/>
      <w:r w:rsidR="00B90BEE" w:rsidRPr="00B90BEE">
        <w:t>Framework</w:t>
      </w:r>
      <w:proofErr w:type="spellEnd"/>
      <w:r w:rsidR="00B90BEE" w:rsidRPr="00B90BEE">
        <w:t xml:space="preserve"> 3.5 SP1 </w:t>
      </w:r>
      <w:proofErr w:type="spellStart"/>
      <w:r w:rsidR="00B90BEE" w:rsidRPr="00B90BEE">
        <w:t>langpack_ru</w:t>
      </w:r>
      <w:proofErr w:type="spellEnd"/>
      <w:r w:rsidR="00B90BEE" w:rsidRPr="00B90BEE">
        <w:t xml:space="preserve">, </w:t>
      </w:r>
      <w:proofErr w:type="spellStart"/>
      <w:r w:rsidR="00B90BEE" w:rsidRPr="00B90BEE">
        <w:t>Windows</w:t>
      </w:r>
      <w:proofErr w:type="spellEnd"/>
      <w:r w:rsidR="00B90BEE" w:rsidRPr="00B90BEE">
        <w:t xml:space="preserve"> </w:t>
      </w:r>
      <w:proofErr w:type="spellStart"/>
      <w:r w:rsidR="00B90BEE" w:rsidRPr="00B90BEE">
        <w:t>Installer</w:t>
      </w:r>
      <w:proofErr w:type="spellEnd"/>
      <w:r w:rsidR="00B90BEE" w:rsidRPr="00B90BEE">
        <w:t xml:space="preserve"> (dotnetfx35.exe, dotnetfx35langpack_x86ru.exe, WindowsInstaller-KB893803-v2-x86.exe соответственно). Данные продукты можно загрузить с сайта </w:t>
      </w:r>
      <w:hyperlink r:id="rId27" w:history="1">
        <w:r w:rsidR="00B90BEE" w:rsidRPr="00B90BEE">
          <w:rPr>
            <w:rStyle w:val="ac"/>
            <w:color w:val="auto"/>
            <w:u w:val="none"/>
          </w:rPr>
          <w:t>http://downloads.microsoft.com/</w:t>
        </w:r>
      </w:hyperlink>
      <w:r w:rsidR="00B90BEE" w:rsidRPr="00B90BEE">
        <w:t xml:space="preserve"> либо запросить у разработчиков компании Кейсистемс. </w:t>
      </w:r>
    </w:p>
    <w:p w:rsidR="00112B76" w:rsidRPr="0050594A" w:rsidRDefault="00112B76" w:rsidP="0050594A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CA4C79" w:rsidRPr="00BE71ED" w:rsidTr="00BC387F">
        <w:tc>
          <w:tcPr>
            <w:tcW w:w="1080" w:type="dxa"/>
          </w:tcPr>
          <w:p w:rsidR="00CA4C79" w:rsidRPr="00BE71ED" w:rsidRDefault="00CA4C79" w:rsidP="00CA4C79">
            <w:pPr>
              <w:pStyle w:val="a1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CA4C79" w:rsidRPr="00B954B7" w:rsidRDefault="00CA4C79" w:rsidP="0095687E">
            <w:pPr>
              <w:pStyle w:val="affffc"/>
            </w:pPr>
            <w:r>
              <w:t>Типовой пакет необходимых служебных компонентов,</w:t>
            </w:r>
            <w:r w:rsidRPr="00B954B7">
              <w:t xml:space="preserve"> </w:t>
            </w:r>
            <w:r>
              <w:t xml:space="preserve">необходимых для функционирования ПК,  можно скачать по адресу </w:t>
            </w:r>
            <w:hyperlink r:id="rId28" w:history="1">
              <w:r w:rsidR="00486492">
                <w:rPr>
                  <w:rStyle w:val="ac"/>
                  <w:lang w:val="en-US"/>
                </w:rPr>
                <w:t>http</w:t>
              </w:r>
              <w:r w:rsidR="00486492" w:rsidRPr="00486492">
                <w:rPr>
                  <w:rStyle w:val="ac"/>
                </w:rPr>
                <w:t>://</w:t>
              </w:r>
              <w:proofErr w:type="spellStart"/>
              <w:r w:rsidR="00486492">
                <w:rPr>
                  <w:rStyle w:val="ac"/>
                  <w:lang w:val="en-US"/>
                </w:rPr>
                <w:t>keysystems</w:t>
              </w:r>
              <w:proofErr w:type="spellEnd"/>
              <w:r w:rsidR="00486492" w:rsidRPr="00486492">
                <w:rPr>
                  <w:rStyle w:val="ac"/>
                </w:rPr>
                <w:t>.</w:t>
              </w:r>
              <w:proofErr w:type="spellStart"/>
              <w:r w:rsidR="00486492">
                <w:rPr>
                  <w:rStyle w:val="ac"/>
                  <w:lang w:val="en-US"/>
                </w:rPr>
                <w:t>ru</w:t>
              </w:r>
              <w:proofErr w:type="spellEnd"/>
              <w:r w:rsidR="00486492" w:rsidRPr="00486492">
                <w:rPr>
                  <w:rStyle w:val="ac"/>
                </w:rPr>
                <w:t>/</w:t>
              </w:r>
              <w:r w:rsidR="00486492">
                <w:rPr>
                  <w:rStyle w:val="ac"/>
                  <w:lang w:val="en-US"/>
                </w:rPr>
                <w:t>files</w:t>
              </w:r>
              <w:r w:rsidR="00486492" w:rsidRPr="00486492">
                <w:rPr>
                  <w:rStyle w:val="ac"/>
                </w:rPr>
                <w:t>/</w:t>
              </w:r>
              <w:proofErr w:type="spellStart"/>
              <w:r w:rsidR="00486492">
                <w:rPr>
                  <w:rStyle w:val="ac"/>
                  <w:lang w:val="en-US"/>
                </w:rPr>
                <w:t>fo</w:t>
              </w:r>
              <w:proofErr w:type="spellEnd"/>
              <w:r w:rsidR="00486492" w:rsidRPr="00486492">
                <w:rPr>
                  <w:rStyle w:val="ac"/>
                </w:rPr>
                <w:t>/</w:t>
              </w:r>
              <w:proofErr w:type="spellStart"/>
              <w:r w:rsidR="00486492">
                <w:rPr>
                  <w:rStyle w:val="ac"/>
                  <w:lang w:val="en-US"/>
                </w:rPr>
                <w:t>budjet</w:t>
              </w:r>
              <w:proofErr w:type="spellEnd"/>
              <w:r w:rsidR="00486492" w:rsidRPr="00486492">
                <w:rPr>
                  <w:rStyle w:val="ac"/>
                </w:rPr>
                <w:t>_</w:t>
              </w:r>
              <w:proofErr w:type="spellStart"/>
              <w:r w:rsidR="00486492">
                <w:rPr>
                  <w:rStyle w:val="ac"/>
                  <w:lang w:val="en-US"/>
                </w:rPr>
                <w:t>ks</w:t>
              </w:r>
              <w:proofErr w:type="spellEnd"/>
              <w:r w:rsidR="00486492" w:rsidRPr="00486492">
                <w:rPr>
                  <w:rStyle w:val="ac"/>
                </w:rPr>
                <w:t>/</w:t>
              </w:r>
              <w:r w:rsidR="00486492">
                <w:rPr>
                  <w:rStyle w:val="ac"/>
                  <w:lang w:val="en-US"/>
                </w:rPr>
                <w:t>SOFT</w:t>
              </w:r>
              <w:r w:rsidR="00486492" w:rsidRPr="00486492">
                <w:rPr>
                  <w:rStyle w:val="ac"/>
                </w:rPr>
                <w:t>/</w:t>
              </w:r>
              <w:proofErr w:type="spellStart"/>
              <w:r w:rsidR="00486492">
                <w:rPr>
                  <w:rStyle w:val="ac"/>
                  <w:lang w:val="en-US"/>
                </w:rPr>
                <w:t>netfix</w:t>
              </w:r>
              <w:proofErr w:type="spellEnd"/>
              <w:r w:rsidR="00486492" w:rsidRPr="00486492">
                <w:rPr>
                  <w:rStyle w:val="ac"/>
                </w:rPr>
                <w:t>/</w:t>
              </w:r>
              <w:proofErr w:type="spellStart"/>
              <w:r w:rsidR="00486492">
                <w:rPr>
                  <w:rStyle w:val="ac"/>
                  <w:lang w:val="en-US"/>
                </w:rPr>
                <w:t>netfx</w:t>
              </w:r>
              <w:proofErr w:type="spellEnd"/>
              <w:r w:rsidR="00486492" w:rsidRPr="00486492">
                <w:rPr>
                  <w:rStyle w:val="ac"/>
                </w:rPr>
                <w:t>.7</w:t>
              </w:r>
              <w:r w:rsidR="00486492">
                <w:rPr>
                  <w:rStyle w:val="ac"/>
                  <w:lang w:val="en-US"/>
                </w:rPr>
                <w:t>z</w:t>
              </w:r>
            </w:hyperlink>
            <w:r w:rsidRPr="00B954B7">
              <w:t xml:space="preserve">. </w:t>
            </w:r>
            <w:r>
              <w:t xml:space="preserve">Архив необходимо распаковать в папку </w:t>
            </w:r>
            <w:r w:rsidR="0095687E" w:rsidRPr="008B0903">
              <w:rPr>
                <w:rStyle w:val="afffff4"/>
              </w:rPr>
              <w:t>«</w:t>
            </w:r>
            <w:proofErr w:type="spellStart"/>
            <w:r w:rsidR="0095687E" w:rsidRPr="008B0903">
              <w:rPr>
                <w:rStyle w:val="afffff4"/>
              </w:rPr>
              <w:t>Install</w:t>
            </w:r>
            <w:proofErr w:type="spellEnd"/>
            <w:r w:rsidR="0095687E" w:rsidRPr="008B0903">
              <w:rPr>
                <w:rStyle w:val="afffff4"/>
              </w:rPr>
              <w:t>»</w:t>
            </w:r>
            <w:r w:rsidR="0095687E" w:rsidRPr="00B90BEE">
              <w:t xml:space="preserve"> </w:t>
            </w:r>
            <w:r w:rsidRPr="0095687E">
              <w:t xml:space="preserve"> </w:t>
            </w:r>
            <w:r>
              <w:t>дистрибутива программы</w:t>
            </w:r>
            <w:r w:rsidR="0095687E">
              <w:t>.</w:t>
            </w:r>
          </w:p>
        </w:tc>
        <w:tc>
          <w:tcPr>
            <w:tcW w:w="540" w:type="dxa"/>
          </w:tcPr>
          <w:p w:rsidR="00CA4C79" w:rsidRPr="00BE71ED" w:rsidRDefault="00CA4C79" w:rsidP="00BC387F">
            <w:pPr>
              <w:pStyle w:val="affffc"/>
            </w:pPr>
          </w:p>
        </w:tc>
      </w:tr>
    </w:tbl>
    <w:p w:rsidR="00112B76" w:rsidRDefault="00112B76" w:rsidP="00112B76">
      <w:pPr>
        <w:pStyle w:val="aff"/>
      </w:pPr>
    </w:p>
    <w:p w:rsidR="00B90BEE" w:rsidRPr="00B90BEE" w:rsidRDefault="00B90BEE" w:rsidP="00B90BEE">
      <w:pPr>
        <w:pStyle w:val="a1"/>
      </w:pPr>
      <w:r w:rsidRPr="00B90BEE">
        <w:t xml:space="preserve">Общий инсталлятор обеспечивает возможность установки продукта </w:t>
      </w:r>
      <w:proofErr w:type="spellStart"/>
      <w:r w:rsidRPr="00B90BEE">
        <w:t>КриптоПро</w:t>
      </w:r>
      <w:proofErr w:type="spellEnd"/>
      <w:r w:rsidRPr="00B90BEE">
        <w:t xml:space="preserve"> CSP.  Если такая возможность нужна, то надо записать в каталог </w:t>
      </w:r>
      <w:r w:rsidR="0095687E" w:rsidRPr="0095687E">
        <w:rPr>
          <w:rStyle w:val="affc"/>
        </w:rPr>
        <w:t>«</w:t>
      </w:r>
      <w:proofErr w:type="spellStart"/>
      <w:r w:rsidR="0095687E" w:rsidRPr="0095687E">
        <w:rPr>
          <w:rStyle w:val="affc"/>
        </w:rPr>
        <w:t>Install</w:t>
      </w:r>
      <w:proofErr w:type="spellEnd"/>
      <w:r w:rsidR="0095687E" w:rsidRPr="0095687E">
        <w:rPr>
          <w:rStyle w:val="affc"/>
        </w:rPr>
        <w:t>»</w:t>
      </w:r>
      <w:r w:rsidRPr="00B90BEE">
        <w:t xml:space="preserve"> установочный пакет (</w:t>
      </w:r>
      <w:proofErr w:type="spellStart"/>
      <w:r w:rsidRPr="00B90BEE">
        <w:t>msi</w:t>
      </w:r>
      <w:proofErr w:type="spellEnd"/>
      <w:r w:rsidRPr="00B90BEE">
        <w:t xml:space="preserve">) продукта </w:t>
      </w:r>
      <w:proofErr w:type="spellStart"/>
      <w:r w:rsidRPr="00B90BEE">
        <w:t>КриптоПро</w:t>
      </w:r>
      <w:proofErr w:type="spellEnd"/>
      <w:r w:rsidRPr="00B90BEE">
        <w:t>.</w:t>
      </w:r>
    </w:p>
    <w:p w:rsidR="00B90BEE" w:rsidRPr="00B90BEE" w:rsidRDefault="00B90BEE" w:rsidP="00B90BEE">
      <w:pPr>
        <w:pStyle w:val="a1"/>
      </w:pPr>
      <w:r w:rsidRPr="00B90BEE">
        <w:t xml:space="preserve">В папке установщика (там же, где и </w:t>
      </w:r>
      <w:r w:rsidR="0095687E">
        <w:t>«</w:t>
      </w:r>
      <w:r w:rsidRPr="00B90BEE">
        <w:t>setup.exe</w:t>
      </w:r>
      <w:r w:rsidR="0095687E">
        <w:t>»</w:t>
      </w:r>
      <w:r w:rsidRPr="00B90BEE">
        <w:t>) находится файл «setup.ini». На основе этого файла строится список продуктов для установки. Setup.ini содержит в себе описание всех секций и параметров настройки.</w:t>
      </w:r>
    </w:p>
    <w:p w:rsidR="00B90BEE" w:rsidRDefault="00007A7C" w:rsidP="00B90BEE">
      <w:pPr>
        <w:pStyle w:val="a1"/>
      </w:pPr>
      <w:r>
        <w:t xml:space="preserve">Существует </w:t>
      </w:r>
      <w:r w:rsidR="00B90BEE" w:rsidRPr="00B90BEE">
        <w:t xml:space="preserve"> возможность осуществить пред</w:t>
      </w:r>
      <w:r w:rsidR="0095687E">
        <w:t xml:space="preserve">варительную </w:t>
      </w:r>
      <w:r w:rsidR="00B90BEE" w:rsidRPr="00B90BEE">
        <w:t xml:space="preserve">настройку </w:t>
      </w:r>
      <w:r>
        <w:t>ПК</w:t>
      </w:r>
      <w:r w:rsidR="00B90BEE" w:rsidRPr="00B90BEE">
        <w:t xml:space="preserve"> у пользователя. Для этого в каталоге </w:t>
      </w:r>
      <w:r w:rsidR="0095687E" w:rsidRPr="0095687E">
        <w:rPr>
          <w:rStyle w:val="affc"/>
        </w:rPr>
        <w:t>«</w:t>
      </w:r>
      <w:proofErr w:type="spellStart"/>
      <w:r w:rsidR="0095687E" w:rsidRPr="0095687E">
        <w:rPr>
          <w:rStyle w:val="affc"/>
        </w:rPr>
        <w:t>Install</w:t>
      </w:r>
      <w:proofErr w:type="spellEnd"/>
      <w:r w:rsidR="0095687E" w:rsidRPr="0095687E">
        <w:rPr>
          <w:rStyle w:val="affc"/>
        </w:rPr>
        <w:t>»</w:t>
      </w:r>
      <w:r w:rsidR="00B90BEE" w:rsidRPr="00B90BEE">
        <w:t xml:space="preserve"> находятся файлы </w:t>
      </w:r>
      <w:proofErr w:type="spellStart"/>
      <w:r w:rsidR="00B90BEE" w:rsidRPr="00B90BEE">
        <w:t>Keysystems.Budget.config</w:t>
      </w:r>
      <w:proofErr w:type="spellEnd"/>
      <w:r w:rsidR="00B90BEE" w:rsidRPr="00B90BEE">
        <w:t xml:space="preserve"> и </w:t>
      </w:r>
      <w:proofErr w:type="spellStart"/>
      <w:r w:rsidR="00B90BEE" w:rsidRPr="00B90BEE">
        <w:t>update.config</w:t>
      </w:r>
      <w:proofErr w:type="spellEnd"/>
      <w:r w:rsidR="00B90BEE" w:rsidRPr="00B90BEE">
        <w:t xml:space="preserve">, которые копируются на компьютер конечного пользователя и считываются при первом запуске </w:t>
      </w:r>
      <w:r w:rsidR="00D4214B">
        <w:t>ПК</w:t>
      </w:r>
      <w:r w:rsidR="00B90BEE" w:rsidRPr="00B90BEE">
        <w:t xml:space="preserve">. Изменить эти файлы можно с помощью текстового редактора или </w:t>
      </w:r>
      <w:r>
        <w:t>сформировав</w:t>
      </w:r>
      <w:r w:rsidR="00B90BEE" w:rsidRPr="00B90BEE">
        <w:t xml:space="preserve"> файлы </w:t>
      </w:r>
      <w:proofErr w:type="spellStart"/>
      <w:r w:rsidR="00B90BEE" w:rsidRPr="00B90BEE">
        <w:t>Keysystems.Budget.config</w:t>
      </w:r>
      <w:proofErr w:type="spellEnd"/>
      <w:r w:rsidR="00B90BEE" w:rsidRPr="00B90BEE">
        <w:t xml:space="preserve"> и </w:t>
      </w:r>
      <w:proofErr w:type="spellStart"/>
      <w:r w:rsidR="00B90BEE" w:rsidRPr="00B90BEE">
        <w:t>update.config</w:t>
      </w:r>
      <w:proofErr w:type="spellEnd"/>
      <w:r w:rsidR="00B90BEE" w:rsidRPr="00B90BEE">
        <w:t xml:space="preserve"> с </w:t>
      </w:r>
      <w:r>
        <w:t>эталонной</w:t>
      </w:r>
      <w:r w:rsidR="00B90BEE" w:rsidRPr="00B90BEE">
        <w:t xml:space="preserve"> машины</w:t>
      </w:r>
      <w:r w:rsidR="00BC387F">
        <w:t>: на</w:t>
      </w:r>
      <w:r w:rsidR="00B90BEE" w:rsidRPr="00B90BEE">
        <w:t xml:space="preserve"> компьютере настр</w:t>
      </w:r>
      <w:r w:rsidR="00BC387F">
        <w:t>аиваются параметры</w:t>
      </w:r>
      <w:r w:rsidR="00B90BEE" w:rsidRPr="00B90BEE">
        <w:t xml:space="preserve"> соединени</w:t>
      </w:r>
      <w:r w:rsidR="00BC387F">
        <w:t>я</w:t>
      </w:r>
      <w:r w:rsidR="00B90BEE" w:rsidRPr="00B90BEE">
        <w:t xml:space="preserve">, запуска, </w:t>
      </w:r>
      <w:r>
        <w:t>обновления и т.п.,</w:t>
      </w:r>
      <w:r w:rsidR="00BC387F">
        <w:t xml:space="preserve"> и из рабочего каталога программы (меню «Справка</w:t>
      </w:r>
      <w:proofErr w:type="gramStart"/>
      <w:r w:rsidR="00BC387F">
        <w:t xml:space="preserve"> </w:t>
      </w:r>
      <w:r w:rsidR="00D4214B">
        <w:t>=&gt;</w:t>
      </w:r>
      <w:r w:rsidR="00BC387F">
        <w:t xml:space="preserve"> О</w:t>
      </w:r>
      <w:proofErr w:type="gramEnd"/>
      <w:r w:rsidR="00BC387F">
        <w:t xml:space="preserve"> программе </w:t>
      </w:r>
      <w:r w:rsidR="00D4214B">
        <w:t>=&gt;</w:t>
      </w:r>
      <w:r w:rsidR="00BC387F">
        <w:t xml:space="preserve"> Копировать </w:t>
      </w:r>
      <w:r w:rsidR="00D4214B">
        <w:t>=&gt;</w:t>
      </w:r>
      <w:r w:rsidR="00BC387F">
        <w:t xml:space="preserve"> Рабочий каталог») переписываются указанные файлы</w:t>
      </w:r>
      <w:r w:rsidR="000F570F">
        <w:t xml:space="preserve"> (</w:t>
      </w:r>
      <w:r w:rsidR="000F570F" w:rsidRPr="000F570F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_Ref372101546 \h  \* MERGEFORMAT </w:instrText>
      </w:r>
      <w:r w:rsidR="008D2AD4">
        <w:fldChar w:fldCharType="separate"/>
      </w:r>
      <w:r w:rsidR="000C73FB" w:rsidRPr="000C73FB">
        <w:rPr>
          <w:rStyle w:val="affff9"/>
        </w:rPr>
        <w:t>13</w:t>
      </w:r>
      <w:r w:rsidR="008D2AD4">
        <w:fldChar w:fldCharType="end"/>
      </w:r>
      <w:r w:rsidR="000F570F">
        <w:t>)</w:t>
      </w:r>
      <w:r w:rsidR="00B90BEE" w:rsidRPr="00B90BEE">
        <w:t>.</w:t>
      </w:r>
    </w:p>
    <w:p w:rsidR="00B90BEE" w:rsidRDefault="00827DA3" w:rsidP="00017E8C">
      <w:pPr>
        <w:pStyle w:val="afff1"/>
      </w:pPr>
      <w:bookmarkStart w:id="30" w:name="_Toc182211979"/>
      <w:bookmarkStart w:id="31" w:name="_Toc272231505"/>
      <w:r>
        <w:rPr>
          <w:noProof/>
        </w:rPr>
        <w:drawing>
          <wp:inline distT="0" distB="0" distL="0" distR="0">
            <wp:extent cx="2810477" cy="2290477"/>
            <wp:effectExtent l="19050" t="0" r="892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477" cy="22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4B" w:rsidRDefault="003022BE" w:rsidP="00D4214B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2" w:name="_Ref372101546"/>
      <w:r w:rsidR="000C73FB">
        <w:rPr>
          <w:noProof/>
        </w:rPr>
        <w:t>13</w:t>
      </w:r>
      <w:bookmarkEnd w:id="32"/>
      <w:r>
        <w:rPr>
          <w:noProof/>
        </w:rPr>
        <w:fldChar w:fldCharType="end"/>
      </w:r>
      <w:r w:rsidR="00D4214B">
        <w:t>. Рабочий каталог ПК «Бюджет-СМАРТ»</w:t>
      </w:r>
    </w:p>
    <w:p w:rsidR="00D4214B" w:rsidRPr="00B90BEE" w:rsidRDefault="00D4214B" w:rsidP="00B90BEE">
      <w:pPr>
        <w:pStyle w:val="aff"/>
      </w:pPr>
    </w:p>
    <w:p w:rsidR="009F55D2" w:rsidRDefault="00007A7C" w:rsidP="00B90BEE">
      <w:pPr>
        <w:pStyle w:val="22"/>
      </w:pPr>
      <w:bookmarkStart w:id="33" w:name="_Toc373742035"/>
      <w:r>
        <w:lastRenderedPageBreak/>
        <w:t>Первый вход в программу</w:t>
      </w:r>
      <w:bookmarkEnd w:id="33"/>
    </w:p>
    <w:p w:rsidR="0054584D" w:rsidRPr="003C2F83" w:rsidRDefault="0054584D" w:rsidP="003C2F83">
      <w:pPr>
        <w:pStyle w:val="aff"/>
      </w:pPr>
    </w:p>
    <w:p w:rsidR="0000215C" w:rsidRDefault="0054584D" w:rsidP="003C2F83">
      <w:pPr>
        <w:pStyle w:val="aff"/>
      </w:pPr>
      <w:r w:rsidRPr="003C2F83">
        <w:t>Запус</w:t>
      </w:r>
      <w:r w:rsidR="00B07F39">
        <w:t>тите</w:t>
      </w:r>
      <w:r w:rsidRPr="003C2F83">
        <w:t xml:space="preserve"> </w:t>
      </w:r>
      <w:r w:rsidR="0000215C">
        <w:t>клиентско</w:t>
      </w:r>
      <w:r w:rsidR="00B07F39">
        <w:t>е</w:t>
      </w:r>
      <w:r w:rsidR="0000215C">
        <w:t xml:space="preserve"> приложени</w:t>
      </w:r>
      <w:r w:rsidR="00B07F39">
        <w:t>е</w:t>
      </w:r>
      <w:r w:rsidR="0000215C">
        <w:t xml:space="preserve"> </w:t>
      </w:r>
      <w:r w:rsidRPr="003C2F83">
        <w:t>установленно</w:t>
      </w:r>
      <w:r w:rsidR="000F570F">
        <w:t>го</w:t>
      </w:r>
      <w:r w:rsidRPr="003C2F83">
        <w:t xml:space="preserve"> программ</w:t>
      </w:r>
      <w:r w:rsidR="000F570F">
        <w:t>ного комплекса</w:t>
      </w:r>
      <w:r w:rsidRPr="003C2F83">
        <w:t xml:space="preserve"> по кнопке </w:t>
      </w:r>
      <w:r w:rsidR="000F570F" w:rsidRPr="000F570F">
        <w:rPr>
          <w:rStyle w:val="affc"/>
        </w:rPr>
        <w:t>[</w:t>
      </w:r>
      <w:r w:rsidRPr="000F570F">
        <w:rPr>
          <w:rStyle w:val="affc"/>
        </w:rPr>
        <w:t>Пуск</w:t>
      </w:r>
      <w:r w:rsidR="000F570F" w:rsidRPr="000F570F">
        <w:rPr>
          <w:rStyle w:val="affc"/>
        </w:rPr>
        <w:t>]</w:t>
      </w:r>
      <w:r w:rsidR="000F570F">
        <w:t xml:space="preserve"> </w:t>
      </w:r>
      <w:r w:rsidR="00B07F39">
        <w:t>(</w:t>
      </w:r>
      <w:r w:rsidR="00B07F39" w:rsidRPr="0016339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_Ref372018701 \h  \* MERGEFORMAT </w:instrText>
      </w:r>
      <w:r w:rsidR="008D2AD4">
        <w:fldChar w:fldCharType="separate"/>
      </w:r>
      <w:r w:rsidR="000C73FB" w:rsidRPr="000C73FB">
        <w:rPr>
          <w:rStyle w:val="affff9"/>
        </w:rPr>
        <w:t>12</w:t>
      </w:r>
      <w:r w:rsidR="008D2AD4">
        <w:fldChar w:fldCharType="end"/>
      </w:r>
      <w:r w:rsidR="00B07F39">
        <w:t>) либо при помощи соответствующего ярлыка на рабочем столе</w:t>
      </w:r>
      <w:r w:rsidR="0000215C">
        <w:t>.</w:t>
      </w:r>
    </w:p>
    <w:p w:rsidR="0000215C" w:rsidRPr="0000215C" w:rsidRDefault="0000215C" w:rsidP="0000215C">
      <w:pPr>
        <w:pStyle w:val="afffff0"/>
        <w:rPr>
          <w:lang w:val="ru-RU"/>
        </w:rPr>
      </w:pPr>
      <w:r w:rsidRPr="0000215C">
        <w:rPr>
          <w:lang w:val="ru-RU"/>
        </w:rPr>
        <w:t>Пуск =&gt; Кейсистемс =&gt; Бюджет СМАРТ 13</w:t>
      </w:r>
    </w:p>
    <w:p w:rsidR="009E2EC0" w:rsidRDefault="008B0903" w:rsidP="009E2EC0">
      <w:pPr>
        <w:pStyle w:val="aff"/>
      </w:pPr>
      <w:r w:rsidRPr="008B0903">
        <w:t>При запуске</w:t>
      </w:r>
      <w:r w:rsidR="00D31166">
        <w:t xml:space="preserve"> о</w:t>
      </w:r>
      <w:r w:rsidR="009E2EC0">
        <w:t>ткроется окно регистрации в программном комплексе</w:t>
      </w:r>
      <w:r w:rsidR="00412F25">
        <w:t xml:space="preserve"> (</w:t>
      </w:r>
      <w:r w:rsidR="00412F25" w:rsidRPr="00412F25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_Ref372107612 \h  \* MERGEFORMAT </w:instrText>
      </w:r>
      <w:r w:rsidR="008D2AD4">
        <w:fldChar w:fldCharType="separate"/>
      </w:r>
      <w:r w:rsidR="000C73FB" w:rsidRPr="000C73FB">
        <w:rPr>
          <w:rStyle w:val="affff9"/>
        </w:rPr>
        <w:t>14</w:t>
      </w:r>
      <w:r w:rsidR="008D2AD4">
        <w:fldChar w:fldCharType="end"/>
      </w:r>
      <w:r w:rsidR="00412F25">
        <w:t>)</w:t>
      </w:r>
      <w:r w:rsidR="009E2EC0">
        <w:t>.</w:t>
      </w:r>
    </w:p>
    <w:p w:rsidR="0054584D" w:rsidRPr="007B70EC" w:rsidRDefault="0054584D" w:rsidP="0000215C">
      <w:pPr>
        <w:pStyle w:val="afff1"/>
        <w:rPr>
          <w:lang w:val="en-US"/>
        </w:rPr>
      </w:pPr>
      <w:r>
        <w:rPr>
          <w:noProof/>
        </w:rPr>
        <w:drawing>
          <wp:inline distT="0" distB="0" distL="0" distR="0">
            <wp:extent cx="2352381" cy="160333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6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5C" w:rsidRDefault="003022BE" w:rsidP="0000215C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4" w:name="_Ref372107612"/>
      <w:r w:rsidR="000C73FB">
        <w:rPr>
          <w:noProof/>
        </w:rPr>
        <w:t>14</w:t>
      </w:r>
      <w:bookmarkEnd w:id="34"/>
      <w:r>
        <w:rPr>
          <w:noProof/>
        </w:rPr>
        <w:fldChar w:fldCharType="end"/>
      </w:r>
      <w:r w:rsidR="0000215C">
        <w:t>. Окно регистрации ПК «Бюджет-СМАРТ»</w:t>
      </w:r>
    </w:p>
    <w:p w:rsidR="00E312DE" w:rsidRDefault="00E312DE" w:rsidP="00E312DE">
      <w:pPr>
        <w:pStyle w:val="aff"/>
      </w:pPr>
      <w:r>
        <w:t xml:space="preserve">Для начала работы укажите имя пользователя </w:t>
      </w:r>
      <w:r w:rsidR="00412F25">
        <w:t xml:space="preserve">в поле </w:t>
      </w:r>
      <w:r w:rsidR="00412F25" w:rsidRPr="00412F25">
        <w:rPr>
          <w:rStyle w:val="affc"/>
        </w:rPr>
        <w:t>Пользователь</w:t>
      </w:r>
      <w:r w:rsidR="00412F25">
        <w:t xml:space="preserve"> </w:t>
      </w:r>
      <w:r>
        <w:t xml:space="preserve">и пароль </w:t>
      </w:r>
      <w:r w:rsidR="00412F25">
        <w:t xml:space="preserve">в поле </w:t>
      </w:r>
      <w:r w:rsidR="00412F25" w:rsidRPr="00412F25">
        <w:rPr>
          <w:rStyle w:val="affc"/>
        </w:rPr>
        <w:t>Пароль</w:t>
      </w:r>
      <w:r w:rsidR="00412F25">
        <w:t xml:space="preserve"> </w:t>
      </w:r>
      <w:r>
        <w:t xml:space="preserve">и нажмите кнопку </w:t>
      </w:r>
      <w:r w:rsidR="00412F25" w:rsidRPr="00412F25">
        <w:rPr>
          <w:rStyle w:val="affc"/>
        </w:rPr>
        <w:t>[</w:t>
      </w:r>
      <w:proofErr w:type="gramStart"/>
      <w:r w:rsidRPr="00412F25">
        <w:rPr>
          <w:rStyle w:val="affc"/>
        </w:rPr>
        <w:t>ОК</w:t>
      </w:r>
      <w:proofErr w:type="gramEnd"/>
      <w:r w:rsidR="00412F25" w:rsidRPr="00412F25">
        <w:rPr>
          <w:rStyle w:val="affc"/>
        </w:rPr>
        <w:t>]</w:t>
      </w:r>
      <w:r>
        <w:t>.</w:t>
      </w:r>
    </w:p>
    <w:p w:rsidR="0054584D" w:rsidRDefault="0054584D" w:rsidP="00007A7C">
      <w:pPr>
        <w:pStyle w:val="aff"/>
      </w:pPr>
      <w:r>
        <w:t xml:space="preserve">По кнопке </w:t>
      </w:r>
      <w:r w:rsidR="00E87EAE" w:rsidRPr="00E87EAE">
        <w:rPr>
          <w:rStyle w:val="affc"/>
        </w:rPr>
        <w:t>[</w:t>
      </w:r>
      <w:r w:rsidRPr="00E87EAE">
        <w:rPr>
          <w:rStyle w:val="affc"/>
        </w:rPr>
        <w:t>Параметры</w:t>
      </w:r>
      <w:r w:rsidR="00E87EAE" w:rsidRPr="00E87EAE">
        <w:rPr>
          <w:rStyle w:val="affc"/>
        </w:rPr>
        <w:t>]</w:t>
      </w:r>
      <w:r>
        <w:t xml:space="preserve"> открывается окно ввода парамет</w:t>
      </w:r>
      <w:r w:rsidR="00D31166">
        <w:t>р</w:t>
      </w:r>
      <w:r>
        <w:t>ов</w:t>
      </w:r>
    </w:p>
    <w:p w:rsidR="0054584D" w:rsidRDefault="0054584D" w:rsidP="0054584D">
      <w:pPr>
        <w:pStyle w:val="aff"/>
      </w:pPr>
    </w:p>
    <w:p w:rsidR="0054584D" w:rsidRDefault="0054584D" w:rsidP="008D2AD4">
      <w:pPr>
        <w:pStyle w:val="30"/>
        <w:numPr>
          <w:ilvl w:val="2"/>
          <w:numId w:val="20"/>
        </w:numPr>
      </w:pPr>
      <w:bookmarkStart w:id="35" w:name="_Toc373742036"/>
      <w:r>
        <w:t>Вкладка «Регистрация»</w:t>
      </w:r>
      <w:bookmarkEnd w:id="35"/>
    </w:p>
    <w:p w:rsidR="00FD0C1A" w:rsidRDefault="00FD0C1A" w:rsidP="00FD0C1A">
      <w:pPr>
        <w:pStyle w:val="aff"/>
      </w:pPr>
      <w:r>
        <w:t xml:space="preserve">На первой вкладке </w:t>
      </w:r>
      <w:r w:rsidRPr="002F0767">
        <w:rPr>
          <w:rStyle w:val="affc"/>
        </w:rPr>
        <w:t>«Регистрация»</w:t>
      </w:r>
      <w:r>
        <w:t xml:space="preserve"> (</w:t>
      </w:r>
      <w:r w:rsidRPr="00FD0C1A">
        <w:rPr>
          <w:rStyle w:val="affff9"/>
        </w:rPr>
        <w:t>Рисунок</w:t>
      </w:r>
      <w:r>
        <w:rPr>
          <w:rStyle w:val="affff9"/>
        </w:rPr>
        <w:t> </w:t>
      </w:r>
      <w:r w:rsidR="008D2AD4">
        <w:fldChar w:fldCharType="begin"/>
      </w:r>
      <w:r w:rsidR="008D2AD4">
        <w:instrText xml:space="preserve"> REF _Ref372185816 \h  \* MERGEFORMAT </w:instrText>
      </w:r>
      <w:r w:rsidR="008D2AD4">
        <w:fldChar w:fldCharType="separate"/>
      </w:r>
      <w:r w:rsidR="000C73FB" w:rsidRPr="000C73FB">
        <w:rPr>
          <w:rStyle w:val="affff9"/>
        </w:rPr>
        <w:t>15</w:t>
      </w:r>
      <w:r w:rsidR="008D2AD4">
        <w:fldChar w:fldCharType="end"/>
      </w:r>
      <w:r>
        <w:t xml:space="preserve">) </w:t>
      </w:r>
      <w:r w:rsidR="002F0767">
        <w:t>осуществляется</w:t>
      </w:r>
      <w:r>
        <w:t xml:space="preserve"> выб</w:t>
      </w:r>
      <w:r w:rsidR="002F0767">
        <w:t>ор</w:t>
      </w:r>
      <w:r>
        <w:t xml:space="preserve"> </w:t>
      </w:r>
      <w:r w:rsidR="008B2C83">
        <w:t xml:space="preserve">СУБД в поле </w:t>
      </w:r>
      <w:r w:rsidR="008B2C83" w:rsidRPr="008B2C83">
        <w:rPr>
          <w:rStyle w:val="affc"/>
        </w:rPr>
        <w:t>СУБД</w:t>
      </w:r>
      <w:r w:rsidR="008B2C83">
        <w:t xml:space="preserve"> из значений «</w:t>
      </w:r>
      <w:proofErr w:type="spellStart"/>
      <w:r w:rsidR="008B2C83">
        <w:t>Microsoft</w:t>
      </w:r>
      <w:proofErr w:type="spellEnd"/>
      <w:r w:rsidR="008B2C83">
        <w:t xml:space="preserve"> SQL </w:t>
      </w:r>
      <w:proofErr w:type="spellStart"/>
      <w:r w:rsidR="008B2C83">
        <w:t>Server</w:t>
      </w:r>
      <w:proofErr w:type="spellEnd"/>
      <w:r w:rsidR="008B2C83">
        <w:t>»</w:t>
      </w:r>
      <w:r w:rsidR="008B2C83" w:rsidRPr="008B2C83">
        <w:t>,</w:t>
      </w:r>
      <w:r w:rsidR="008B2C83">
        <w:t xml:space="preserve"> «</w:t>
      </w:r>
      <w:r w:rsidR="008B2C83">
        <w:rPr>
          <w:lang w:val="en-US"/>
        </w:rPr>
        <w:t>Oracle</w:t>
      </w:r>
      <w:r w:rsidR="008B2C83" w:rsidRPr="008B2C83">
        <w:t xml:space="preserve"> </w:t>
      </w:r>
      <w:r w:rsidR="008B2C83">
        <w:rPr>
          <w:lang w:val="en-US"/>
        </w:rPr>
        <w:t>Database</w:t>
      </w:r>
      <w:r w:rsidR="008B2C83">
        <w:t xml:space="preserve">», </w:t>
      </w:r>
      <w:r>
        <w:t>сервер</w:t>
      </w:r>
      <w:r w:rsidR="002F0767">
        <w:t>а</w:t>
      </w:r>
      <w:r>
        <w:t xml:space="preserve"> баз данных</w:t>
      </w:r>
      <w:r w:rsidR="008B2C83">
        <w:t xml:space="preserve"> в поле </w:t>
      </w:r>
      <w:r w:rsidR="008B2C83" w:rsidRPr="008B2C83">
        <w:rPr>
          <w:rStyle w:val="affc"/>
        </w:rPr>
        <w:t>Сервер</w:t>
      </w:r>
      <w:r>
        <w:t xml:space="preserve"> и </w:t>
      </w:r>
      <w:r w:rsidR="008B2C83">
        <w:t xml:space="preserve">самой </w:t>
      </w:r>
      <w:r>
        <w:t>баз</w:t>
      </w:r>
      <w:r w:rsidR="002F0767">
        <w:t>ы</w:t>
      </w:r>
      <w:r>
        <w:t xml:space="preserve"> данных</w:t>
      </w:r>
      <w:r w:rsidR="008B2C83">
        <w:t xml:space="preserve"> из раскрывающегося списка, полученного при выборе сервера в поле </w:t>
      </w:r>
      <w:r w:rsidR="008B2C83" w:rsidRPr="008B2C83">
        <w:rPr>
          <w:rStyle w:val="affc"/>
        </w:rPr>
        <w:t>База данных</w:t>
      </w:r>
      <w:r>
        <w:t>.</w:t>
      </w:r>
    </w:p>
    <w:p w:rsidR="0054584D" w:rsidRDefault="0054584D" w:rsidP="00D31166">
      <w:pPr>
        <w:pStyle w:val="afff1"/>
      </w:pPr>
      <w:r>
        <w:rPr>
          <w:noProof/>
        </w:rPr>
        <w:drawing>
          <wp:inline distT="0" distB="0" distL="0" distR="0">
            <wp:extent cx="2352381" cy="307666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30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43" w:rsidRDefault="003022BE" w:rsidP="00DD6E43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6" w:name="_Ref372185816"/>
      <w:r w:rsidR="000C73FB">
        <w:rPr>
          <w:noProof/>
        </w:rPr>
        <w:t>15</w:t>
      </w:r>
      <w:bookmarkEnd w:id="36"/>
      <w:r>
        <w:rPr>
          <w:noProof/>
        </w:rPr>
        <w:fldChar w:fldCharType="end"/>
      </w:r>
      <w:r w:rsidR="00DD6E43">
        <w:t>. Вкладка «Регистрация»</w:t>
      </w:r>
    </w:p>
    <w:p w:rsidR="00DD6E43" w:rsidRPr="00B06483" w:rsidRDefault="00DD6E43" w:rsidP="00DD6E43">
      <w:pPr>
        <w:pStyle w:val="aff"/>
      </w:pPr>
      <w:r>
        <w:t xml:space="preserve">Поле </w:t>
      </w:r>
      <w:r w:rsidRPr="00F40C9C">
        <w:rPr>
          <w:rStyle w:val="affc"/>
        </w:rPr>
        <w:t>Профиль</w:t>
      </w:r>
      <w:r>
        <w:t xml:space="preserve"> позволяет хранить параметры подключения пользователя: имя пользователя (но не пароль), наименование сервера, наименование базы данных, выбор режима работы (прямое соединение, либо с использованием веб-сервиса) и другие. </w:t>
      </w:r>
      <w:r w:rsidRPr="00073CC4">
        <w:t xml:space="preserve">Для разных подключений можно </w:t>
      </w:r>
      <w:r w:rsidRPr="00073CC4">
        <w:lastRenderedPageBreak/>
        <w:t>создать различные профили или использовать профиль по умолчанию</w:t>
      </w:r>
      <w:r>
        <w:t xml:space="preserve">. Для создания нового профиля введите его наименование  в поле </w:t>
      </w:r>
      <w:r w:rsidRPr="00F40C9C">
        <w:rPr>
          <w:rStyle w:val="affc"/>
        </w:rPr>
        <w:t>Профиль</w:t>
      </w:r>
      <w:r>
        <w:t xml:space="preserve"> и задайте необходимые параметры подключения. </w:t>
      </w:r>
      <w:r w:rsidRPr="00E37259">
        <w:t xml:space="preserve">Сохранение настроек профиля осуществляется по кнопке </w:t>
      </w:r>
      <w:r w:rsidR="00BE04FB" w:rsidRPr="00BE04FB">
        <w:rPr>
          <w:rStyle w:val="affc"/>
        </w:rPr>
        <w:t>[</w:t>
      </w:r>
      <w:r w:rsidRPr="00F40C9C">
        <w:rPr>
          <w:rStyle w:val="affc"/>
        </w:rPr>
        <w:t>Параметры</w:t>
      </w:r>
      <w:r w:rsidR="00BE04FB" w:rsidRPr="00BE04FB">
        <w:rPr>
          <w:rStyle w:val="affc"/>
        </w:rPr>
        <w:t>]</w:t>
      </w:r>
      <w:r w:rsidRPr="00E37259">
        <w:t xml:space="preserve"> или </w:t>
      </w:r>
      <w:r w:rsidR="00BE04FB" w:rsidRPr="00BE04FB">
        <w:rPr>
          <w:rStyle w:val="affc"/>
        </w:rPr>
        <w:t>[</w:t>
      </w:r>
      <w:proofErr w:type="gramStart"/>
      <w:r w:rsidRPr="00F40C9C">
        <w:rPr>
          <w:rStyle w:val="affc"/>
        </w:rPr>
        <w:t>ОК</w:t>
      </w:r>
      <w:proofErr w:type="gramEnd"/>
      <w:r w:rsidR="00BE04FB" w:rsidRPr="00BE04FB">
        <w:rPr>
          <w:rStyle w:val="affc"/>
        </w:rPr>
        <w:t>]</w:t>
      </w:r>
      <w:r>
        <w:t xml:space="preserve"> (по кнопке </w:t>
      </w:r>
      <w:r w:rsidR="00BE04FB" w:rsidRPr="00BE04FB">
        <w:rPr>
          <w:rStyle w:val="affc"/>
        </w:rPr>
        <w:t>[</w:t>
      </w:r>
      <w:r w:rsidR="00BE04FB" w:rsidRPr="00F40C9C">
        <w:rPr>
          <w:rStyle w:val="affc"/>
        </w:rPr>
        <w:t>ОК</w:t>
      </w:r>
      <w:r w:rsidR="00BE04FB" w:rsidRPr="00BE04FB">
        <w:rPr>
          <w:rStyle w:val="affc"/>
        </w:rPr>
        <w:t>]</w:t>
      </w:r>
      <w:r>
        <w:t xml:space="preserve"> будет, кроме того, выполнен вход в </w:t>
      </w:r>
      <w:r w:rsidR="00BE04FB">
        <w:t>программный комплекс</w:t>
      </w:r>
      <w:r>
        <w:t xml:space="preserve"> в соответствии с установленными настройками).</w:t>
      </w:r>
    </w:p>
    <w:p w:rsidR="00A75967" w:rsidRDefault="00A75967" w:rsidP="00DD6E43">
      <w:pPr>
        <w:pStyle w:val="aff"/>
      </w:pPr>
      <w:r w:rsidRPr="00997145">
        <w:t>Для работы в автономном режиме</w:t>
      </w:r>
      <w:r w:rsidR="00997145">
        <w:t xml:space="preserve"> предоставляет возможность сохранения данных при отсутствии соединения с сервером) установите флажок в поле</w:t>
      </w:r>
      <w:proofErr w:type="gramStart"/>
      <w:r w:rsidR="00997145">
        <w:t xml:space="preserve"> </w:t>
      </w:r>
      <w:r w:rsidR="00997145" w:rsidRPr="00997145">
        <w:rPr>
          <w:rStyle w:val="affc"/>
        </w:rPr>
        <w:t>Р</w:t>
      </w:r>
      <w:proofErr w:type="gramEnd"/>
      <w:r w:rsidR="00997145" w:rsidRPr="00997145">
        <w:rPr>
          <w:rStyle w:val="affc"/>
        </w:rPr>
        <w:t>аботать в автономном режиме</w:t>
      </w:r>
      <w:r w:rsidR="00997145">
        <w:t>.</w:t>
      </w:r>
    </w:p>
    <w:p w:rsidR="00112B76" w:rsidRPr="00813A60" w:rsidRDefault="00112B76" w:rsidP="00DD6E43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112B76" w:rsidRPr="00BE71ED" w:rsidTr="00684C78">
        <w:tc>
          <w:tcPr>
            <w:tcW w:w="1080" w:type="dxa"/>
          </w:tcPr>
          <w:p w:rsidR="00112B76" w:rsidRPr="00BE71ED" w:rsidRDefault="001B119E" w:rsidP="00684C78">
            <w:pPr>
              <w:pStyle w:val="a1"/>
              <w:numPr>
                <w:ilvl w:val="0"/>
                <w:numId w:val="0"/>
              </w:numPr>
            </w:pPr>
            <w:r>
              <w:t>.</w:t>
            </w:r>
            <w:r w:rsidR="00112B76"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112B76" w:rsidRPr="00B954B7" w:rsidRDefault="00112B76" w:rsidP="00684C78">
            <w:pPr>
              <w:pStyle w:val="affffc"/>
            </w:pPr>
            <w:r>
              <w:t>Опция</w:t>
            </w:r>
            <w:proofErr w:type="gramStart"/>
            <w:r>
              <w:t xml:space="preserve"> </w:t>
            </w:r>
            <w:r w:rsidRPr="00112B76">
              <w:rPr>
                <w:rStyle w:val="afffff4"/>
              </w:rPr>
              <w:t>Р</w:t>
            </w:r>
            <w:proofErr w:type="gramEnd"/>
            <w:r w:rsidRPr="00112B76">
              <w:rPr>
                <w:rStyle w:val="afffff4"/>
              </w:rPr>
              <w:t>аботать в автономном режиме</w:t>
            </w:r>
            <w:r>
              <w:t xml:space="preserve"> позволяет начать работать в комплексе, не подключаясь ни к базе данных, ни к серверу приложений (если он выбран). </w:t>
            </w:r>
            <w:r w:rsidRPr="001B119E">
              <w:t>Д</w:t>
            </w:r>
            <w:r>
              <w:t xml:space="preserve">анный режим актуален при неудовлетворительном качестве связи либо при полном ее отсутствии, но будет доступен при включенном режиме кэширования (см. </w:t>
            </w:r>
            <w:r w:rsidRPr="00112B76">
              <w:rPr>
                <w:rStyle w:val="afffff6"/>
              </w:rPr>
              <w:t>п.</w:t>
            </w:r>
            <w:r w:rsidR="008D2AD4">
              <w:fldChar w:fldCharType="begin"/>
            </w:r>
            <w:r w:rsidR="008D2AD4">
              <w:instrText xml:space="preserve"> REF _Ref372711672 \n \h  \* MERGEFORMAT </w:instrText>
            </w:r>
            <w:r w:rsidR="008D2AD4">
              <w:fldChar w:fldCharType="separate"/>
            </w:r>
            <w:r w:rsidR="000C73FB" w:rsidRPr="000C73FB">
              <w:rPr>
                <w:rStyle w:val="afffff6"/>
              </w:rPr>
              <w:t>1.4.2</w:t>
            </w:r>
            <w:r w:rsidR="008D2AD4">
              <w:fldChar w:fldCharType="end"/>
            </w:r>
            <w:r>
              <w:t>) и в случае, если имела место успешная регистрация в комплексе (регистрационные данные и другие объекты, необходимые для работы, кэшируются).</w:t>
            </w:r>
          </w:p>
        </w:tc>
        <w:tc>
          <w:tcPr>
            <w:tcW w:w="540" w:type="dxa"/>
          </w:tcPr>
          <w:p w:rsidR="00112B76" w:rsidRPr="00BE71ED" w:rsidRDefault="00112B76" w:rsidP="00684C78">
            <w:pPr>
              <w:pStyle w:val="affffc"/>
            </w:pPr>
          </w:p>
        </w:tc>
      </w:tr>
    </w:tbl>
    <w:p w:rsidR="00112B76" w:rsidRDefault="00112B76" w:rsidP="00DD6E43">
      <w:pPr>
        <w:pStyle w:val="aff"/>
      </w:pPr>
    </w:p>
    <w:p w:rsidR="00DD6E43" w:rsidRDefault="00DD6E43" w:rsidP="00DD6E43">
      <w:pPr>
        <w:pStyle w:val="aff"/>
      </w:pPr>
      <w:r>
        <w:t xml:space="preserve">Переход к окну управления профилями осуществляется по кнопке </w:t>
      </w:r>
      <w:r w:rsidR="00BE04FB" w:rsidRPr="00BE04FB">
        <w:rPr>
          <w:noProof/>
        </w:rPr>
        <w:drawing>
          <wp:inline distT="0" distB="0" distL="0" distR="0">
            <wp:extent cx="190500" cy="19050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B76">
        <w:t> </w:t>
      </w:r>
      <w:r w:rsidRPr="00F40C9C">
        <w:rPr>
          <w:rStyle w:val="affc"/>
        </w:rPr>
        <w:t>Профили</w:t>
      </w:r>
      <w:r>
        <w:t>»</w:t>
      </w:r>
      <w:r w:rsidR="00287E91" w:rsidRPr="00287E91">
        <w:t xml:space="preserve"> (</w:t>
      </w:r>
      <w:r w:rsidR="00287E91" w:rsidRPr="00287E91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_Ref372189156 \h  \* MERGEFORMAT </w:instrText>
      </w:r>
      <w:r w:rsidR="008D2AD4">
        <w:fldChar w:fldCharType="separate"/>
      </w:r>
      <w:r w:rsidR="000C73FB" w:rsidRPr="000C73FB">
        <w:rPr>
          <w:rStyle w:val="affff9"/>
        </w:rPr>
        <w:t>16</w:t>
      </w:r>
      <w:r w:rsidR="008D2AD4">
        <w:fldChar w:fldCharType="end"/>
      </w:r>
      <w:r w:rsidR="00287E91" w:rsidRPr="00287E91">
        <w:t>)</w:t>
      </w:r>
      <w:r>
        <w:t>:</w:t>
      </w:r>
    </w:p>
    <w:p w:rsidR="00DD6E43" w:rsidRPr="00287E91" w:rsidRDefault="00287E91" w:rsidP="00287E91">
      <w:pPr>
        <w:pStyle w:val="afff1"/>
      </w:pPr>
      <w:r>
        <w:rPr>
          <w:noProof/>
        </w:rPr>
        <w:drawing>
          <wp:inline distT="0" distB="0" distL="0" distR="0">
            <wp:extent cx="4983334" cy="2711429"/>
            <wp:effectExtent l="19050" t="0" r="7766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34" cy="27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43" w:rsidRDefault="003022BE" w:rsidP="00DD6E43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7" w:name="_Ref372189156"/>
      <w:r w:rsidR="000C73FB">
        <w:rPr>
          <w:noProof/>
        </w:rPr>
        <w:t>16</w:t>
      </w:r>
      <w:bookmarkEnd w:id="37"/>
      <w:r>
        <w:rPr>
          <w:noProof/>
        </w:rPr>
        <w:fldChar w:fldCharType="end"/>
      </w:r>
      <w:r w:rsidR="00DD6E43">
        <w:t>. Окно управления профилями пользователей</w:t>
      </w:r>
    </w:p>
    <w:p w:rsidR="006252E1" w:rsidRDefault="006252E1" w:rsidP="00DD6E43">
      <w:pPr>
        <w:pStyle w:val="aff"/>
      </w:pPr>
      <w:r>
        <w:t xml:space="preserve">В режиме управления профилями </w:t>
      </w:r>
      <w:r w:rsidR="008710C9">
        <w:t>отображаются</w:t>
      </w:r>
      <w:r>
        <w:t xml:space="preserve"> настройк</w:t>
      </w:r>
      <w:r w:rsidR="008710C9">
        <w:t>и</w:t>
      </w:r>
      <w:r>
        <w:t xml:space="preserve"> следующих параметров</w:t>
      </w:r>
      <w:r w:rsidR="00005742">
        <w:t xml:space="preserve"> по группам</w:t>
      </w:r>
      <w:r>
        <w:t>:</w:t>
      </w:r>
    </w:p>
    <w:p w:rsidR="006252E1" w:rsidRDefault="00703348" w:rsidP="00703348">
      <w:pPr>
        <w:pStyle w:val="afff7"/>
      </w:pPr>
      <w:r>
        <w:t>Кэширование</w:t>
      </w:r>
    </w:p>
    <w:p w:rsidR="00703348" w:rsidRPr="00B06483" w:rsidRDefault="00703348" w:rsidP="00703348">
      <w:pPr>
        <w:pStyle w:val="aff"/>
      </w:pPr>
      <w:r w:rsidRPr="00005742">
        <w:rPr>
          <w:rStyle w:val="affff9"/>
        </w:rPr>
        <w:t>Размещение кэша</w:t>
      </w:r>
      <w:r>
        <w:t xml:space="preserve"> - выводится значение, заданное на вкладке </w:t>
      </w:r>
      <w:r w:rsidRPr="00E61379">
        <w:rPr>
          <w:rStyle w:val="affc"/>
        </w:rPr>
        <w:t>Кэширование</w:t>
      </w:r>
      <w:r w:rsidR="00B06483" w:rsidRPr="00B06483">
        <w:t xml:space="preserve"> (</w:t>
      </w:r>
      <w:r w:rsidR="00B06483" w:rsidRPr="00830D44">
        <w:rPr>
          <w:rStyle w:val="affff9"/>
        </w:rPr>
        <w:t>п.</w:t>
      </w:r>
      <w:r w:rsidR="008D2AD4">
        <w:fldChar w:fldCharType="begin"/>
      </w:r>
      <w:r w:rsidR="008D2AD4">
        <w:instrText xml:space="preserve"> REF _Ref372269820 \r \h  \* MERGEFORMAT </w:instrText>
      </w:r>
      <w:r w:rsidR="008D2AD4">
        <w:fldChar w:fldCharType="separate"/>
      </w:r>
      <w:r w:rsidR="000C73FB" w:rsidRPr="000C73FB">
        <w:rPr>
          <w:rStyle w:val="affff9"/>
        </w:rPr>
        <w:t>1.4.2</w:t>
      </w:r>
      <w:r w:rsidR="008D2AD4">
        <w:fldChar w:fldCharType="end"/>
      </w:r>
      <w:r w:rsidR="00B06483" w:rsidRPr="00B06483">
        <w:t>).</w:t>
      </w:r>
    </w:p>
    <w:p w:rsidR="00703348" w:rsidRDefault="00703348" w:rsidP="00703348">
      <w:pPr>
        <w:pStyle w:val="afff7"/>
      </w:pPr>
      <w:r>
        <w:t>Менеджер печати</w:t>
      </w:r>
    </w:p>
    <w:p w:rsidR="00703348" w:rsidRPr="005702A0" w:rsidRDefault="00005742" w:rsidP="00703348">
      <w:pPr>
        <w:pStyle w:val="aff"/>
      </w:pPr>
      <w:r w:rsidRPr="004022E5">
        <w:rPr>
          <w:rStyle w:val="affff9"/>
        </w:rPr>
        <w:t>Адрес сервиса отчетов</w:t>
      </w:r>
      <w:r>
        <w:t xml:space="preserve"> - </w:t>
      </w:r>
      <w:r w:rsidR="00E61379">
        <w:t>отображается</w:t>
      </w:r>
      <w:r w:rsidR="00C72C07">
        <w:t xml:space="preserve"> URL сервиса генерации отчетов</w:t>
      </w:r>
      <w:r w:rsidR="004022E5">
        <w:t>, например http</w:t>
      </w:r>
      <w:r w:rsidR="004022E5" w:rsidRPr="004022E5">
        <w:t>://123.45.67.89.80/</w:t>
      </w:r>
      <w:proofErr w:type="spellStart"/>
      <w:r w:rsidR="004022E5">
        <w:rPr>
          <w:lang w:val="en-US"/>
        </w:rPr>
        <w:t>ReportService</w:t>
      </w:r>
      <w:proofErr w:type="spellEnd"/>
      <w:r w:rsidR="00DB0BC2">
        <w:t>.</w:t>
      </w:r>
      <w:r w:rsidR="005702A0" w:rsidRPr="005702A0">
        <w:t xml:space="preserve"> </w:t>
      </w:r>
      <w:r w:rsidR="005702A0">
        <w:t xml:space="preserve">Устанавливается на вкладке </w:t>
      </w:r>
      <w:r w:rsidR="005702A0" w:rsidRPr="005702A0">
        <w:rPr>
          <w:rStyle w:val="affc"/>
        </w:rPr>
        <w:t>«Дополнительно»</w:t>
      </w:r>
      <w:r w:rsidR="005702A0">
        <w:t>.</w:t>
      </w:r>
    </w:p>
    <w:p w:rsidR="00C72C07" w:rsidRDefault="00C72C07" w:rsidP="00703348">
      <w:pPr>
        <w:pStyle w:val="aff"/>
      </w:pPr>
      <w:r w:rsidRPr="0084765E">
        <w:rPr>
          <w:rStyle w:val="affff9"/>
        </w:rPr>
        <w:t>Оповещать при отсутствии шаблона</w:t>
      </w:r>
      <w:r>
        <w:t xml:space="preserve"> - </w:t>
      </w:r>
      <w:r w:rsidR="004022E5">
        <w:t>при установленном значении «Да» запрашивается месторасположение папки с файлами</w:t>
      </w:r>
      <w:r w:rsidR="00DB0BC2">
        <w:t>.</w:t>
      </w:r>
      <w:r w:rsidR="005702A0">
        <w:t xml:space="preserve"> Устанавливается на вкладке </w:t>
      </w:r>
      <w:r w:rsidR="005702A0" w:rsidRPr="005702A0">
        <w:rPr>
          <w:rStyle w:val="affc"/>
        </w:rPr>
        <w:t>«Дополнительно»</w:t>
      </w:r>
      <w:r w:rsidR="005702A0">
        <w:t>.</w:t>
      </w:r>
    </w:p>
    <w:p w:rsidR="00767EAB" w:rsidRDefault="0084765E" w:rsidP="00703348">
      <w:pPr>
        <w:pStyle w:val="aff"/>
      </w:pPr>
      <w:r w:rsidRPr="0084765E">
        <w:rPr>
          <w:rStyle w:val="affff9"/>
        </w:rPr>
        <w:t>Открывать результат по завершению расчета</w:t>
      </w:r>
      <w:r>
        <w:t xml:space="preserve"> - при установленном значении «Да» по завершению расчета откроется окно с результатом (используется для режима всплывающих окон)</w:t>
      </w:r>
      <w:r w:rsidR="00DB0BC2">
        <w:t>.</w:t>
      </w:r>
      <w:r w:rsidR="005702A0">
        <w:t xml:space="preserve"> Устанавливается на вкладке </w:t>
      </w:r>
      <w:r w:rsidR="005702A0" w:rsidRPr="005702A0">
        <w:rPr>
          <w:rStyle w:val="affc"/>
        </w:rPr>
        <w:t>«Дополнительно»</w:t>
      </w:r>
      <w:r w:rsidR="005702A0">
        <w:t>.</w:t>
      </w:r>
    </w:p>
    <w:p w:rsidR="0084765E" w:rsidRDefault="00DB0BC2" w:rsidP="00703348">
      <w:pPr>
        <w:pStyle w:val="aff"/>
      </w:pPr>
      <w:proofErr w:type="gramStart"/>
      <w:r w:rsidRPr="00DB0BC2">
        <w:rPr>
          <w:rStyle w:val="affff9"/>
        </w:rPr>
        <w:lastRenderedPageBreak/>
        <w:t>Путь к пользовательскому кэшу шаблонов</w:t>
      </w:r>
      <w:r>
        <w:t xml:space="preserve"> - </w:t>
      </w:r>
      <w:r w:rsidR="00E61379">
        <w:t>отображ</w:t>
      </w:r>
      <w:r>
        <w:t>ается путь к каталогу, используемому для хранения загруженных шаблонов.</w:t>
      </w:r>
      <w:proofErr w:type="gramEnd"/>
      <w:r>
        <w:t xml:space="preserve"> </w:t>
      </w:r>
      <w:r w:rsidRPr="00DB0BC2">
        <w:t xml:space="preserve">При отсутствии значения в данной настройке каталогом по умолчанию назначается папка </w:t>
      </w:r>
      <w:proofErr w:type="spellStart"/>
      <w:r w:rsidRPr="00DB0BC2">
        <w:t>templates_cache</w:t>
      </w:r>
      <w:proofErr w:type="spellEnd"/>
      <w:r w:rsidRPr="00DB0BC2">
        <w:t xml:space="preserve"> в каталоге приложений для текущего пользователя.</w:t>
      </w:r>
      <w:r w:rsidR="005702A0">
        <w:t xml:space="preserve"> Устанавливается на вкладке </w:t>
      </w:r>
      <w:r w:rsidR="005702A0" w:rsidRPr="005702A0">
        <w:rPr>
          <w:rStyle w:val="affc"/>
        </w:rPr>
        <w:t>«Дополнительно»</w:t>
      </w:r>
      <w:r w:rsidR="005702A0">
        <w:t>.</w:t>
      </w:r>
    </w:p>
    <w:p w:rsidR="009533E6" w:rsidRDefault="009533E6" w:rsidP="00703348">
      <w:pPr>
        <w:pStyle w:val="aff"/>
      </w:pPr>
      <w:r w:rsidRPr="00E61379">
        <w:rPr>
          <w:rStyle w:val="affff9"/>
        </w:rPr>
        <w:t>Формат печати</w:t>
      </w:r>
      <w:r>
        <w:t xml:space="preserve"> - отображается</w:t>
      </w:r>
      <w:r w:rsidR="00E61379">
        <w:t xml:space="preserve"> </w:t>
      </w:r>
      <w:r w:rsidR="00E61379" w:rsidRPr="00E61379">
        <w:t>переопределение формата печати, указанного в настройках печатаемого документа</w:t>
      </w:r>
      <w:r w:rsidR="00E61379">
        <w:t>.</w:t>
      </w:r>
      <w:r w:rsidR="005702A0">
        <w:t xml:space="preserve"> Устанавливается на вкладке </w:t>
      </w:r>
      <w:r w:rsidR="005702A0" w:rsidRPr="005702A0">
        <w:rPr>
          <w:rStyle w:val="affc"/>
        </w:rPr>
        <w:t>«Дополнительно»</w:t>
      </w:r>
      <w:r w:rsidR="005702A0">
        <w:t>.</w:t>
      </w:r>
    </w:p>
    <w:p w:rsidR="00703348" w:rsidRDefault="00703348" w:rsidP="00703348">
      <w:pPr>
        <w:pStyle w:val="afff7"/>
      </w:pPr>
      <w:r>
        <w:t>Настройки соединения</w:t>
      </w:r>
    </w:p>
    <w:p w:rsidR="00703348" w:rsidRDefault="003C50F2" w:rsidP="00703348">
      <w:pPr>
        <w:pStyle w:val="aff"/>
      </w:pPr>
      <w:r w:rsidRPr="003C50F2">
        <w:rPr>
          <w:rStyle w:val="affff9"/>
        </w:rPr>
        <w:t>Автономный режим</w:t>
      </w:r>
      <w:r w:rsidRPr="003C50F2">
        <w:t xml:space="preserve"> - режим осуществления работы пользователя</w:t>
      </w:r>
      <w:r>
        <w:t>.</w:t>
      </w:r>
    </w:p>
    <w:p w:rsidR="00C85B2C" w:rsidRDefault="00830D44" w:rsidP="00703348">
      <w:pPr>
        <w:pStyle w:val="aff"/>
      </w:pPr>
      <w:r w:rsidRPr="00DC37DD">
        <w:rPr>
          <w:rStyle w:val="affff9"/>
        </w:rPr>
        <w:t>База данных</w:t>
      </w:r>
      <w:r>
        <w:t xml:space="preserve"> - </w:t>
      </w:r>
      <w:r w:rsidR="00DC37DD">
        <w:t>имя базы данных, с которой работает программный комплекс</w:t>
      </w:r>
      <w:r>
        <w:t>.</w:t>
      </w:r>
    </w:p>
    <w:p w:rsidR="00830D44" w:rsidRDefault="00830D44" w:rsidP="00703348">
      <w:pPr>
        <w:pStyle w:val="aff"/>
      </w:pPr>
      <w:r w:rsidRPr="00DC37DD">
        <w:rPr>
          <w:rStyle w:val="affff9"/>
        </w:rPr>
        <w:t>Имя пользователя</w:t>
      </w:r>
      <w:r>
        <w:t xml:space="preserve"> - </w:t>
      </w:r>
      <w:r w:rsidR="00DC37DD">
        <w:t>наименование учетной записи пользователя, под которой выполняется (выполнен) вход в базу данных.</w:t>
      </w:r>
    </w:p>
    <w:p w:rsidR="00830D44" w:rsidRDefault="00830D44" w:rsidP="00703348">
      <w:pPr>
        <w:pStyle w:val="aff"/>
      </w:pPr>
      <w:r w:rsidRPr="00DC37DD">
        <w:rPr>
          <w:rStyle w:val="affff9"/>
        </w:rPr>
        <w:t>Использовать NTLM</w:t>
      </w:r>
      <w:r>
        <w:t xml:space="preserve"> - </w:t>
      </w:r>
      <w:r w:rsidR="00DC37DD">
        <w:t>авторизация через NTLM (Да</w:t>
      </w:r>
      <w:proofErr w:type="gramStart"/>
      <w:r w:rsidR="00DC37DD">
        <w:t>/Н</w:t>
      </w:r>
      <w:proofErr w:type="gramEnd"/>
      <w:r w:rsidR="00DC37DD">
        <w:t>ет).</w:t>
      </w:r>
    </w:p>
    <w:p w:rsidR="00830D44" w:rsidRPr="00830D44" w:rsidRDefault="00830D44" w:rsidP="00703348">
      <w:pPr>
        <w:pStyle w:val="aff"/>
      </w:pPr>
      <w:r w:rsidRPr="00DC37DD">
        <w:rPr>
          <w:rStyle w:val="affff9"/>
        </w:rPr>
        <w:t xml:space="preserve">Использовать настройки прокси </w:t>
      </w:r>
      <w:proofErr w:type="spellStart"/>
      <w:r w:rsidRPr="00DC37DD">
        <w:rPr>
          <w:rStyle w:val="affff9"/>
        </w:rPr>
        <w:t>Internet</w:t>
      </w:r>
      <w:proofErr w:type="spellEnd"/>
      <w:r w:rsidRPr="00DC37DD">
        <w:rPr>
          <w:rStyle w:val="affff9"/>
        </w:rPr>
        <w:t xml:space="preserve"> </w:t>
      </w:r>
      <w:proofErr w:type="spellStart"/>
      <w:r w:rsidRPr="00DC37DD">
        <w:rPr>
          <w:rStyle w:val="affff9"/>
        </w:rPr>
        <w:t>Explorer</w:t>
      </w:r>
      <w:proofErr w:type="spellEnd"/>
      <w:r w:rsidRPr="00830D44">
        <w:t xml:space="preserve"> - </w:t>
      </w:r>
      <w:r w:rsidR="00030C67" w:rsidRPr="00030C67">
        <w:t xml:space="preserve">использование системных настроек прокси </w:t>
      </w:r>
      <w:r w:rsidR="00030C67">
        <w:t>(Да</w:t>
      </w:r>
      <w:proofErr w:type="gramStart"/>
      <w:r w:rsidR="00030C67">
        <w:t>/Н</w:t>
      </w:r>
      <w:proofErr w:type="gramEnd"/>
      <w:r w:rsidR="00030C67">
        <w:t>ет)</w:t>
      </w:r>
    </w:p>
    <w:p w:rsidR="00830D44" w:rsidRDefault="00830D44" w:rsidP="00703348">
      <w:pPr>
        <w:pStyle w:val="aff"/>
      </w:pPr>
      <w:r w:rsidRPr="00DC37DD">
        <w:rPr>
          <w:rStyle w:val="affff9"/>
        </w:rPr>
        <w:t>Использовать прокси</w:t>
      </w:r>
      <w:r>
        <w:t xml:space="preserve"> - </w:t>
      </w:r>
      <w:r w:rsidR="00030C67" w:rsidRPr="00030C67">
        <w:t xml:space="preserve">использование </w:t>
      </w:r>
      <w:r w:rsidR="00030C67">
        <w:t xml:space="preserve">подключения через </w:t>
      </w:r>
      <w:r w:rsidR="00030C67" w:rsidRPr="00030C67">
        <w:t>прокси</w:t>
      </w:r>
      <w:r w:rsidR="00030C67">
        <w:t xml:space="preserve"> - сервер</w:t>
      </w:r>
      <w:r w:rsidR="00030C67" w:rsidRPr="00030C67">
        <w:t xml:space="preserve"> </w:t>
      </w:r>
      <w:r w:rsidR="00030C67">
        <w:t>(Да</w:t>
      </w:r>
      <w:proofErr w:type="gramStart"/>
      <w:r w:rsidR="00030C67">
        <w:t>/Н</w:t>
      </w:r>
      <w:proofErr w:type="gramEnd"/>
      <w:r w:rsidR="00030C67">
        <w:t>ет)</w:t>
      </w:r>
    </w:p>
    <w:p w:rsidR="00830D44" w:rsidRDefault="00830D44" w:rsidP="00703348">
      <w:pPr>
        <w:pStyle w:val="aff"/>
      </w:pPr>
      <w:r w:rsidRPr="00DC37DD">
        <w:rPr>
          <w:rStyle w:val="affff9"/>
        </w:rPr>
        <w:t>Период напоминания о завершении срока сертификата</w:t>
      </w:r>
      <w:r>
        <w:t xml:space="preserve"> - </w:t>
      </w:r>
      <w:r w:rsidR="00030C67">
        <w:t>количество дней, за которое осуществляется напоминание о завершении срока действия сертификата SSL.</w:t>
      </w:r>
    </w:p>
    <w:p w:rsidR="00830D44" w:rsidRPr="00A90693" w:rsidRDefault="00830D44" w:rsidP="00703348">
      <w:pPr>
        <w:pStyle w:val="aff"/>
      </w:pPr>
      <w:r w:rsidRPr="00DC37DD">
        <w:rPr>
          <w:rStyle w:val="affff9"/>
        </w:rPr>
        <w:t>Прямое соединение</w:t>
      </w:r>
      <w:r>
        <w:t xml:space="preserve"> - </w:t>
      </w:r>
      <w:r w:rsidR="00030C67">
        <w:t>выбор режима работы напрямую с сервером в локальной сети (Да) или соединения через веб-сервис (Нет).</w:t>
      </w:r>
    </w:p>
    <w:p w:rsidR="00830D44" w:rsidRDefault="00830D44" w:rsidP="00703348">
      <w:pPr>
        <w:pStyle w:val="aff"/>
      </w:pPr>
      <w:r w:rsidRPr="00DC37DD">
        <w:rPr>
          <w:rStyle w:val="affff9"/>
        </w:rPr>
        <w:t>Сервер баз данных</w:t>
      </w:r>
      <w:r>
        <w:t xml:space="preserve"> - </w:t>
      </w:r>
      <w:r w:rsidR="009852C6">
        <w:t>имя сервера базы данных, с которой работает программный комплекс.</w:t>
      </w:r>
    </w:p>
    <w:p w:rsidR="00830D44" w:rsidRDefault="00830D44" w:rsidP="00703348">
      <w:pPr>
        <w:pStyle w:val="aff"/>
      </w:pPr>
      <w:r w:rsidRPr="00DC37DD">
        <w:rPr>
          <w:rStyle w:val="affff9"/>
        </w:rPr>
        <w:t>Сервер приложений</w:t>
      </w:r>
      <w:r>
        <w:t xml:space="preserve"> - </w:t>
      </w:r>
      <w:r w:rsidR="009852C6">
        <w:t>имя сервера приложений, с которым работает программный комплекс.</w:t>
      </w:r>
    </w:p>
    <w:p w:rsidR="00830D44" w:rsidRDefault="004D137A" w:rsidP="00703348">
      <w:pPr>
        <w:pStyle w:val="aff"/>
      </w:pPr>
      <w:r w:rsidRPr="00DC37DD">
        <w:rPr>
          <w:rStyle w:val="affff9"/>
        </w:rPr>
        <w:t>Сертификат</w:t>
      </w:r>
      <w:r>
        <w:t xml:space="preserve"> - </w:t>
      </w:r>
      <w:r w:rsidR="009852C6">
        <w:t>сертификат клиента, применяемый при использовании SSL - подключения (</w:t>
      </w:r>
      <w:r w:rsidR="009852C6">
        <w:rPr>
          <w:lang w:val="en-US"/>
        </w:rPr>
        <w:t>HTTS</w:t>
      </w:r>
      <w:r w:rsidR="009852C6">
        <w:t>).</w:t>
      </w:r>
    </w:p>
    <w:p w:rsidR="004D137A" w:rsidRPr="00830D44" w:rsidRDefault="004D137A" w:rsidP="004D137A">
      <w:pPr>
        <w:pStyle w:val="aff"/>
      </w:pPr>
      <w:r w:rsidRPr="00DC37DD">
        <w:rPr>
          <w:rStyle w:val="affff9"/>
        </w:rPr>
        <w:t>Таймаут выполнения</w:t>
      </w:r>
      <w:r>
        <w:t xml:space="preserve"> - время, в течени</w:t>
      </w:r>
      <w:r w:rsidR="009852C6">
        <w:t>е</w:t>
      </w:r>
      <w:r>
        <w:t xml:space="preserve"> которого приложение (сервер приложений) пытается выполнить SQL-команду на базе данных.</w:t>
      </w:r>
    </w:p>
    <w:p w:rsidR="004D137A" w:rsidRDefault="004D137A" w:rsidP="004D137A">
      <w:pPr>
        <w:pStyle w:val="aff"/>
      </w:pPr>
      <w:r w:rsidRPr="00DC37DD">
        <w:rPr>
          <w:rStyle w:val="affff9"/>
        </w:rPr>
        <w:t>Таймаут подключения</w:t>
      </w:r>
      <w:r>
        <w:t xml:space="preserve"> - время, в течени</w:t>
      </w:r>
      <w:r w:rsidR="009852C6">
        <w:t>е</w:t>
      </w:r>
      <w:r>
        <w:t xml:space="preserve"> которого приложение (сервер приложений) пытается соединиться с базой данных.</w:t>
      </w:r>
    </w:p>
    <w:p w:rsidR="004D137A" w:rsidRDefault="004D137A" w:rsidP="004D137A">
      <w:pPr>
        <w:pStyle w:val="aff"/>
      </w:pPr>
      <w:r w:rsidRPr="00DC37DD">
        <w:rPr>
          <w:rStyle w:val="affff9"/>
        </w:rPr>
        <w:t>Таймаут сервера приложений</w:t>
      </w:r>
      <w:r>
        <w:t xml:space="preserve"> - </w:t>
      </w:r>
      <w:r w:rsidR="009852C6">
        <w:t>время, в течение которого ожидается ответ от веб-сервиса.</w:t>
      </w:r>
    </w:p>
    <w:p w:rsidR="00DC37DD" w:rsidRDefault="00DC37DD" w:rsidP="004D137A">
      <w:pPr>
        <w:pStyle w:val="aff"/>
      </w:pPr>
      <w:r w:rsidRPr="00DC37DD">
        <w:rPr>
          <w:rStyle w:val="affff9"/>
        </w:rPr>
        <w:t>Тип СУБД</w:t>
      </w:r>
      <w:r>
        <w:t xml:space="preserve"> - </w:t>
      </w:r>
      <w:r w:rsidR="009852C6">
        <w:t>тип источника данных (</w:t>
      </w:r>
      <w:r w:rsidR="00A90693">
        <w:t>«</w:t>
      </w:r>
      <w:proofErr w:type="spellStart"/>
      <w:r w:rsidR="009852C6">
        <w:t>Microsoft</w:t>
      </w:r>
      <w:proofErr w:type="spellEnd"/>
      <w:r w:rsidR="009852C6">
        <w:t xml:space="preserve"> SQL </w:t>
      </w:r>
      <w:proofErr w:type="spellStart"/>
      <w:r w:rsidR="009852C6">
        <w:t>Server</w:t>
      </w:r>
      <w:proofErr w:type="spellEnd"/>
      <w:r w:rsidR="009852C6">
        <w:t>»</w:t>
      </w:r>
      <w:r w:rsidR="009852C6" w:rsidRPr="008B2C83">
        <w:t>,</w:t>
      </w:r>
      <w:r w:rsidR="009852C6">
        <w:t xml:space="preserve"> «</w:t>
      </w:r>
      <w:r w:rsidR="009852C6">
        <w:rPr>
          <w:lang w:val="en-US"/>
        </w:rPr>
        <w:t>Oracle</w:t>
      </w:r>
      <w:r w:rsidR="009852C6" w:rsidRPr="008B2C83">
        <w:t xml:space="preserve"> </w:t>
      </w:r>
      <w:r w:rsidR="009852C6">
        <w:rPr>
          <w:lang w:val="en-US"/>
        </w:rPr>
        <w:t>Database</w:t>
      </w:r>
      <w:r w:rsidR="00A90693">
        <w:t>»</w:t>
      </w:r>
      <w:r w:rsidR="009852C6">
        <w:t>)</w:t>
      </w:r>
      <w:r w:rsidR="00A90693">
        <w:t>.</w:t>
      </w:r>
    </w:p>
    <w:p w:rsidR="00703348" w:rsidRDefault="00703348" w:rsidP="00703348">
      <w:pPr>
        <w:pStyle w:val="afff7"/>
      </w:pPr>
      <w:r>
        <w:t>Оправдательные документы</w:t>
      </w:r>
    </w:p>
    <w:p w:rsidR="00703348" w:rsidRDefault="00A90693" w:rsidP="00703348">
      <w:pPr>
        <w:pStyle w:val="aff"/>
      </w:pPr>
      <w:r w:rsidRPr="00A90693">
        <w:rPr>
          <w:rStyle w:val="affff9"/>
        </w:rPr>
        <w:t>Альтернативный адрес сервиса оправдательных документов</w:t>
      </w:r>
      <w:r>
        <w:t xml:space="preserve"> - отображается адрес сервиса оправдательных документов, который </w:t>
      </w:r>
      <w:r w:rsidR="00776EAD" w:rsidRPr="00776EAD">
        <w:t>заменяет собой основное значение из настроек комплекса</w:t>
      </w:r>
      <w:r w:rsidR="00776EAD">
        <w:t xml:space="preserve"> и </w:t>
      </w:r>
      <w:r>
        <w:t>будет использоваться</w:t>
      </w:r>
      <w:r w:rsidR="00776EAD">
        <w:t>,</w:t>
      </w:r>
      <w:r>
        <w:t xml:space="preserve"> </w:t>
      </w:r>
      <w:r w:rsidR="00776EAD">
        <w:t>если в нем указано какое-либо значение</w:t>
      </w:r>
      <w:r>
        <w:t>.</w:t>
      </w:r>
    </w:p>
    <w:p w:rsidR="00703348" w:rsidRDefault="00703348" w:rsidP="00703348">
      <w:pPr>
        <w:pStyle w:val="afff7"/>
      </w:pPr>
      <w:r>
        <w:t>Параметры обновления</w:t>
      </w:r>
    </w:p>
    <w:p w:rsidR="00703348" w:rsidRDefault="000A71B7" w:rsidP="00703348">
      <w:pPr>
        <w:pStyle w:val="aff"/>
      </w:pPr>
      <w:r w:rsidRPr="00930C8B">
        <w:rPr>
          <w:rStyle w:val="affff9"/>
        </w:rPr>
        <w:t>Адрес сервера обновления</w:t>
      </w:r>
      <w:r>
        <w:t xml:space="preserve"> - </w:t>
      </w:r>
      <w:r w:rsidR="005F41C0">
        <w:t>о</w:t>
      </w:r>
      <w:r w:rsidR="00930C8B">
        <w:t>тображается адрес сервера, с которого устанавливаются обновления программного комплекса.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>Вид расписания</w:t>
      </w:r>
      <w:r>
        <w:t xml:space="preserve"> - </w:t>
      </w:r>
      <w:r w:rsidR="00930C8B">
        <w:t>расписание установки обновлений.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>Время расписания обновления</w:t>
      </w:r>
      <w:r>
        <w:t xml:space="preserve"> - </w:t>
      </w:r>
      <w:r w:rsidR="00930C8B">
        <w:t>время, в которое настроена установка обновлений.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>Выбирать версию обновления</w:t>
      </w:r>
      <w:r>
        <w:t xml:space="preserve"> - </w:t>
      </w:r>
      <w:r w:rsidR="00930C8B">
        <w:t>возможность выбора используемой в работе версии ПК (Да</w:t>
      </w:r>
      <w:proofErr w:type="gramStart"/>
      <w:r w:rsidR="00930C8B">
        <w:t>/Н</w:t>
      </w:r>
      <w:proofErr w:type="gramEnd"/>
      <w:r w:rsidR="00930C8B">
        <w:t>ет).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>Дни обновления</w:t>
      </w:r>
      <w:r>
        <w:t xml:space="preserve"> - </w:t>
      </w:r>
      <w:r w:rsidR="00930C8B">
        <w:t>дни установки обновлений.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>Запускать от имени администратора</w:t>
      </w:r>
      <w:r>
        <w:t xml:space="preserve"> - </w:t>
      </w:r>
      <w:r w:rsidR="00930C8B">
        <w:t>требование прав администратора для установки обновлений (Да</w:t>
      </w:r>
      <w:proofErr w:type="gramStart"/>
      <w:r w:rsidR="00930C8B">
        <w:t>/Н</w:t>
      </w:r>
      <w:proofErr w:type="gramEnd"/>
      <w:r w:rsidR="00930C8B">
        <w:t>ет).</w:t>
      </w:r>
      <w:r w:rsidR="00670B19">
        <w:t xml:space="preserve"> Устанавливается на вкладке </w:t>
      </w:r>
      <w:r w:rsidR="00670B19" w:rsidRPr="00670B19">
        <w:rPr>
          <w:rStyle w:val="affc"/>
        </w:rPr>
        <w:t>«Обновления»</w:t>
      </w:r>
      <w:r w:rsidR="00670B19">
        <w:t>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>Каталог с обновлениями</w:t>
      </w:r>
      <w:r>
        <w:t xml:space="preserve"> - </w:t>
      </w:r>
      <w:r w:rsidR="00930C8B">
        <w:t>место расположения каталога с обновлениями.</w:t>
      </w:r>
      <w:r w:rsidR="00323F4D">
        <w:t xml:space="preserve"> Используется при выборе значения источника обновлений «Каталог с файлами» на вкладке </w:t>
      </w:r>
      <w:r w:rsidR="00323F4D" w:rsidRPr="00670B19">
        <w:rPr>
          <w:rStyle w:val="affc"/>
        </w:rPr>
        <w:t>«Обновления»</w:t>
      </w:r>
      <w:r w:rsidR="00323F4D">
        <w:t>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lastRenderedPageBreak/>
        <w:t>Логин администратора</w:t>
      </w:r>
      <w:r>
        <w:t xml:space="preserve"> - </w:t>
      </w:r>
      <w:r w:rsidR="00930C8B">
        <w:t>имя учетной записи администратора для установки обновлений (при установленном значении «Да» настройки «Запускать от имени администратора»).</w:t>
      </w:r>
      <w:r w:rsidR="00670B19">
        <w:t xml:space="preserve"> Устанавливается на вкладке </w:t>
      </w:r>
      <w:r w:rsidR="00670B19" w:rsidRPr="00670B19">
        <w:rPr>
          <w:rStyle w:val="affc"/>
        </w:rPr>
        <w:t>«Обновления»</w:t>
      </w:r>
      <w:r w:rsidR="00670B19">
        <w:t>.</w:t>
      </w:r>
    </w:p>
    <w:p w:rsidR="000A71B7" w:rsidRDefault="000A71B7" w:rsidP="00703348">
      <w:pPr>
        <w:pStyle w:val="aff"/>
      </w:pPr>
      <w:r w:rsidRPr="00930C8B">
        <w:rPr>
          <w:rStyle w:val="affff9"/>
        </w:rPr>
        <w:t xml:space="preserve">Пароль </w:t>
      </w:r>
      <w:r w:rsidR="0087059C" w:rsidRPr="00930C8B">
        <w:rPr>
          <w:rStyle w:val="affff9"/>
        </w:rPr>
        <w:t>администратора</w:t>
      </w:r>
      <w:r w:rsidR="0087059C">
        <w:t xml:space="preserve"> - </w:t>
      </w:r>
      <w:r w:rsidR="00930C8B">
        <w:t>пароль учетной записи администратора для установки обновлений (при установленном значении «Да» настройки «</w:t>
      </w:r>
      <w:r w:rsidR="00930C8B" w:rsidRPr="00930C8B">
        <w:rPr>
          <w:rStyle w:val="affff9"/>
        </w:rPr>
        <w:t>Запускать от имени администратора</w:t>
      </w:r>
      <w:r w:rsidR="00930C8B">
        <w:t>»).</w:t>
      </w:r>
      <w:r w:rsidR="00670B19">
        <w:t xml:space="preserve"> Устанавливается на вкладке </w:t>
      </w:r>
      <w:r w:rsidR="00670B19" w:rsidRPr="00670B19">
        <w:rPr>
          <w:rStyle w:val="affc"/>
        </w:rPr>
        <w:t>«Обновления»</w:t>
      </w:r>
      <w:r w:rsidR="00670B19">
        <w:t>.</w:t>
      </w:r>
    </w:p>
    <w:p w:rsidR="000F6281" w:rsidRDefault="000F6281" w:rsidP="00703348">
      <w:pPr>
        <w:pStyle w:val="aff"/>
      </w:pPr>
      <w:r w:rsidRPr="00930C8B">
        <w:rPr>
          <w:rStyle w:val="affff9"/>
        </w:rPr>
        <w:t>Способ обновления</w:t>
      </w:r>
      <w:r>
        <w:t xml:space="preserve"> -</w:t>
      </w:r>
      <w:r w:rsidR="00670B19">
        <w:t xml:space="preserve"> отображается способ установки обновлений.</w:t>
      </w:r>
    </w:p>
    <w:p w:rsidR="000F6281" w:rsidRDefault="000F6281" w:rsidP="00703348">
      <w:pPr>
        <w:pStyle w:val="aff"/>
      </w:pPr>
      <w:r w:rsidRPr="00930C8B">
        <w:rPr>
          <w:rStyle w:val="affff9"/>
        </w:rPr>
        <w:t>Строка подключения к БД</w:t>
      </w:r>
      <w:r>
        <w:t xml:space="preserve"> - параметры подключения к БД с обновлениями.</w:t>
      </w:r>
    </w:p>
    <w:p w:rsidR="000F6281" w:rsidRDefault="005F41C0" w:rsidP="00703348">
      <w:pPr>
        <w:pStyle w:val="aff"/>
      </w:pPr>
      <w:r w:rsidRPr="00930C8B">
        <w:rPr>
          <w:rStyle w:val="affff9"/>
        </w:rPr>
        <w:t>Таймаут подключения к серверу обновления</w:t>
      </w:r>
      <w:r>
        <w:t xml:space="preserve"> - время ожидания ответа от сервера обновлений (в секундах).</w:t>
      </w:r>
    </w:p>
    <w:p w:rsidR="005F41C0" w:rsidRPr="005F41C0" w:rsidRDefault="005F41C0" w:rsidP="00703348">
      <w:pPr>
        <w:pStyle w:val="aff"/>
      </w:pPr>
      <w:r w:rsidRPr="00930C8B">
        <w:rPr>
          <w:rStyle w:val="affff9"/>
        </w:rPr>
        <w:t>Тип источника обновлений</w:t>
      </w:r>
      <w:r>
        <w:t xml:space="preserve"> - отображается значение типа  источника обновлений («</w:t>
      </w:r>
      <w:proofErr w:type="spellStart"/>
      <w:r>
        <w:rPr>
          <w:lang w:val="en-US"/>
        </w:rPr>
        <w:t>Updateservice</w:t>
      </w:r>
      <w:proofErr w:type="spellEnd"/>
      <w:r>
        <w:t>»)</w:t>
      </w:r>
      <w:r w:rsidRPr="005F41C0">
        <w:t>.</w:t>
      </w:r>
    </w:p>
    <w:p w:rsidR="00DD6E43" w:rsidRDefault="005D06AF" w:rsidP="00DD6E43">
      <w:pPr>
        <w:pStyle w:val="aff"/>
      </w:pPr>
      <w:r>
        <w:t>Панель инструментов в</w:t>
      </w:r>
      <w:r w:rsidR="00DD6E43">
        <w:t xml:space="preserve"> окне </w:t>
      </w:r>
      <w:r w:rsidR="006252E1">
        <w:t xml:space="preserve">управления профилями </w:t>
      </w:r>
      <w:r w:rsidR="00CF13A7" w:rsidRPr="00287E91">
        <w:t>(</w:t>
      </w:r>
      <w:r w:rsidR="00CF13A7" w:rsidRPr="00287E91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_Ref372189156 \h  \* MERGEFORMAT </w:instrText>
      </w:r>
      <w:r w:rsidR="008D2AD4">
        <w:fldChar w:fldCharType="separate"/>
      </w:r>
      <w:r w:rsidR="000C73FB" w:rsidRPr="000C73FB">
        <w:rPr>
          <w:rStyle w:val="affff9"/>
        </w:rPr>
        <w:t>16</w:t>
      </w:r>
      <w:r w:rsidR="008D2AD4">
        <w:fldChar w:fldCharType="end"/>
      </w:r>
      <w:r w:rsidR="00CF13A7" w:rsidRPr="00287E91">
        <w:t>)</w:t>
      </w:r>
      <w:r w:rsidR="00CF13A7">
        <w:t xml:space="preserve"> </w:t>
      </w:r>
      <w:r>
        <w:t>предоставляет возможность выполнения</w:t>
      </w:r>
      <w:r w:rsidR="00DD6E43">
        <w:t xml:space="preserve"> следующи</w:t>
      </w:r>
      <w:r>
        <w:t>х</w:t>
      </w:r>
      <w:r w:rsidR="00DD6E43">
        <w:t xml:space="preserve"> операци</w:t>
      </w:r>
      <w:r w:rsidR="00774E9A">
        <w:t>й</w:t>
      </w:r>
      <w:r w:rsidR="00DD6E43">
        <w:t>:</w:t>
      </w:r>
    </w:p>
    <w:p w:rsidR="00DD6E43" w:rsidRDefault="00DD6E43" w:rsidP="00DD6E43">
      <w:pPr>
        <w:pStyle w:val="a0"/>
        <w:tabs>
          <w:tab w:val="clear" w:pos="1080"/>
          <w:tab w:val="num" w:pos="1429"/>
        </w:tabs>
        <w:ind w:left="1429"/>
      </w:pPr>
      <w:r>
        <w:t>Копирование профиля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287E91">
        <w:rPr>
          <w:rStyle w:val="affc"/>
        </w:rPr>
        <w:t>К</w:t>
      </w:r>
      <w:proofErr w:type="gramEnd"/>
      <w:r w:rsidRPr="00287E91">
        <w:rPr>
          <w:rStyle w:val="affc"/>
        </w:rPr>
        <w:t>опировать</w:t>
      </w:r>
      <w:r>
        <w:t>;</w:t>
      </w:r>
    </w:p>
    <w:p w:rsidR="00DD6E43" w:rsidRDefault="00DD6E43" w:rsidP="00DD6E43">
      <w:pPr>
        <w:pStyle w:val="a0"/>
        <w:tabs>
          <w:tab w:val="clear" w:pos="1080"/>
          <w:tab w:val="num" w:pos="1429"/>
        </w:tabs>
        <w:ind w:left="1429"/>
      </w:pPr>
      <w:r>
        <w:t>Удаление профиля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287E91">
        <w:rPr>
          <w:rStyle w:val="affc"/>
        </w:rPr>
        <w:t>У</w:t>
      </w:r>
      <w:proofErr w:type="gramEnd"/>
      <w:r w:rsidRPr="00287E91">
        <w:rPr>
          <w:rStyle w:val="affc"/>
        </w:rPr>
        <w:t>далить</w:t>
      </w:r>
      <w:r>
        <w:t>;</w:t>
      </w:r>
    </w:p>
    <w:p w:rsidR="00DD6E43" w:rsidRDefault="00DD6E43" w:rsidP="00DD6E43">
      <w:pPr>
        <w:pStyle w:val="a0"/>
        <w:tabs>
          <w:tab w:val="clear" w:pos="1080"/>
          <w:tab w:val="num" w:pos="1429"/>
        </w:tabs>
        <w:ind w:left="1429"/>
      </w:pPr>
      <w:r>
        <w:t xml:space="preserve">Экспорт настроек профиля по кнопке </w:t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287E91">
        <w:rPr>
          <w:rStyle w:val="affc"/>
        </w:rPr>
        <w:t>Экспорт</w:t>
      </w:r>
      <w:r>
        <w:t>;</w:t>
      </w:r>
    </w:p>
    <w:p w:rsidR="00DD6E43" w:rsidRDefault="00DD6E43" w:rsidP="00DD6E43">
      <w:pPr>
        <w:pStyle w:val="a0"/>
        <w:tabs>
          <w:tab w:val="clear" w:pos="1080"/>
          <w:tab w:val="num" w:pos="1429"/>
        </w:tabs>
        <w:ind w:left="1429"/>
      </w:pPr>
      <w:r>
        <w:t xml:space="preserve">Импорт настроек профиля по кнопке </w:t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287E91">
        <w:rPr>
          <w:rStyle w:val="affc"/>
        </w:rPr>
        <w:t>Импорт</w:t>
      </w:r>
      <w:r>
        <w:t>».</w:t>
      </w:r>
    </w:p>
    <w:p w:rsidR="00061823" w:rsidRDefault="00061823" w:rsidP="00DD6E43">
      <w:pPr>
        <w:pStyle w:val="a0"/>
        <w:tabs>
          <w:tab w:val="clear" w:pos="1080"/>
          <w:tab w:val="num" w:pos="1429"/>
        </w:tabs>
        <w:ind w:left="1429"/>
      </w:pPr>
      <w:r>
        <w:t xml:space="preserve">Создание ярлыка </w:t>
      </w:r>
      <w:r w:rsidR="00A75967">
        <w:t>для входа в программный комплекс в соответствии с настройками выбранного профиля по кнопке</w:t>
      </w:r>
      <w:proofErr w:type="gramStart"/>
      <w:r w:rsidR="00A75967">
        <w:t xml:space="preserve"> </w:t>
      </w:r>
      <w:r w:rsidR="00A75967" w:rsidRPr="00A75967">
        <w:rPr>
          <w:rStyle w:val="affc"/>
        </w:rPr>
        <w:t>С</w:t>
      </w:r>
      <w:proofErr w:type="gramEnd"/>
      <w:r w:rsidR="00A75967" w:rsidRPr="00A75967">
        <w:rPr>
          <w:rStyle w:val="affc"/>
        </w:rPr>
        <w:t>оздать ярлык</w:t>
      </w:r>
      <w:r w:rsidR="00A75967" w:rsidRPr="00A75967">
        <w:t xml:space="preserve"> (</w:t>
      </w:r>
      <w:r w:rsidR="00A75967" w:rsidRPr="00A75967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_Ref372193743 \h  \* MERGEFORMAT </w:instrText>
      </w:r>
      <w:r w:rsidR="008D2AD4">
        <w:fldChar w:fldCharType="separate"/>
      </w:r>
      <w:r w:rsidR="000C73FB" w:rsidRPr="000C73FB">
        <w:rPr>
          <w:rStyle w:val="affff9"/>
        </w:rPr>
        <w:t>17</w:t>
      </w:r>
      <w:r w:rsidR="008D2AD4">
        <w:fldChar w:fldCharType="end"/>
      </w:r>
      <w:r w:rsidR="00A75967" w:rsidRPr="00A75967">
        <w:t>)</w:t>
      </w:r>
      <w:r w:rsidR="00A75967">
        <w:t>.</w:t>
      </w:r>
    </w:p>
    <w:p w:rsidR="00A75967" w:rsidRPr="00287E91" w:rsidRDefault="00A75967" w:rsidP="00A75967">
      <w:pPr>
        <w:pStyle w:val="afff1"/>
      </w:pPr>
      <w:r>
        <w:rPr>
          <w:noProof/>
        </w:rPr>
        <w:drawing>
          <wp:inline distT="0" distB="0" distL="0" distR="0">
            <wp:extent cx="1789048" cy="742857"/>
            <wp:effectExtent l="19050" t="0" r="1652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48" cy="7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67" w:rsidRDefault="003022BE" w:rsidP="00A75967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8" w:name="_Ref372193743"/>
      <w:r w:rsidR="000C73FB">
        <w:rPr>
          <w:noProof/>
        </w:rPr>
        <w:t>17</w:t>
      </w:r>
      <w:bookmarkEnd w:id="38"/>
      <w:r>
        <w:rPr>
          <w:noProof/>
        </w:rPr>
        <w:fldChar w:fldCharType="end"/>
      </w:r>
      <w:r w:rsidR="00A75967">
        <w:t>. Создание ярлыка для выбранного профиля</w:t>
      </w:r>
    </w:p>
    <w:p w:rsidR="00D31166" w:rsidRPr="00A75967" w:rsidRDefault="00A75967" w:rsidP="0054584D">
      <w:pPr>
        <w:pStyle w:val="aff"/>
      </w:pPr>
      <w:r>
        <w:t xml:space="preserve">По кнопке </w:t>
      </w:r>
      <w:r w:rsidRPr="00A75967">
        <w:rPr>
          <w:rStyle w:val="affc"/>
        </w:rPr>
        <w:t>[</w:t>
      </w:r>
      <w:proofErr w:type="gramStart"/>
      <w:r w:rsidRPr="00A75967">
        <w:rPr>
          <w:rStyle w:val="affc"/>
        </w:rPr>
        <w:t>ОК</w:t>
      </w:r>
      <w:proofErr w:type="gramEnd"/>
      <w:r w:rsidRPr="00A75967">
        <w:rPr>
          <w:rStyle w:val="affc"/>
        </w:rPr>
        <w:t>]</w:t>
      </w:r>
      <w:r>
        <w:t xml:space="preserve"> ярлык будет создан и размещен на рабочем столе </w:t>
      </w:r>
      <w:r>
        <w:rPr>
          <w:lang w:val="en-US"/>
        </w:rPr>
        <w:t>Windows</w:t>
      </w:r>
      <w:r w:rsidRPr="00A75967">
        <w:t>.</w:t>
      </w:r>
    </w:p>
    <w:p w:rsidR="0054584D" w:rsidRDefault="00CF13A7" w:rsidP="0054584D">
      <w:pPr>
        <w:pStyle w:val="aff"/>
      </w:pPr>
      <w:r>
        <w:t xml:space="preserve">По кнопке </w:t>
      </w:r>
      <w:r w:rsidR="00E1210F" w:rsidRPr="00E1210F">
        <w:rPr>
          <w:rStyle w:val="affc"/>
        </w:rPr>
        <w:t>[</w:t>
      </w:r>
      <w:r w:rsidRPr="00E1210F">
        <w:rPr>
          <w:rStyle w:val="affc"/>
        </w:rPr>
        <w:t>Активация</w:t>
      </w:r>
      <w:r w:rsidR="00E1210F" w:rsidRPr="00E1210F">
        <w:rPr>
          <w:rStyle w:val="affc"/>
        </w:rPr>
        <w:t>]</w:t>
      </w:r>
      <w:r>
        <w:t xml:space="preserve"> </w:t>
      </w:r>
      <w:r w:rsidR="00E1210F">
        <w:t>о</w:t>
      </w:r>
      <w:r w:rsidR="00B72663">
        <w:t>ткрывается окно активации, в котором о</w:t>
      </w:r>
      <w:r w:rsidR="00E1210F">
        <w:t xml:space="preserve">существляется активация программного комплекса по каждому из </w:t>
      </w:r>
      <w:proofErr w:type="spellStart"/>
      <w:r w:rsidR="00E1210F">
        <w:t>подкомплексов</w:t>
      </w:r>
      <w:proofErr w:type="spellEnd"/>
      <w:r w:rsidR="00E1210F">
        <w:t xml:space="preserve"> задач, формирование запросов на активацию, отправка заявок на активацию на портал самообслуживания ООО «</w:t>
      </w:r>
      <w:proofErr w:type="spellStart"/>
      <w:r w:rsidR="00E1210F">
        <w:t>Кейсистемс</w:t>
      </w:r>
      <w:proofErr w:type="spellEnd"/>
      <w:r w:rsidR="00E1210F">
        <w:t>»</w:t>
      </w:r>
      <w:r w:rsidR="00B72663">
        <w:t xml:space="preserve"> (</w:t>
      </w:r>
      <w:r w:rsidR="00B72663" w:rsidRPr="00B7266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_Ref372621619 \h  \* MERGEFORMAT </w:instrText>
      </w:r>
      <w:r w:rsidR="008D2AD4">
        <w:fldChar w:fldCharType="separate"/>
      </w:r>
      <w:r w:rsidR="000C73FB" w:rsidRPr="000C73FB">
        <w:rPr>
          <w:rStyle w:val="affff9"/>
        </w:rPr>
        <w:t>18</w:t>
      </w:r>
      <w:r w:rsidR="008D2AD4">
        <w:fldChar w:fldCharType="end"/>
      </w:r>
      <w:r w:rsidR="00B72663">
        <w:t>)</w:t>
      </w:r>
      <w:r w:rsidR="00E1210F">
        <w:t>.</w:t>
      </w:r>
    </w:p>
    <w:p w:rsidR="00E1210F" w:rsidRDefault="00863AD1" w:rsidP="00863AD1">
      <w:pPr>
        <w:pStyle w:val="afff1"/>
      </w:pPr>
      <w:r>
        <w:rPr>
          <w:noProof/>
        </w:rPr>
        <w:lastRenderedPageBreak/>
        <w:drawing>
          <wp:inline distT="0" distB="0" distL="0" distR="0">
            <wp:extent cx="4896667" cy="3658572"/>
            <wp:effectExtent l="19050" t="0" r="0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67" cy="365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72663" w:rsidRDefault="003022BE" w:rsidP="00B72663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9" w:name="_Ref372621619"/>
      <w:r w:rsidR="000C73FB">
        <w:rPr>
          <w:noProof/>
        </w:rPr>
        <w:t>18</w:t>
      </w:r>
      <w:bookmarkEnd w:id="39"/>
      <w:r>
        <w:rPr>
          <w:noProof/>
        </w:rPr>
        <w:fldChar w:fldCharType="end"/>
      </w:r>
      <w:r w:rsidR="00B72663">
        <w:t>. Активация комплекса</w:t>
      </w:r>
    </w:p>
    <w:p w:rsidR="00B72663" w:rsidRDefault="00B72663" w:rsidP="0054584D">
      <w:pPr>
        <w:pStyle w:val="aff"/>
      </w:pPr>
      <w:r>
        <w:t>В окне параметров активации указывается следующая информация:</w:t>
      </w:r>
    </w:p>
    <w:p w:rsidR="00B72663" w:rsidRDefault="00B72663" w:rsidP="0054584D">
      <w:pPr>
        <w:pStyle w:val="aff"/>
      </w:pPr>
      <w:r w:rsidRPr="00B72663">
        <w:rPr>
          <w:rStyle w:val="affc"/>
        </w:rPr>
        <w:t>Наименование региона</w:t>
      </w:r>
      <w:r>
        <w:t xml:space="preserve">, </w:t>
      </w:r>
      <w:r w:rsidRPr="00B72663">
        <w:rPr>
          <w:rStyle w:val="affc"/>
        </w:rPr>
        <w:t>ИНН</w:t>
      </w:r>
      <w:r>
        <w:t xml:space="preserve"> и </w:t>
      </w:r>
      <w:r w:rsidRPr="00B72663">
        <w:rPr>
          <w:rStyle w:val="affc"/>
        </w:rPr>
        <w:t>Наименование организации пользователя ПО</w:t>
      </w:r>
      <w:r>
        <w:t xml:space="preserve">, </w:t>
      </w:r>
      <w:r w:rsidRPr="00B72663">
        <w:rPr>
          <w:rStyle w:val="affc"/>
        </w:rPr>
        <w:t>Код сигнатуры</w:t>
      </w:r>
      <w:r>
        <w:t xml:space="preserve"> (генерируется в соответствии с </w:t>
      </w:r>
      <w:proofErr w:type="spellStart"/>
      <w:r>
        <w:t>подкомплексом</w:t>
      </w:r>
      <w:proofErr w:type="spellEnd"/>
      <w:r>
        <w:t xml:space="preserve"> задач, выбранным в таблице </w:t>
      </w:r>
      <w:r w:rsidRPr="00357CF2">
        <w:rPr>
          <w:rStyle w:val="affc"/>
        </w:rPr>
        <w:t>Программные комплексы/</w:t>
      </w:r>
      <w:proofErr w:type="spellStart"/>
      <w:r w:rsidRPr="00357CF2">
        <w:rPr>
          <w:rStyle w:val="affc"/>
        </w:rPr>
        <w:t>подкомплексы</w:t>
      </w:r>
      <w:proofErr w:type="spellEnd"/>
      <w:r>
        <w:t xml:space="preserve"> окна активации</w:t>
      </w:r>
      <w:r w:rsidR="00DC6068" w:rsidRPr="00DC6068">
        <w:t>)</w:t>
      </w:r>
      <w:r w:rsidR="00357CF2">
        <w:t xml:space="preserve"> (см. </w:t>
      </w:r>
      <w:r w:rsidR="00357CF2" w:rsidRPr="00B7266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_Ref372621619 \h  \* MERGEFORMAT </w:instrText>
      </w:r>
      <w:r w:rsidR="008D2AD4">
        <w:fldChar w:fldCharType="separate"/>
      </w:r>
      <w:r w:rsidR="000C73FB" w:rsidRPr="000C73FB">
        <w:rPr>
          <w:rStyle w:val="affff9"/>
        </w:rPr>
        <w:t>18</w:t>
      </w:r>
      <w:r w:rsidR="008D2AD4">
        <w:fldChar w:fldCharType="end"/>
      </w:r>
      <w:r w:rsidR="00357CF2">
        <w:t>)</w:t>
      </w:r>
      <w:r>
        <w:t>.</w:t>
      </w:r>
    </w:p>
    <w:p w:rsidR="00357CF2" w:rsidRDefault="00357CF2" w:rsidP="0054584D">
      <w:pPr>
        <w:pStyle w:val="aff"/>
      </w:pPr>
      <w:r>
        <w:t xml:space="preserve">В таблице </w:t>
      </w:r>
      <w:r w:rsidRPr="00357CF2">
        <w:rPr>
          <w:rStyle w:val="affc"/>
        </w:rPr>
        <w:t>Программные комплексы/</w:t>
      </w:r>
      <w:proofErr w:type="spellStart"/>
      <w:r w:rsidRPr="00357CF2">
        <w:rPr>
          <w:rStyle w:val="affc"/>
        </w:rPr>
        <w:t>подкомплексы</w:t>
      </w:r>
      <w:proofErr w:type="spellEnd"/>
      <w:r>
        <w:t xml:space="preserve"> указывается наименование установленных в составе ПК </w:t>
      </w:r>
      <w:proofErr w:type="spellStart"/>
      <w:r>
        <w:t>подкомплексов</w:t>
      </w:r>
      <w:proofErr w:type="spellEnd"/>
      <w:r>
        <w:t xml:space="preserve"> задач, количество подключений</w:t>
      </w:r>
      <w:r w:rsidR="003E0AAA">
        <w:t>,</w:t>
      </w:r>
      <w:r>
        <w:t xml:space="preserve"> дата обновления</w:t>
      </w:r>
      <w:r w:rsidR="003E0AAA">
        <w:t xml:space="preserve"> ключа и срок его действия.</w:t>
      </w:r>
    </w:p>
    <w:p w:rsidR="009126F1" w:rsidRDefault="003E0AAA" w:rsidP="009126F1">
      <w:pPr>
        <w:pStyle w:val="aff"/>
      </w:pPr>
      <w:r>
        <w:t xml:space="preserve">В поле </w:t>
      </w:r>
      <w:r w:rsidRPr="003E0AAA">
        <w:rPr>
          <w:rStyle w:val="affc"/>
        </w:rPr>
        <w:t>СУБД</w:t>
      </w:r>
      <w:r>
        <w:t xml:space="preserve"> отображается тип источника данных («</w:t>
      </w:r>
      <w:proofErr w:type="spellStart"/>
      <w:r>
        <w:t>Microsoft</w:t>
      </w:r>
      <w:proofErr w:type="spellEnd"/>
      <w:r>
        <w:t xml:space="preserve"> SQL </w:t>
      </w:r>
      <w:proofErr w:type="spellStart"/>
      <w:r>
        <w:t>Server</w:t>
      </w:r>
      <w:proofErr w:type="spellEnd"/>
      <w:r>
        <w:t>» или «</w:t>
      </w:r>
      <w:r>
        <w:rPr>
          <w:lang w:val="en-US"/>
        </w:rPr>
        <w:t>Oracle</w:t>
      </w:r>
      <w:r w:rsidRPr="008B2C83">
        <w:t xml:space="preserve"> </w:t>
      </w:r>
      <w:r>
        <w:rPr>
          <w:lang w:val="en-US"/>
        </w:rPr>
        <w:t>Database</w:t>
      </w:r>
      <w:r>
        <w:t xml:space="preserve">»). </w:t>
      </w:r>
      <w:r w:rsidR="009126F1">
        <w:t>У</w:t>
      </w:r>
      <w:r>
        <w:t>становленн</w:t>
      </w:r>
      <w:r w:rsidR="009126F1">
        <w:t>ый</w:t>
      </w:r>
      <w:r>
        <w:t xml:space="preserve"> флаж</w:t>
      </w:r>
      <w:r w:rsidR="009126F1">
        <w:t>ок</w:t>
      </w:r>
      <w:r>
        <w:t xml:space="preserve"> в поле </w:t>
      </w:r>
      <w:r w:rsidRPr="00DC6068">
        <w:rPr>
          <w:rStyle w:val="affc"/>
        </w:rPr>
        <w:t>Режим</w:t>
      </w:r>
      <w:proofErr w:type="gramStart"/>
      <w:r w:rsidRPr="00DC6068">
        <w:rPr>
          <w:rStyle w:val="affc"/>
        </w:rPr>
        <w:t xml:space="preserve"> П</w:t>
      </w:r>
      <w:proofErr w:type="gramEnd"/>
      <w:r w:rsidRPr="00DC6068">
        <w:rPr>
          <w:rStyle w:val="affc"/>
        </w:rPr>
        <w:t>ро</w:t>
      </w:r>
      <w:r w:rsidR="009126F1">
        <w:t xml:space="preserve"> означает, что организации пользователю предоставлена версия </w:t>
      </w:r>
      <w:r w:rsidR="008748D0">
        <w:t>«</w:t>
      </w:r>
      <w:r w:rsidR="009126F1">
        <w:t>Про</w:t>
      </w:r>
      <w:r w:rsidR="008748D0">
        <w:t>»</w:t>
      </w:r>
      <w:r w:rsidR="009126F1">
        <w:t xml:space="preserve"> ПК, дающая возможность работы  с дополнительными функциональными режимами, такими как:</w:t>
      </w:r>
    </w:p>
    <w:p w:rsidR="009126F1" w:rsidRDefault="009126F1" w:rsidP="004C0CC0">
      <w:pPr>
        <w:pStyle w:val="a0"/>
      </w:pPr>
      <w:r>
        <w:t xml:space="preserve">организация удаленного доступа к базе данных, </w:t>
      </w:r>
    </w:p>
    <w:p w:rsidR="009126F1" w:rsidRDefault="009126F1" w:rsidP="004C0CC0">
      <w:pPr>
        <w:pStyle w:val="a0"/>
      </w:pPr>
      <w:r>
        <w:t>возможность удаленной работы в offline-режиме</w:t>
      </w:r>
      <w:r w:rsidR="000822F6">
        <w:t>,</w:t>
      </w:r>
    </w:p>
    <w:p w:rsidR="004C0CC0" w:rsidRDefault="004C0CC0" w:rsidP="004C0CC0">
      <w:pPr>
        <w:pStyle w:val="a0"/>
      </w:pPr>
      <w:r w:rsidRPr="004C0CC0">
        <w:t>организация электронного хранилища документов</w:t>
      </w:r>
      <w:r>
        <w:t>.</w:t>
      </w:r>
    </w:p>
    <w:p w:rsidR="000822F6" w:rsidRPr="00DC6068" w:rsidRDefault="00DC6068" w:rsidP="009126F1">
      <w:pPr>
        <w:pStyle w:val="aff"/>
      </w:pPr>
      <w:r>
        <w:t xml:space="preserve">Установленные флажки в полях </w:t>
      </w:r>
      <w:r w:rsidRPr="00DC6068">
        <w:rPr>
          <w:rStyle w:val="affc"/>
        </w:rPr>
        <w:t>Удаленные подключения СМАРТ</w:t>
      </w:r>
      <w:r>
        <w:t xml:space="preserve"> и </w:t>
      </w:r>
      <w:r w:rsidRPr="00DC6068">
        <w:rPr>
          <w:rStyle w:val="affc"/>
        </w:rPr>
        <w:t xml:space="preserve">Удаленные подключения </w:t>
      </w:r>
      <w:proofErr w:type="spellStart"/>
      <w:r w:rsidRPr="00DC6068">
        <w:rPr>
          <w:rStyle w:val="affc"/>
        </w:rPr>
        <w:t>Web</w:t>
      </w:r>
      <w:proofErr w:type="spellEnd"/>
      <w:r>
        <w:t xml:space="preserve"> определяют возможность соответствующих удаленных подключений.</w:t>
      </w:r>
    </w:p>
    <w:p w:rsidR="00B72663" w:rsidRDefault="00357CF2" w:rsidP="004E3EE7">
      <w:pPr>
        <w:pStyle w:val="aff"/>
      </w:pPr>
      <w:r>
        <w:t>По ссылке</w:t>
      </w:r>
      <w:r w:rsidR="008748D0">
        <w:t xml:space="preserve"> </w:t>
      </w:r>
      <w:r w:rsidR="008748D0" w:rsidRPr="004E3EE7">
        <w:rPr>
          <w:rStyle w:val="affff9"/>
        </w:rPr>
        <w:t>«Отправить запрос на активацию»</w:t>
      </w:r>
      <w:r w:rsidR="004A7774">
        <w:t xml:space="preserve"> запрос </w:t>
      </w:r>
      <w:r w:rsidR="0093256C">
        <w:t xml:space="preserve">на активацию выбранных в таблице </w:t>
      </w:r>
      <w:proofErr w:type="spellStart"/>
      <w:r w:rsidR="0093256C">
        <w:t>подкомплексов</w:t>
      </w:r>
      <w:proofErr w:type="spellEnd"/>
      <w:r w:rsidR="0093256C">
        <w:t xml:space="preserve"> (одного или нескольких одновременно) </w:t>
      </w:r>
      <w:r w:rsidR="004A7774">
        <w:t xml:space="preserve">в виде текстового файла будет </w:t>
      </w:r>
      <w:r w:rsidR="004E3EE7">
        <w:t>отправлен на портал самообслуживания</w:t>
      </w:r>
      <w:r w:rsidR="004A7774">
        <w:t>.</w:t>
      </w:r>
      <w:r w:rsidR="004E3EE7">
        <w:t xml:space="preserve"> Для  этого надо ввести имя пользователя и пароль регистрации на портале (</w:t>
      </w:r>
      <w:r w:rsidR="004E3EE7" w:rsidRPr="004E3EE7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_Ref372707634 \h  \* MERGEFORMAT </w:instrText>
      </w:r>
      <w:r w:rsidR="008D2AD4">
        <w:fldChar w:fldCharType="separate"/>
      </w:r>
      <w:r w:rsidR="000C73FB" w:rsidRPr="000C73FB">
        <w:rPr>
          <w:rStyle w:val="affff9"/>
        </w:rPr>
        <w:t>19</w:t>
      </w:r>
      <w:r w:rsidR="008D2AD4">
        <w:fldChar w:fldCharType="end"/>
      </w:r>
      <w:r w:rsidR="004E3EE7">
        <w:t>).</w:t>
      </w:r>
    </w:p>
    <w:p w:rsidR="004E3EE7" w:rsidRDefault="004E3EE7" w:rsidP="004E3EE7">
      <w:pPr>
        <w:pStyle w:val="afff1"/>
      </w:pPr>
      <w:r>
        <w:rPr>
          <w:noProof/>
        </w:rPr>
        <w:lastRenderedPageBreak/>
        <w:drawing>
          <wp:inline distT="0" distB="0" distL="0" distR="0">
            <wp:extent cx="2197619" cy="1287619"/>
            <wp:effectExtent l="19050" t="0" r="0" b="0"/>
            <wp:docPr id="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19" cy="128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E7" w:rsidRDefault="003022BE" w:rsidP="004E3EE7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0" w:name="_Ref372707634"/>
      <w:r w:rsidR="000C73FB">
        <w:rPr>
          <w:noProof/>
        </w:rPr>
        <w:t>19</w:t>
      </w:r>
      <w:bookmarkEnd w:id="40"/>
      <w:r>
        <w:rPr>
          <w:noProof/>
        </w:rPr>
        <w:fldChar w:fldCharType="end"/>
      </w:r>
      <w:r w:rsidR="004E3EE7">
        <w:t>. Отправка запроса активацию на портал самообслуживания</w:t>
      </w:r>
    </w:p>
    <w:p w:rsidR="004E3EE7" w:rsidRPr="0093256C" w:rsidRDefault="0093256C" w:rsidP="004A7774">
      <w:pPr>
        <w:pStyle w:val="aff"/>
      </w:pPr>
      <w:r>
        <w:t xml:space="preserve">Ввод сгенерированного на портале ключа активации осуществляется в окне </w:t>
      </w:r>
      <w:r w:rsidRPr="0093256C">
        <w:rPr>
          <w:rStyle w:val="affc"/>
        </w:rPr>
        <w:t>«Активация комплекса»</w:t>
      </w:r>
      <w:r>
        <w:t xml:space="preserve">, доступного по ссылке </w:t>
      </w:r>
      <w:r w:rsidRPr="0093256C">
        <w:rPr>
          <w:rStyle w:val="affff9"/>
        </w:rPr>
        <w:t>«Ввести ключ активации»</w:t>
      </w:r>
      <w:r>
        <w:t>.</w:t>
      </w:r>
    </w:p>
    <w:p w:rsidR="004E3EE7" w:rsidRDefault="0093256C" w:rsidP="004A7774">
      <w:pPr>
        <w:pStyle w:val="aff"/>
      </w:pPr>
      <w:r>
        <w:t xml:space="preserve">Подробное описание процедуры активации доступно по кнопке </w:t>
      </w:r>
      <w:r w:rsidRPr="002B659B">
        <w:rPr>
          <w:rStyle w:val="affc"/>
        </w:rPr>
        <w:t>[Справка]</w:t>
      </w:r>
      <w:r>
        <w:t xml:space="preserve"> (см. </w:t>
      </w:r>
      <w:r w:rsidRPr="00B7266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_Ref372621619 \h  \* MERGEFORMAT </w:instrText>
      </w:r>
      <w:r w:rsidR="008D2AD4">
        <w:fldChar w:fldCharType="separate"/>
      </w:r>
      <w:r w:rsidR="000C73FB" w:rsidRPr="000C73FB">
        <w:rPr>
          <w:rStyle w:val="affff9"/>
        </w:rPr>
        <w:t>18</w:t>
      </w:r>
      <w:r w:rsidR="008D2AD4">
        <w:fldChar w:fldCharType="end"/>
      </w:r>
      <w:r>
        <w:t>).</w:t>
      </w:r>
    </w:p>
    <w:p w:rsidR="00D40B8C" w:rsidRPr="00D40B8C" w:rsidRDefault="00D40B8C" w:rsidP="004A7774">
      <w:pPr>
        <w:pStyle w:val="aff"/>
      </w:pPr>
      <w:r>
        <w:t>Ввод информации о представителе ООО «Кейсистемс», реквизиты которого будут отображаться в окне «Справка</w:t>
      </w:r>
      <w:proofErr w:type="gramStart"/>
      <w:r>
        <w:t xml:space="preserve"> =&gt; О</w:t>
      </w:r>
      <w:proofErr w:type="gramEnd"/>
      <w:r>
        <w:t xml:space="preserve"> программе», осуществляется по кнопке </w:t>
      </w:r>
      <w:r w:rsidRPr="00D40B8C">
        <w:rPr>
          <w:rStyle w:val="affc"/>
        </w:rPr>
        <w:t>[Дополнительно]</w:t>
      </w:r>
      <w:r w:rsidRPr="00D40B8C">
        <w:t xml:space="preserve"> </w:t>
      </w:r>
      <w:r>
        <w:t xml:space="preserve">(см. </w:t>
      </w:r>
      <w:r w:rsidRPr="00B7266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_Ref372621619 \h  \* MERGEFORMAT </w:instrText>
      </w:r>
      <w:r w:rsidR="008D2AD4">
        <w:fldChar w:fldCharType="separate"/>
      </w:r>
      <w:r w:rsidR="000C73FB" w:rsidRPr="000C73FB">
        <w:rPr>
          <w:rStyle w:val="affff9"/>
        </w:rPr>
        <w:t>18</w:t>
      </w:r>
      <w:r w:rsidR="008D2AD4">
        <w:fldChar w:fldCharType="end"/>
      </w:r>
      <w:r>
        <w:t>)</w:t>
      </w:r>
      <w:r w:rsidRPr="00D40B8C">
        <w:t>.</w:t>
      </w:r>
      <w:r>
        <w:t xml:space="preserve"> В составе реквизитов указывается наименование представителя, номер телефона, адрес сайта и адрес электронной почты (на указанный адрес осуществляется отправка отчетов об ошибках, возникающих при работе в ПК).</w:t>
      </w:r>
    </w:p>
    <w:p w:rsidR="0093256C" w:rsidRDefault="0093256C" w:rsidP="0093256C">
      <w:pPr>
        <w:pStyle w:val="aff"/>
      </w:pPr>
      <w:r>
        <w:t xml:space="preserve">Закрытие окна активации осуществляется по кнопке </w:t>
      </w:r>
      <w:r w:rsidRPr="002B659B">
        <w:rPr>
          <w:rStyle w:val="affc"/>
        </w:rPr>
        <w:t>[Закрыть]</w:t>
      </w:r>
      <w:r w:rsidRPr="0093256C">
        <w:t xml:space="preserve"> </w:t>
      </w:r>
      <w:r>
        <w:t xml:space="preserve">(см. </w:t>
      </w:r>
      <w:r w:rsidRPr="00B7266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_Ref372621619 \h  \* MERGEFORMAT </w:instrText>
      </w:r>
      <w:r w:rsidR="008D2AD4">
        <w:fldChar w:fldCharType="separate"/>
      </w:r>
      <w:r w:rsidR="000C73FB" w:rsidRPr="000C73FB">
        <w:rPr>
          <w:rStyle w:val="affff9"/>
        </w:rPr>
        <w:t>18</w:t>
      </w:r>
      <w:r w:rsidR="008D2AD4">
        <w:fldChar w:fldCharType="end"/>
      </w:r>
      <w:r>
        <w:t>).</w:t>
      </w:r>
    </w:p>
    <w:p w:rsidR="0093256C" w:rsidRPr="0093256C" w:rsidRDefault="0093256C" w:rsidP="004A7774">
      <w:pPr>
        <w:pStyle w:val="aff"/>
      </w:pPr>
    </w:p>
    <w:p w:rsidR="0054584D" w:rsidRDefault="0054584D" w:rsidP="008D2AD4">
      <w:pPr>
        <w:pStyle w:val="30"/>
        <w:numPr>
          <w:ilvl w:val="2"/>
          <w:numId w:val="21"/>
        </w:numPr>
      </w:pPr>
      <w:bookmarkStart w:id="41" w:name="_Toc373742037"/>
      <w:r>
        <w:t>Вкладка «Соединение»</w:t>
      </w:r>
      <w:bookmarkEnd w:id="41"/>
    </w:p>
    <w:p w:rsidR="00911CC7" w:rsidRDefault="005726BA" w:rsidP="00911CC7">
      <w:pPr>
        <w:pStyle w:val="aff"/>
      </w:pPr>
      <w:r>
        <w:t>В</w:t>
      </w:r>
      <w:r w:rsidR="00911CC7">
        <w:t xml:space="preserve">кладка </w:t>
      </w:r>
      <w:r w:rsidR="00911CC7" w:rsidRPr="00E452D3">
        <w:rPr>
          <w:rStyle w:val="affc"/>
        </w:rPr>
        <w:t>«Соединение»</w:t>
      </w:r>
      <w:r w:rsidR="00911CC7">
        <w:t xml:space="preserve"> позволяет настроить параметры соединения</w:t>
      </w:r>
      <w:r>
        <w:t xml:space="preserve"> (</w:t>
      </w:r>
      <w:r w:rsidRPr="005726B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_Ref372710544 \h  \* MERGEFORMAT </w:instrText>
      </w:r>
      <w:r w:rsidR="008D2AD4">
        <w:fldChar w:fldCharType="separate"/>
      </w:r>
      <w:r w:rsidR="000C73FB" w:rsidRPr="000C73FB">
        <w:rPr>
          <w:rStyle w:val="affff9"/>
        </w:rPr>
        <w:t>20</w:t>
      </w:r>
      <w:r w:rsidR="008D2AD4">
        <w:fldChar w:fldCharType="end"/>
      </w:r>
      <w:r>
        <w:t>).</w:t>
      </w:r>
    </w:p>
    <w:p w:rsidR="00911CC7" w:rsidRDefault="005726BA" w:rsidP="005726BA">
      <w:pPr>
        <w:pStyle w:val="afff7"/>
      </w:pPr>
      <w:r>
        <w:t>Использование с</w:t>
      </w:r>
      <w:r w:rsidR="00911CC7">
        <w:t>ервер</w:t>
      </w:r>
      <w:r>
        <w:t>а</w:t>
      </w:r>
      <w:r w:rsidR="00911CC7">
        <w:t xml:space="preserve"> приложений</w:t>
      </w:r>
    </w:p>
    <w:p w:rsidR="00911CC7" w:rsidRDefault="00911CC7" w:rsidP="00911CC7">
      <w:pPr>
        <w:pStyle w:val="aff"/>
      </w:pPr>
      <w:r>
        <w:t xml:space="preserve">Если приложение и база данных развернуты в разных сетях, и непосредственное соединение между ними невозможно, то </w:t>
      </w:r>
      <w:r w:rsidR="005726BA">
        <w:t xml:space="preserve">для обеспечения удаленных подключений </w:t>
      </w:r>
      <w:r>
        <w:t>установит</w:t>
      </w:r>
      <w:r w:rsidR="005726BA">
        <w:t>е</w:t>
      </w:r>
      <w:r>
        <w:t xml:space="preserve"> флажок в поле</w:t>
      </w:r>
      <w:proofErr w:type="gramStart"/>
      <w:r>
        <w:t xml:space="preserve"> </w:t>
      </w:r>
      <w:r w:rsidRPr="005726BA">
        <w:rPr>
          <w:rStyle w:val="affc"/>
        </w:rPr>
        <w:t>И</w:t>
      </w:r>
      <w:proofErr w:type="gramEnd"/>
      <w:r w:rsidRPr="005726BA">
        <w:rPr>
          <w:rStyle w:val="affc"/>
        </w:rPr>
        <w:t>спользовать сервер приложений</w:t>
      </w:r>
      <w:r>
        <w:t xml:space="preserve">. </w:t>
      </w:r>
      <w:r w:rsidR="005726BA" w:rsidRPr="003E0AAA">
        <w:t xml:space="preserve">Сервером приложений может быть любой </w:t>
      </w:r>
      <w:proofErr w:type="spellStart"/>
      <w:r w:rsidR="005726BA" w:rsidRPr="003E0AAA">
        <w:t>Windows</w:t>
      </w:r>
      <w:proofErr w:type="spellEnd"/>
      <w:r w:rsidR="005726BA" w:rsidRPr="003E0AAA">
        <w:t xml:space="preserve"> </w:t>
      </w:r>
      <w:proofErr w:type="spellStart"/>
      <w:r w:rsidR="005726BA" w:rsidRPr="003E0AAA">
        <w:t>Server</w:t>
      </w:r>
      <w:proofErr w:type="spellEnd"/>
      <w:r w:rsidR="005726BA" w:rsidRPr="003E0AAA">
        <w:t xml:space="preserve"> 2003 или выше с постоянным внешним IP-адресом и с установленным компонентом </w:t>
      </w:r>
      <w:proofErr w:type="spellStart"/>
      <w:r w:rsidR="005726BA" w:rsidRPr="003E0AAA">
        <w:t>Internet</w:t>
      </w:r>
      <w:proofErr w:type="spellEnd"/>
      <w:r w:rsidR="005726BA" w:rsidRPr="003E0AAA">
        <w:t xml:space="preserve"> </w:t>
      </w:r>
      <w:proofErr w:type="spellStart"/>
      <w:r w:rsidR="005726BA" w:rsidRPr="003E0AAA">
        <w:t>Information</w:t>
      </w:r>
      <w:proofErr w:type="spellEnd"/>
      <w:r w:rsidR="005726BA" w:rsidRPr="003E0AAA">
        <w:t xml:space="preserve"> </w:t>
      </w:r>
      <w:proofErr w:type="spellStart"/>
      <w:r w:rsidR="005726BA" w:rsidRPr="003E0AAA">
        <w:t>Server</w:t>
      </w:r>
      <w:proofErr w:type="spellEnd"/>
      <w:r w:rsidR="005726BA" w:rsidRPr="003E0AAA">
        <w:t>. Не рекомендуется совмещать сервер приложений и сервер базы данных.</w:t>
      </w:r>
    </w:p>
    <w:p w:rsidR="00911CC7" w:rsidRDefault="00911CC7" w:rsidP="00911CC7">
      <w:pPr>
        <w:pStyle w:val="aff"/>
      </w:pPr>
      <w:r>
        <w:t>В использовании сервера приложений нет необходимости, когда приложение работает в одной локальной сети с базой данных. Кроме того, это не рекомендуется с точки зрения производительности.</w:t>
      </w:r>
    </w:p>
    <w:p w:rsidR="005726BA" w:rsidRDefault="00911CC7" w:rsidP="00911CC7">
      <w:pPr>
        <w:pStyle w:val="aff"/>
      </w:pPr>
      <w:r>
        <w:t>Здесь же настр</w:t>
      </w:r>
      <w:r w:rsidR="005726BA">
        <w:t>аивается</w:t>
      </w:r>
      <w:r>
        <w:t xml:space="preserve"> адрес сервера </w:t>
      </w:r>
      <w:r w:rsidR="005726BA">
        <w:t>в виде:</w:t>
      </w:r>
      <w:r>
        <w:t xml:space="preserve"> </w:t>
      </w:r>
    </w:p>
    <w:p w:rsidR="005726BA" w:rsidRDefault="00911CC7" w:rsidP="005726BA">
      <w:pPr>
        <w:pStyle w:val="afffffb"/>
      </w:pPr>
      <w:r>
        <w:t xml:space="preserve">http://&lt;адрес сервера&gt;/&lt;виртуальный каталог&gt;/service.asmx </w:t>
      </w:r>
    </w:p>
    <w:p w:rsidR="005726BA" w:rsidRDefault="00911CC7" w:rsidP="00911CC7">
      <w:pPr>
        <w:pStyle w:val="aff"/>
      </w:pPr>
      <w:r>
        <w:t>(</w:t>
      </w:r>
      <w:r w:rsidR="005726BA">
        <w:t xml:space="preserve">указание </w:t>
      </w:r>
      <w:r>
        <w:t>«service.asmx»</w:t>
      </w:r>
      <w:r w:rsidR="005726BA">
        <w:t xml:space="preserve"> обязательным не является</w:t>
      </w:r>
      <w:r>
        <w:t>)</w:t>
      </w:r>
      <w:r w:rsidR="005726BA">
        <w:t>.</w:t>
      </w:r>
      <w:r>
        <w:t xml:space="preserve"> </w:t>
      </w:r>
      <w:r w:rsidR="005726BA">
        <w:t>Н</w:t>
      </w:r>
    </w:p>
    <w:p w:rsidR="00911CC7" w:rsidRDefault="005726BA" w:rsidP="00911CC7">
      <w:pPr>
        <w:pStyle w:val="aff"/>
      </w:pPr>
      <w:r>
        <w:t>Н</w:t>
      </w:r>
      <w:r w:rsidR="00911CC7">
        <w:t xml:space="preserve">омер порта </w:t>
      </w:r>
      <w:r>
        <w:t xml:space="preserve">указывается в поле </w:t>
      </w:r>
      <w:r w:rsidRPr="005726BA">
        <w:rPr>
          <w:rStyle w:val="affc"/>
        </w:rPr>
        <w:t>Порт</w:t>
      </w:r>
      <w:r>
        <w:t xml:space="preserve">, также заполняется поле </w:t>
      </w:r>
      <w:r w:rsidRPr="005726BA">
        <w:rPr>
          <w:rStyle w:val="affc"/>
        </w:rPr>
        <w:t>Т</w:t>
      </w:r>
      <w:r w:rsidR="00911CC7" w:rsidRPr="005726BA">
        <w:rPr>
          <w:rStyle w:val="affc"/>
        </w:rPr>
        <w:t>аймаут сервера</w:t>
      </w:r>
      <w:r w:rsidR="00911CC7">
        <w:t xml:space="preserve"> (время ожидания ответа от сервера, по умолчанию – </w:t>
      </w:r>
      <w:r w:rsidR="005367F7">
        <w:t>60</w:t>
      </w:r>
      <w:r w:rsidR="00911CC7">
        <w:t>0 сек).</w:t>
      </w:r>
    </w:p>
    <w:p w:rsidR="00911CC7" w:rsidRDefault="002B6063" w:rsidP="002B6063">
      <w:pPr>
        <w:pStyle w:val="afff7"/>
      </w:pPr>
      <w:r>
        <w:t xml:space="preserve">Использование </w:t>
      </w:r>
      <w:r w:rsidR="00911CC7">
        <w:t>Прокси-сервер</w:t>
      </w:r>
      <w:r>
        <w:t>а</w:t>
      </w:r>
    </w:p>
    <w:p w:rsidR="00911CC7" w:rsidRDefault="00911CC7" w:rsidP="00911CC7">
      <w:pPr>
        <w:pStyle w:val="aff"/>
      </w:pPr>
      <w:r>
        <w:t xml:space="preserve">При использовании удаленного сервера приложений есть возможность настроить прокси-сервер, через который </w:t>
      </w:r>
      <w:r w:rsidR="002B6063">
        <w:t>осуществляется</w:t>
      </w:r>
      <w:r>
        <w:t xml:space="preserve"> подключение к серверу приложений. </w:t>
      </w:r>
      <w:r w:rsidR="002B6063">
        <w:t>Для использования прокси-сервера установите флажок в поле</w:t>
      </w:r>
      <w:proofErr w:type="gramStart"/>
      <w:r w:rsidR="002B6063">
        <w:t xml:space="preserve"> </w:t>
      </w:r>
      <w:r w:rsidR="002B6063" w:rsidRPr="002B6063">
        <w:rPr>
          <w:rStyle w:val="affc"/>
        </w:rPr>
        <w:t>И</w:t>
      </w:r>
      <w:proofErr w:type="gramEnd"/>
      <w:r w:rsidR="002B6063" w:rsidRPr="002B6063">
        <w:rPr>
          <w:rStyle w:val="affc"/>
        </w:rPr>
        <w:t>спользовать прокси-сервер</w:t>
      </w:r>
      <w:r w:rsidR="002B6063">
        <w:t>.</w:t>
      </w:r>
      <w:r>
        <w:t xml:space="preserve"> </w:t>
      </w:r>
      <w:r w:rsidR="002B6063">
        <w:t xml:space="preserve">При этом существует возможность </w:t>
      </w:r>
      <w:r>
        <w:t xml:space="preserve"> использовани</w:t>
      </w:r>
      <w:r w:rsidR="002B6063">
        <w:t>я</w:t>
      </w:r>
      <w:r>
        <w:t xml:space="preserve"> настроек прокси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 w:rsidR="002B6063">
        <w:t xml:space="preserve"> (для подключения опции установите флажок в поле</w:t>
      </w:r>
      <w:proofErr w:type="gramStart"/>
      <w:r w:rsidR="002B6063">
        <w:t xml:space="preserve"> </w:t>
      </w:r>
      <w:r w:rsidR="002B6063" w:rsidRPr="002B6063">
        <w:rPr>
          <w:rStyle w:val="affc"/>
        </w:rPr>
        <w:t>И</w:t>
      </w:r>
      <w:proofErr w:type="gramEnd"/>
      <w:r w:rsidR="002B6063" w:rsidRPr="002B6063">
        <w:rPr>
          <w:rStyle w:val="affc"/>
        </w:rPr>
        <w:t>спользовать</w:t>
      </w:r>
      <w:r w:rsidR="002B6063">
        <w:rPr>
          <w:rStyle w:val="affc"/>
        </w:rPr>
        <w:t xml:space="preserve"> </w:t>
      </w:r>
      <w:r w:rsidR="002B6063" w:rsidRPr="002B6063">
        <w:rPr>
          <w:rStyle w:val="affc"/>
        </w:rPr>
        <w:t xml:space="preserve">настройки </w:t>
      </w:r>
      <w:proofErr w:type="spellStart"/>
      <w:r w:rsidR="002B6063" w:rsidRPr="002B6063">
        <w:rPr>
          <w:rStyle w:val="affc"/>
        </w:rPr>
        <w:t>Internet</w:t>
      </w:r>
      <w:proofErr w:type="spellEnd"/>
      <w:r w:rsidR="002B6063" w:rsidRPr="002B6063">
        <w:rPr>
          <w:rStyle w:val="affc"/>
        </w:rPr>
        <w:t xml:space="preserve"> </w:t>
      </w:r>
      <w:proofErr w:type="spellStart"/>
      <w:r w:rsidR="002B6063" w:rsidRPr="002B6063">
        <w:rPr>
          <w:rStyle w:val="affc"/>
        </w:rPr>
        <w:t>Explorer</w:t>
      </w:r>
      <w:proofErr w:type="spellEnd"/>
      <w:r w:rsidR="002B6063" w:rsidRPr="002B6063">
        <w:t>)</w:t>
      </w:r>
      <w:r>
        <w:t xml:space="preserve"> </w:t>
      </w:r>
      <w:r w:rsidR="002B6063">
        <w:t>либо</w:t>
      </w:r>
      <w:r>
        <w:t xml:space="preserve"> ввести свой адрес</w:t>
      </w:r>
      <w:r w:rsidR="002B6063">
        <w:t xml:space="preserve"> в поле </w:t>
      </w:r>
      <w:r w:rsidR="002B6063" w:rsidRPr="002B6063">
        <w:rPr>
          <w:rStyle w:val="affc"/>
        </w:rPr>
        <w:t>Сервер</w:t>
      </w:r>
      <w:r w:rsidR="002B6063">
        <w:t xml:space="preserve">, номер порта в поле </w:t>
      </w:r>
      <w:r w:rsidR="002B6063" w:rsidRPr="002B6063">
        <w:rPr>
          <w:rStyle w:val="affc"/>
        </w:rPr>
        <w:t>Порт</w:t>
      </w:r>
      <w:r w:rsidR="002B6063">
        <w:t xml:space="preserve">, имя и пароль учетной записи для подключения к серверу соответственно в поля </w:t>
      </w:r>
      <w:r w:rsidR="002B6063" w:rsidRPr="002B6063">
        <w:rPr>
          <w:rStyle w:val="affc"/>
        </w:rPr>
        <w:t>Имя</w:t>
      </w:r>
      <w:r w:rsidR="002B6063">
        <w:t xml:space="preserve"> и </w:t>
      </w:r>
      <w:r w:rsidR="002B6063" w:rsidRPr="002B6063">
        <w:rPr>
          <w:rStyle w:val="affc"/>
        </w:rPr>
        <w:t>Пароль</w:t>
      </w:r>
      <w:r>
        <w:t>.</w:t>
      </w:r>
    </w:p>
    <w:p w:rsidR="00911CC7" w:rsidRDefault="002B6063" w:rsidP="002B6063">
      <w:pPr>
        <w:pStyle w:val="afff7"/>
      </w:pPr>
      <w:r>
        <w:lastRenderedPageBreak/>
        <w:t xml:space="preserve">Использование </w:t>
      </w:r>
      <w:r w:rsidR="00911CC7">
        <w:t>SSL</w:t>
      </w:r>
    </w:p>
    <w:p w:rsidR="00911CC7" w:rsidRDefault="00911CC7" w:rsidP="00911CC7">
      <w:pPr>
        <w:pStyle w:val="aff"/>
      </w:pPr>
      <w:r>
        <w:t xml:space="preserve">Если сервер приложений принимает SSL-подключения (HTTPS) и настроен так, что требует сертификаты клиента, то </w:t>
      </w:r>
      <w:r w:rsidR="002B6063">
        <w:t xml:space="preserve">в поле </w:t>
      </w:r>
      <w:r w:rsidR="002B6063" w:rsidRPr="002B6063">
        <w:rPr>
          <w:rStyle w:val="affc"/>
        </w:rPr>
        <w:t>Настройка SSL</w:t>
      </w:r>
      <w:r>
        <w:t xml:space="preserve"> выб</w:t>
      </w:r>
      <w:r w:rsidR="002B6063">
        <w:t>ирается</w:t>
      </w:r>
      <w:r>
        <w:t xml:space="preserve"> сертификат для подключения к серверу.</w:t>
      </w:r>
    </w:p>
    <w:p w:rsidR="0054584D" w:rsidRPr="0054584D" w:rsidRDefault="0054584D" w:rsidP="00D31166">
      <w:pPr>
        <w:pStyle w:val="afff1"/>
      </w:pPr>
      <w:r>
        <w:rPr>
          <w:noProof/>
        </w:rPr>
        <w:drawing>
          <wp:inline distT="0" distB="0" distL="0" distR="0">
            <wp:extent cx="2352381" cy="307666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30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66" w:rsidRDefault="003022BE" w:rsidP="00D31166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2" w:name="_Ref372710544"/>
      <w:r w:rsidR="000C73FB">
        <w:rPr>
          <w:noProof/>
        </w:rPr>
        <w:t>20</w:t>
      </w:r>
      <w:bookmarkEnd w:id="42"/>
      <w:r>
        <w:rPr>
          <w:noProof/>
        </w:rPr>
        <w:fldChar w:fldCharType="end"/>
      </w:r>
      <w:r w:rsidR="00D31166">
        <w:t>. Вкладка «</w:t>
      </w:r>
      <w:r w:rsidR="00AF0B76">
        <w:t>Соединение</w:t>
      </w:r>
      <w:r w:rsidR="00D31166">
        <w:t>»</w:t>
      </w:r>
    </w:p>
    <w:p w:rsidR="00E452D3" w:rsidRPr="002B6063" w:rsidRDefault="00E452D3" w:rsidP="00E452D3">
      <w:pPr>
        <w:pStyle w:val="aff"/>
      </w:pPr>
      <w:r>
        <w:t xml:space="preserve">Сброс </w:t>
      </w:r>
      <w:r w:rsidR="00A62209" w:rsidRPr="00A62209">
        <w:t>выбранного сертификата SSL</w:t>
      </w:r>
      <w:r>
        <w:t xml:space="preserve"> осуществляется по кнопке </w:t>
      </w:r>
      <w:r w:rsidRPr="002B6063">
        <w:rPr>
          <w:rStyle w:val="affc"/>
        </w:rPr>
        <w:t>[Сброс]</w:t>
      </w:r>
      <w:r>
        <w:t>.</w:t>
      </w:r>
    </w:p>
    <w:p w:rsidR="00E452D3" w:rsidRDefault="00E452D3" w:rsidP="00007A7C">
      <w:pPr>
        <w:pStyle w:val="aff"/>
      </w:pPr>
    </w:p>
    <w:p w:rsidR="0054584D" w:rsidRDefault="0054584D" w:rsidP="008D2AD4">
      <w:pPr>
        <w:pStyle w:val="30"/>
        <w:numPr>
          <w:ilvl w:val="2"/>
          <w:numId w:val="22"/>
        </w:numPr>
      </w:pPr>
      <w:bookmarkStart w:id="43" w:name="_Toc373742038"/>
      <w:r>
        <w:t>Вкладка «Обновление»</w:t>
      </w:r>
      <w:bookmarkEnd w:id="43"/>
    </w:p>
    <w:p w:rsidR="000B1762" w:rsidRDefault="000B1762" w:rsidP="000B1762">
      <w:pPr>
        <w:pStyle w:val="aff"/>
      </w:pPr>
      <w:r w:rsidRPr="000B1762">
        <w:t xml:space="preserve">Вкладка </w:t>
      </w:r>
      <w:r w:rsidRPr="00A62209">
        <w:rPr>
          <w:rStyle w:val="affc"/>
        </w:rPr>
        <w:t>«Обновление»</w:t>
      </w:r>
      <w:r>
        <w:t xml:space="preserve"> </w:t>
      </w:r>
      <w:r w:rsidRPr="000B1762">
        <w:t>позволяет настроить параметры обновления приложения</w:t>
      </w:r>
      <w:r>
        <w:t xml:space="preserve"> (</w:t>
      </w:r>
      <w:r w:rsidRPr="00CB426D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_Ref372712806 \h  \* MERGEFORMAT </w:instrText>
      </w:r>
      <w:r w:rsidR="008D2AD4">
        <w:fldChar w:fldCharType="separate"/>
      </w:r>
      <w:r w:rsidR="000C73FB" w:rsidRPr="000C73FB">
        <w:rPr>
          <w:rStyle w:val="affff9"/>
        </w:rPr>
        <w:t>21</w:t>
      </w:r>
      <w:r w:rsidR="008D2AD4">
        <w:fldChar w:fldCharType="end"/>
      </w:r>
      <w:r>
        <w:t>).</w:t>
      </w:r>
    </w:p>
    <w:p w:rsidR="002C00FC" w:rsidRPr="000B1762" w:rsidRDefault="002C00FC" w:rsidP="000B1762">
      <w:pPr>
        <w:pStyle w:val="aff"/>
      </w:pPr>
    </w:p>
    <w:p w:rsidR="0054584D" w:rsidRDefault="0054584D" w:rsidP="00D31166">
      <w:pPr>
        <w:pStyle w:val="afff1"/>
      </w:pPr>
      <w:r>
        <w:rPr>
          <w:noProof/>
        </w:rPr>
        <w:drawing>
          <wp:inline distT="0" distB="0" distL="0" distR="0">
            <wp:extent cx="2352381" cy="3076667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30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66" w:rsidRDefault="003022BE" w:rsidP="00D31166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4" w:name="_Ref372712806"/>
      <w:r w:rsidR="000C73FB">
        <w:rPr>
          <w:noProof/>
        </w:rPr>
        <w:t>21</w:t>
      </w:r>
      <w:bookmarkEnd w:id="44"/>
      <w:r>
        <w:rPr>
          <w:noProof/>
        </w:rPr>
        <w:fldChar w:fldCharType="end"/>
      </w:r>
      <w:r w:rsidR="00D31166">
        <w:t>. Вкладка «</w:t>
      </w:r>
      <w:r w:rsidR="00AF0B76">
        <w:t>Обновление</w:t>
      </w:r>
      <w:r w:rsidR="00D31166">
        <w:t>»</w:t>
      </w:r>
    </w:p>
    <w:p w:rsidR="00CF5BBE" w:rsidRDefault="00EB6177" w:rsidP="00CF5BBE">
      <w:pPr>
        <w:pStyle w:val="aff"/>
      </w:pPr>
      <w:r w:rsidRPr="002C00FC">
        <w:lastRenderedPageBreak/>
        <w:t xml:space="preserve">Обновления </w:t>
      </w:r>
      <w:r>
        <w:t>ПК «</w:t>
      </w:r>
      <w:r w:rsidRPr="002C00FC">
        <w:t>Бюджет</w:t>
      </w:r>
      <w:r>
        <w:t>-</w:t>
      </w:r>
      <w:r w:rsidRPr="002C00FC">
        <w:t>Смарт</w:t>
      </w:r>
      <w:r>
        <w:t xml:space="preserve">» </w:t>
      </w:r>
      <w:r w:rsidRPr="002C00FC">
        <w:t>выкладываются</w:t>
      </w:r>
      <w:r>
        <w:t xml:space="preserve"> на сайте компании</w:t>
      </w:r>
      <w:r w:rsidRPr="002C00FC">
        <w:t xml:space="preserve"> по адресу</w:t>
      </w:r>
      <w:r>
        <w:t>:</w:t>
      </w:r>
      <w:r w:rsidRPr="002C00FC">
        <w:t xml:space="preserve"> </w:t>
      </w:r>
      <w:hyperlink r:id="rId43" w:history="1">
        <w:r w:rsidR="00F062E4" w:rsidRPr="00F062E4">
          <w:rPr>
            <w:rStyle w:val="ac"/>
          </w:rPr>
          <w:t>http://www.keysystems.ru/Updates/UpdateList.aspx?id={1901CC8D-E76A-DE11-A2A2-000E0C4BF7BF}</w:t>
        </w:r>
      </w:hyperlink>
      <w:r w:rsidR="00F062E4">
        <w:t xml:space="preserve"> </w:t>
      </w:r>
      <w:r w:rsidRPr="002C00FC">
        <w:t xml:space="preserve">в </w:t>
      </w:r>
      <w:r w:rsidR="00CF5BBE">
        <w:t>каталогах</w:t>
      </w:r>
      <w:r w:rsidRPr="002C00FC">
        <w:t xml:space="preserve"> вида </w:t>
      </w:r>
      <w:r>
        <w:t>«</w:t>
      </w:r>
      <w:r w:rsidR="00696CFC">
        <w:t>13.3.0</w:t>
      </w:r>
      <w:r>
        <w:t>»</w:t>
      </w:r>
      <w:r w:rsidRPr="002C00FC">
        <w:t xml:space="preserve"> (номер совпадает с соответствующей версией </w:t>
      </w:r>
      <w:r>
        <w:t>ПК</w:t>
      </w:r>
      <w:r w:rsidRPr="002C00FC">
        <w:t>)</w:t>
      </w:r>
      <w:r w:rsidR="00CF5BBE">
        <w:t xml:space="preserve"> </w:t>
      </w:r>
    </w:p>
    <w:p w:rsidR="00EB6177" w:rsidRDefault="00EB6177" w:rsidP="00EB6177">
      <w:pPr>
        <w:pStyle w:val="aff"/>
      </w:pPr>
      <w:r>
        <w:t>Каждый</w:t>
      </w:r>
      <w:r w:rsidRPr="002C00FC">
        <w:t xml:space="preserve"> каталог </w:t>
      </w:r>
      <w:r>
        <w:t xml:space="preserve">содержит </w:t>
      </w:r>
      <w:r w:rsidRPr="002C00FC">
        <w:t>два архива:</w:t>
      </w:r>
    </w:p>
    <w:p w:rsidR="00EB6177" w:rsidRDefault="00EB6177" w:rsidP="00EB6177">
      <w:pPr>
        <w:pStyle w:val="aff"/>
      </w:pPr>
      <w:r w:rsidRPr="002C00FC">
        <w:rPr>
          <w:rStyle w:val="affc"/>
        </w:rPr>
        <w:t>Keysystems.Budget_*.zip</w:t>
      </w:r>
      <w:r w:rsidRPr="002C00FC">
        <w:t xml:space="preserve"> - обновление клиентской части, </w:t>
      </w:r>
      <w:r>
        <w:t>распаковывается</w:t>
      </w:r>
      <w:r w:rsidRPr="002C00FC">
        <w:t xml:space="preserve"> в папку "</w:t>
      </w:r>
      <w:proofErr w:type="spellStart"/>
      <w:r w:rsidRPr="002C00FC">
        <w:t>updates</w:t>
      </w:r>
      <w:proofErr w:type="spellEnd"/>
      <w:r w:rsidRPr="002C00FC">
        <w:t>\</w:t>
      </w:r>
      <w:proofErr w:type="spellStart"/>
      <w:r w:rsidRPr="002C00FC">
        <w:t>Keysystems.Budget</w:t>
      </w:r>
      <w:proofErr w:type="spellEnd"/>
      <w:r w:rsidRPr="002C00FC">
        <w:t>\" сервиса обновлений, если он развернут. Должна получиться, например, такая папка с рабочими файлами:</w:t>
      </w:r>
    </w:p>
    <w:p w:rsidR="00EB6177" w:rsidRDefault="00EB6177" w:rsidP="00EB6177">
      <w:pPr>
        <w:pStyle w:val="afffffb"/>
      </w:pPr>
      <w:r w:rsidRPr="002C00FC">
        <w:t>"C:\Inetpub\wwwroot\UpdateService\UPDATES\Keysystems.Budget\1</w:t>
      </w:r>
      <w:r>
        <w:t>3</w:t>
      </w:r>
      <w:r w:rsidRPr="002C00FC">
        <w:t>.</w:t>
      </w:r>
      <w:r>
        <w:t>3</w:t>
      </w:r>
      <w:r w:rsidRPr="002C00FC">
        <w:t>.0.</w:t>
      </w:r>
      <w:r>
        <w:t>2260</w:t>
      </w:r>
      <w:r w:rsidRPr="002C00FC">
        <w:t>\".</w:t>
      </w:r>
    </w:p>
    <w:p w:rsidR="00EB6177" w:rsidRDefault="00EB6177" w:rsidP="00EB6177">
      <w:pPr>
        <w:pStyle w:val="aff"/>
      </w:pPr>
      <w:r w:rsidRPr="004D6016">
        <w:rPr>
          <w:rStyle w:val="affc"/>
        </w:rPr>
        <w:t>BudgetSmart_*.zip</w:t>
      </w:r>
      <w:r w:rsidRPr="002C00FC">
        <w:t xml:space="preserve"> - обновление сервиса </w:t>
      </w:r>
      <w:r>
        <w:t>ПК</w:t>
      </w:r>
      <w:r w:rsidRPr="002C00FC">
        <w:t xml:space="preserve">. </w:t>
      </w:r>
      <w:proofErr w:type="gramStart"/>
      <w:r w:rsidRPr="002C00FC">
        <w:t xml:space="preserve">Содержимое архива </w:t>
      </w:r>
      <w:r>
        <w:t>переписывается</w:t>
      </w:r>
      <w:r w:rsidRPr="002C00FC">
        <w:t xml:space="preserve"> в каталог сервиса </w:t>
      </w:r>
      <w:r>
        <w:t>ПК</w:t>
      </w:r>
      <w:r w:rsidRPr="002C00FC">
        <w:t xml:space="preserve"> (C:</w:t>
      </w:r>
      <w:proofErr w:type="gramEnd"/>
      <w:r w:rsidRPr="002C00FC">
        <w:t>\</w:t>
      </w:r>
      <w:proofErr w:type="spellStart"/>
      <w:proofErr w:type="gramStart"/>
      <w:r w:rsidRPr="002C00FC">
        <w:t>Inetpub</w:t>
      </w:r>
      <w:proofErr w:type="spellEnd"/>
      <w:r w:rsidRPr="002C00FC">
        <w:t>\</w:t>
      </w:r>
      <w:proofErr w:type="spellStart"/>
      <w:r w:rsidRPr="002C00FC">
        <w:t>wwwroot</w:t>
      </w:r>
      <w:proofErr w:type="spellEnd"/>
      <w:r w:rsidRPr="002C00FC">
        <w:t>\</w:t>
      </w:r>
      <w:proofErr w:type="spellStart"/>
      <w:r w:rsidRPr="002C00FC">
        <w:t>budgetsmart</w:t>
      </w:r>
      <w:proofErr w:type="spellEnd"/>
      <w:r w:rsidRPr="002C00FC">
        <w:t>\), поверх файлов.</w:t>
      </w:r>
      <w:proofErr w:type="gramEnd"/>
      <w:r w:rsidRPr="002C00FC">
        <w:t xml:space="preserve"> </w:t>
      </w:r>
      <w:proofErr w:type="gramStart"/>
      <w:r w:rsidRPr="002C00FC">
        <w:t xml:space="preserve">Перед обновлением сервиса </w:t>
      </w:r>
      <w:r>
        <w:t xml:space="preserve">удалите </w:t>
      </w:r>
      <w:r w:rsidRPr="002C00FC">
        <w:t xml:space="preserve">все файлы в папке </w:t>
      </w:r>
      <w:proofErr w:type="spellStart"/>
      <w:r w:rsidRPr="002C00FC">
        <w:t>bin</w:t>
      </w:r>
      <w:proofErr w:type="spellEnd"/>
      <w:r w:rsidRPr="002C00FC">
        <w:t xml:space="preserve"> (C:</w:t>
      </w:r>
      <w:proofErr w:type="gramEnd"/>
      <w:r w:rsidRPr="002C00FC">
        <w:t>\</w:t>
      </w:r>
      <w:proofErr w:type="spellStart"/>
      <w:proofErr w:type="gramStart"/>
      <w:r w:rsidRPr="002C00FC">
        <w:t>Inetp</w:t>
      </w:r>
      <w:r>
        <w:t>ub</w:t>
      </w:r>
      <w:proofErr w:type="spellEnd"/>
      <w:r>
        <w:t>\</w:t>
      </w:r>
      <w:proofErr w:type="spellStart"/>
      <w:r>
        <w:t>wwwroot</w:t>
      </w:r>
      <w:proofErr w:type="spellEnd"/>
      <w:r>
        <w:t>\</w:t>
      </w:r>
      <w:proofErr w:type="spellStart"/>
      <w:r>
        <w:t>budgetsmart</w:t>
      </w:r>
      <w:proofErr w:type="spellEnd"/>
      <w:r>
        <w:t>\</w:t>
      </w:r>
      <w:proofErr w:type="spellStart"/>
      <w:r>
        <w:t>bin</w:t>
      </w:r>
      <w:proofErr w:type="spellEnd"/>
      <w:r>
        <w:t>\*.*).</w:t>
      </w:r>
      <w:proofErr w:type="gramEnd"/>
    </w:p>
    <w:p w:rsidR="00EB6177" w:rsidRDefault="00EB6177" w:rsidP="00EB6177">
      <w:pPr>
        <w:pStyle w:val="aff"/>
      </w:pPr>
      <w:r w:rsidRPr="002C00FC">
        <w:t xml:space="preserve">Как правило, СМАРТ-клиент совместим с более ранними версиями базы данных. </w:t>
      </w:r>
      <w:r>
        <w:t>В случае</w:t>
      </w:r>
      <w:r w:rsidRPr="002C00FC">
        <w:t xml:space="preserve"> несовместимости </w:t>
      </w:r>
      <w:r>
        <w:t>выводится</w:t>
      </w:r>
      <w:r w:rsidRPr="002C00FC">
        <w:t xml:space="preserve"> дополнительно</w:t>
      </w:r>
      <w:r>
        <w:t>е сообщение</w:t>
      </w:r>
      <w:r w:rsidRPr="002C00FC">
        <w:t>.</w:t>
      </w:r>
    </w:p>
    <w:p w:rsidR="00D648F7" w:rsidRDefault="00D648F7" w:rsidP="00EB6177">
      <w:pPr>
        <w:pStyle w:val="aff"/>
      </w:pPr>
      <w:r>
        <w:t xml:space="preserve">Поле </w:t>
      </w:r>
      <w:r w:rsidRPr="00D648F7">
        <w:rPr>
          <w:rStyle w:val="affc"/>
        </w:rPr>
        <w:t>Источник обновления</w:t>
      </w:r>
      <w:r>
        <w:t xml:space="preserve"> заполняется выбором из значений раскрывающегося списка: «Веб-сервис» или «Каталог с файлами».</w:t>
      </w:r>
    </w:p>
    <w:p w:rsidR="00F627F2" w:rsidRDefault="00F627F2" w:rsidP="00EB6177">
      <w:pPr>
        <w:pStyle w:val="aff"/>
      </w:pPr>
      <w:r>
        <w:t>При выбранном значении «Веб-сервис» заполните поля:</w:t>
      </w:r>
    </w:p>
    <w:p w:rsidR="00D648F7" w:rsidRDefault="00D648F7" w:rsidP="00D648F7">
      <w:pPr>
        <w:pStyle w:val="aff"/>
      </w:pPr>
      <w:r w:rsidRPr="00BD54DC">
        <w:rPr>
          <w:rStyle w:val="affc"/>
        </w:rPr>
        <w:t>Сервер</w:t>
      </w:r>
      <w:r>
        <w:t xml:space="preserve"> – адрес сервера обновления;</w:t>
      </w:r>
    </w:p>
    <w:p w:rsidR="00D648F7" w:rsidRDefault="00D648F7" w:rsidP="00D648F7">
      <w:pPr>
        <w:pStyle w:val="aff"/>
      </w:pPr>
      <w:r w:rsidRPr="00BD54DC">
        <w:rPr>
          <w:rStyle w:val="affc"/>
        </w:rPr>
        <w:t>Порт</w:t>
      </w:r>
      <w:r>
        <w:t xml:space="preserve"> – порт сервера обновления;</w:t>
      </w:r>
    </w:p>
    <w:p w:rsidR="00D648F7" w:rsidRDefault="00D648F7" w:rsidP="00D648F7">
      <w:pPr>
        <w:pStyle w:val="aff"/>
      </w:pPr>
      <w:r w:rsidRPr="00BD54DC">
        <w:rPr>
          <w:rStyle w:val="affc"/>
        </w:rPr>
        <w:t>Таймаут сервера</w:t>
      </w:r>
      <w:r>
        <w:t xml:space="preserve"> – время, в течени</w:t>
      </w:r>
      <w:proofErr w:type="gramStart"/>
      <w:r>
        <w:t>и</w:t>
      </w:r>
      <w:proofErr w:type="gramEnd"/>
      <w:r>
        <w:t xml:space="preserve"> которого приложение пытается соединиться с сервером обновления.</w:t>
      </w:r>
    </w:p>
    <w:p w:rsidR="00BD54DC" w:rsidRDefault="00BD54DC" w:rsidP="00BD54DC">
      <w:pPr>
        <w:pStyle w:val="aff"/>
      </w:pPr>
      <w:r>
        <w:t xml:space="preserve">При выбранном значении «Каталог с файлами» укажите путь к каталогу при помощи кнопки </w:t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обзора папок</w:t>
      </w:r>
      <w:r w:rsidR="0077272D">
        <w:t xml:space="preserve"> в поле </w:t>
      </w:r>
      <w:r w:rsidR="0077272D" w:rsidRPr="0077272D">
        <w:rPr>
          <w:rStyle w:val="affc"/>
        </w:rPr>
        <w:t>Каталог</w:t>
      </w:r>
      <w:r>
        <w:t>.</w:t>
      </w:r>
    </w:p>
    <w:p w:rsidR="00BD54DC" w:rsidRDefault="00BD54DC" w:rsidP="00BD54DC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1D26D1" w:rsidRPr="00BE71ED" w:rsidTr="003B05F2">
        <w:tc>
          <w:tcPr>
            <w:tcW w:w="1080" w:type="dxa"/>
          </w:tcPr>
          <w:p w:rsidR="001D26D1" w:rsidRPr="00BE71ED" w:rsidRDefault="001D26D1" w:rsidP="003B05F2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1D26D1" w:rsidRPr="001D26D1" w:rsidRDefault="001D26D1" w:rsidP="00BD54DC">
            <w:pPr>
              <w:pStyle w:val="affffc"/>
            </w:pPr>
            <w:r>
              <w:t>Для пользователей, работающих в локальной сети, в качестве источника обновления целесообразно использовать «</w:t>
            </w:r>
            <w:r w:rsidR="00BD54DC">
              <w:t>К</w:t>
            </w:r>
            <w:r>
              <w:t>аталог с файлами»</w:t>
            </w:r>
          </w:p>
        </w:tc>
        <w:tc>
          <w:tcPr>
            <w:tcW w:w="540" w:type="dxa"/>
          </w:tcPr>
          <w:p w:rsidR="001D26D1" w:rsidRPr="00BE71ED" w:rsidRDefault="001D26D1" w:rsidP="003B05F2">
            <w:pPr>
              <w:pStyle w:val="affffc"/>
            </w:pPr>
          </w:p>
        </w:tc>
      </w:tr>
    </w:tbl>
    <w:p w:rsidR="00BD54DC" w:rsidRDefault="00BD54DC" w:rsidP="00BD54DC">
      <w:pPr>
        <w:pStyle w:val="aff"/>
      </w:pPr>
    </w:p>
    <w:p w:rsidR="00BD54DC" w:rsidRDefault="00BD54DC" w:rsidP="00BD54DC">
      <w:pPr>
        <w:pStyle w:val="aff"/>
      </w:pPr>
      <w:r w:rsidRPr="00400E49">
        <w:rPr>
          <w:rStyle w:val="affc"/>
        </w:rPr>
        <w:t>Автоматически</w:t>
      </w:r>
      <w:r w:rsidR="0077272D" w:rsidRPr="00400E49">
        <w:rPr>
          <w:rStyle w:val="affc"/>
        </w:rPr>
        <w:t> </w:t>
      </w:r>
      <w:r w:rsidRPr="00400E49">
        <w:rPr>
          <w:rStyle w:val="affc"/>
        </w:rPr>
        <w:t>проверять</w:t>
      </w:r>
      <w:r w:rsidR="0077272D" w:rsidRPr="00400E49">
        <w:rPr>
          <w:rStyle w:val="affc"/>
        </w:rPr>
        <w:t> </w:t>
      </w:r>
      <w:r w:rsidRPr="00400E49">
        <w:rPr>
          <w:rStyle w:val="affc"/>
        </w:rPr>
        <w:t>наличие</w:t>
      </w:r>
      <w:r w:rsidR="0077272D" w:rsidRPr="00400E49">
        <w:rPr>
          <w:rStyle w:val="affc"/>
        </w:rPr>
        <w:t> </w:t>
      </w:r>
      <w:r w:rsidRPr="00400E49">
        <w:rPr>
          <w:rStyle w:val="affc"/>
        </w:rPr>
        <w:t>обновлений</w:t>
      </w:r>
      <w:r w:rsidR="0077272D" w:rsidRPr="00400E49">
        <w:rPr>
          <w:rStyle w:val="affc"/>
        </w:rPr>
        <w:t> </w:t>
      </w:r>
      <w:r w:rsidRPr="00400E49">
        <w:rPr>
          <w:rStyle w:val="affc"/>
        </w:rPr>
        <w:t>на</w:t>
      </w:r>
      <w:r w:rsidR="0077272D" w:rsidRPr="00400E49">
        <w:rPr>
          <w:rStyle w:val="affc"/>
        </w:rPr>
        <w:t> </w:t>
      </w:r>
      <w:r w:rsidRPr="00400E49">
        <w:rPr>
          <w:rStyle w:val="affc"/>
        </w:rPr>
        <w:t>сервере</w:t>
      </w:r>
      <w:r>
        <w:t xml:space="preserve"> – </w:t>
      </w:r>
      <w:r w:rsidR="0077272D">
        <w:t xml:space="preserve">при установленном флажке настройка </w:t>
      </w:r>
      <w:r>
        <w:t>позволяет автоматизировать процесс обновления, предусмотрены следующи</w:t>
      </w:r>
      <w:r w:rsidR="0077272D">
        <w:t>е</w:t>
      </w:r>
      <w:r>
        <w:t xml:space="preserve"> возможности</w:t>
      </w:r>
      <w:r w:rsidR="0077272D">
        <w:t xml:space="preserve"> проверки обновлений</w:t>
      </w:r>
      <w:r>
        <w:t>:</w:t>
      </w:r>
    </w:p>
    <w:p w:rsidR="00BD54DC" w:rsidRDefault="00D073A3" w:rsidP="0077272D">
      <w:pPr>
        <w:pStyle w:val="a0"/>
      </w:pPr>
      <w:r>
        <w:t>«</w:t>
      </w:r>
      <w:r w:rsidR="00BD54DC">
        <w:t>Перед запуском пр</w:t>
      </w:r>
      <w:r>
        <w:t>ограммы»</w:t>
      </w:r>
      <w:r w:rsidR="00BD54DC">
        <w:t>.</w:t>
      </w:r>
    </w:p>
    <w:p w:rsidR="00BD54DC" w:rsidRDefault="00BD54DC" w:rsidP="00BD54DC">
      <w:pPr>
        <w:pStyle w:val="aff"/>
      </w:pPr>
      <w:r>
        <w:t xml:space="preserve">При запуске </w:t>
      </w:r>
      <w:r w:rsidR="00D073A3">
        <w:t xml:space="preserve">ПК </w:t>
      </w:r>
      <w:r>
        <w:t>сначала проверяется обновление, при его наличии происходит установка, после чего запускается обновленн</w:t>
      </w:r>
      <w:r w:rsidR="00D073A3">
        <w:t>ая версия</w:t>
      </w:r>
      <w:r>
        <w:t xml:space="preserve"> </w:t>
      </w:r>
      <w:r w:rsidR="00D073A3">
        <w:t>ПК</w:t>
      </w:r>
      <w:r>
        <w:t xml:space="preserve">. Если обновление отсутствует, то осуществляется только запуск </w:t>
      </w:r>
      <w:r w:rsidR="00D073A3">
        <w:t>ПК</w:t>
      </w:r>
      <w:r>
        <w:t>.</w:t>
      </w:r>
    </w:p>
    <w:p w:rsidR="00D073A3" w:rsidRDefault="00D073A3" w:rsidP="00D073A3">
      <w:pPr>
        <w:pStyle w:val="a0"/>
      </w:pPr>
      <w:r>
        <w:t>«</w:t>
      </w:r>
      <w:r w:rsidR="003909F5">
        <w:t>После</w:t>
      </w:r>
      <w:r>
        <w:t xml:space="preserve"> запуск</w:t>
      </w:r>
      <w:r w:rsidR="003909F5">
        <w:t>а</w:t>
      </w:r>
      <w:r>
        <w:t xml:space="preserve"> программы».</w:t>
      </w:r>
    </w:p>
    <w:p w:rsidR="00D073A3" w:rsidRDefault="003909F5" w:rsidP="00D073A3">
      <w:pPr>
        <w:pStyle w:val="aff"/>
      </w:pPr>
      <w:r>
        <w:t xml:space="preserve">Запускается текущая версия ПК, </w:t>
      </w:r>
      <w:r w:rsidR="00D073A3">
        <w:t>проверяется обновление, при его наличии происходит установка, после чего запускается обновленная версия ПК</w:t>
      </w:r>
      <w:r>
        <w:t>.</w:t>
      </w:r>
    </w:p>
    <w:p w:rsidR="00BD54DC" w:rsidRDefault="00D073A3" w:rsidP="0077272D">
      <w:pPr>
        <w:pStyle w:val="a0"/>
      </w:pPr>
      <w:r>
        <w:t>«</w:t>
      </w:r>
      <w:r w:rsidR="00BD54DC">
        <w:t>Ежедневно</w:t>
      </w:r>
      <w:r>
        <w:t>»</w:t>
      </w:r>
      <w:r w:rsidR="00BD54DC">
        <w:t>, с указанием времени (</w:t>
      </w:r>
      <w:proofErr w:type="spellStart"/>
      <w:r w:rsidR="00BD54DC">
        <w:t>чч</w:t>
      </w:r>
      <w:proofErr w:type="gramStart"/>
      <w:r w:rsidR="00BD54DC">
        <w:t>.м</w:t>
      </w:r>
      <w:proofErr w:type="gramEnd"/>
      <w:r w:rsidR="00BD54DC">
        <w:t>м</w:t>
      </w:r>
      <w:proofErr w:type="spellEnd"/>
      <w:r w:rsidR="00BD54DC">
        <w:t>)</w:t>
      </w:r>
      <w:r>
        <w:t xml:space="preserve"> в поле «в»</w:t>
      </w:r>
      <w:r w:rsidR="00BD54DC">
        <w:t>.</w:t>
      </w:r>
    </w:p>
    <w:p w:rsidR="00BD54DC" w:rsidRDefault="00BD54DC" w:rsidP="00BD54DC">
      <w:pPr>
        <w:pStyle w:val="aff"/>
      </w:pPr>
      <w:r>
        <w:t xml:space="preserve">В указанное время </w:t>
      </w:r>
      <w:r w:rsidR="003909F5">
        <w:t>ПК</w:t>
      </w:r>
      <w:r>
        <w:t xml:space="preserve"> запустит процесс обновления и проинформирует об этом пользовател</w:t>
      </w:r>
      <w:r w:rsidR="00D073A3">
        <w:t>я</w:t>
      </w:r>
      <w:r>
        <w:t xml:space="preserve">. </w:t>
      </w:r>
    </w:p>
    <w:p w:rsidR="00BD54DC" w:rsidRDefault="00D073A3" w:rsidP="00400E49">
      <w:pPr>
        <w:pStyle w:val="a0"/>
      </w:pPr>
      <w:r>
        <w:t>«</w:t>
      </w:r>
      <w:r w:rsidR="00BD54DC">
        <w:t>С периодом</w:t>
      </w:r>
      <w:r>
        <w:t>»</w:t>
      </w:r>
      <w:r w:rsidR="00BD54DC">
        <w:t>, с указанием времени (</w:t>
      </w:r>
      <w:proofErr w:type="spellStart"/>
      <w:r w:rsidR="00BD54DC">
        <w:t>чч</w:t>
      </w:r>
      <w:proofErr w:type="gramStart"/>
      <w:r w:rsidR="00BD54DC">
        <w:t>.м</w:t>
      </w:r>
      <w:proofErr w:type="gramEnd"/>
      <w:r w:rsidR="00BD54DC">
        <w:t>м</w:t>
      </w:r>
      <w:proofErr w:type="spellEnd"/>
      <w:r w:rsidR="00BD54DC">
        <w:t>)</w:t>
      </w:r>
      <w:r w:rsidRPr="00D073A3">
        <w:t xml:space="preserve"> </w:t>
      </w:r>
      <w:r>
        <w:t>в поле «в»</w:t>
      </w:r>
      <w:r w:rsidR="00BD54DC">
        <w:t>.</w:t>
      </w:r>
    </w:p>
    <w:p w:rsidR="00BD54DC" w:rsidRDefault="00BD54DC" w:rsidP="00BD54DC">
      <w:pPr>
        <w:pStyle w:val="aff"/>
      </w:pPr>
      <w:r>
        <w:t>Через указанные промежутки времени будет запускаться процесс проверки обновления.</w:t>
      </w:r>
    </w:p>
    <w:p w:rsidR="00BD54DC" w:rsidRDefault="00BD54DC" w:rsidP="00BD54DC">
      <w:pPr>
        <w:pStyle w:val="aff"/>
      </w:pPr>
      <w:r w:rsidRPr="00D073A3">
        <w:rPr>
          <w:rStyle w:val="affc"/>
        </w:rPr>
        <w:t>Уведомлять пользователя перед загрузкой обновления</w:t>
      </w:r>
      <w:r>
        <w:t xml:space="preserve"> – выбор этого пункта позволяет пользователю </w:t>
      </w:r>
      <w:r w:rsidR="003909F5">
        <w:t>отложить установку обновлений</w:t>
      </w:r>
      <w:r>
        <w:t xml:space="preserve"> в автоматическом режиме.</w:t>
      </w:r>
    </w:p>
    <w:p w:rsidR="00323F4D" w:rsidRDefault="00BD54DC" w:rsidP="00323F4D">
      <w:pPr>
        <w:pStyle w:val="aff"/>
      </w:pPr>
      <w:r w:rsidRPr="00323F4D">
        <w:rPr>
          <w:rStyle w:val="affc"/>
        </w:rPr>
        <w:t>За</w:t>
      </w:r>
      <w:r w:rsidR="00323F4D" w:rsidRPr="00323F4D">
        <w:rPr>
          <w:rStyle w:val="affc"/>
        </w:rPr>
        <w:t>пустить</w:t>
      </w:r>
      <w:r w:rsidRPr="00323F4D">
        <w:rPr>
          <w:rStyle w:val="affc"/>
        </w:rPr>
        <w:t xml:space="preserve"> обновлени</w:t>
      </w:r>
      <w:r w:rsidR="003A4477">
        <w:rPr>
          <w:rStyle w:val="affc"/>
        </w:rPr>
        <w:t>е</w:t>
      </w:r>
      <w:r w:rsidRPr="00323F4D">
        <w:rPr>
          <w:rStyle w:val="affc"/>
        </w:rPr>
        <w:t xml:space="preserve"> </w:t>
      </w:r>
      <w:r w:rsidR="00323F4D" w:rsidRPr="00323F4D">
        <w:rPr>
          <w:rStyle w:val="affc"/>
        </w:rPr>
        <w:t>от имени</w:t>
      </w:r>
      <w:r>
        <w:t xml:space="preserve"> - </w:t>
      </w:r>
      <w:r w:rsidR="00323F4D">
        <w:t>при установленном флажке в данной настройке осуществляется требование прав администратора для установки обновлений.</w:t>
      </w:r>
    </w:p>
    <w:p w:rsidR="00323F4D" w:rsidRDefault="00323F4D" w:rsidP="00323F4D">
      <w:pPr>
        <w:pStyle w:val="aff"/>
      </w:pPr>
      <w:r w:rsidRPr="00323F4D">
        <w:rPr>
          <w:rStyle w:val="affc"/>
        </w:rPr>
        <w:t>Имя</w:t>
      </w:r>
      <w:r>
        <w:t xml:space="preserve"> - имя учетной записи администратора для установки обновлений (при установленной опции «</w:t>
      </w:r>
      <w:r w:rsidR="003A4477" w:rsidRPr="00323F4D">
        <w:rPr>
          <w:rStyle w:val="affc"/>
        </w:rPr>
        <w:t>Запустить обновлени</w:t>
      </w:r>
      <w:r w:rsidR="003A4477">
        <w:rPr>
          <w:rStyle w:val="affc"/>
        </w:rPr>
        <w:t>е</w:t>
      </w:r>
      <w:r w:rsidR="003A4477" w:rsidRPr="00323F4D">
        <w:rPr>
          <w:rStyle w:val="affc"/>
        </w:rPr>
        <w:t xml:space="preserve"> от имени</w:t>
      </w:r>
      <w:r>
        <w:t>»).</w:t>
      </w:r>
    </w:p>
    <w:p w:rsidR="00323F4D" w:rsidRDefault="00323F4D" w:rsidP="00323F4D">
      <w:pPr>
        <w:pStyle w:val="aff"/>
      </w:pPr>
      <w:r w:rsidRPr="003A4477">
        <w:rPr>
          <w:rStyle w:val="affc"/>
        </w:rPr>
        <w:t>Пароль</w:t>
      </w:r>
      <w:r w:rsidRPr="003A4477">
        <w:t xml:space="preserve"> </w:t>
      </w:r>
      <w:r>
        <w:t>- пароль учетной записи администратора для установки обновлений (</w:t>
      </w:r>
      <w:r w:rsidR="003A4477">
        <w:t>при установленной опции «</w:t>
      </w:r>
      <w:r w:rsidR="003A4477" w:rsidRPr="00323F4D">
        <w:rPr>
          <w:rStyle w:val="affc"/>
        </w:rPr>
        <w:t>Запустить обновлени</w:t>
      </w:r>
      <w:r w:rsidR="003A4477">
        <w:rPr>
          <w:rStyle w:val="affc"/>
        </w:rPr>
        <w:t>е</w:t>
      </w:r>
      <w:r w:rsidR="003A4477" w:rsidRPr="00323F4D">
        <w:rPr>
          <w:rStyle w:val="affc"/>
        </w:rPr>
        <w:t xml:space="preserve"> от имени</w:t>
      </w:r>
      <w:r w:rsidR="003A4477">
        <w:t>»</w:t>
      </w:r>
      <w:r>
        <w:t>).</w:t>
      </w:r>
    </w:p>
    <w:p w:rsidR="00BD54DC" w:rsidRDefault="003A4477" w:rsidP="00BD54DC">
      <w:pPr>
        <w:pStyle w:val="aff"/>
      </w:pPr>
      <w:r>
        <w:lastRenderedPageBreak/>
        <w:t>По</w:t>
      </w:r>
      <w:r w:rsidR="00BD54DC">
        <w:t xml:space="preserve"> кнопк</w:t>
      </w:r>
      <w:r>
        <w:t xml:space="preserve">е </w:t>
      </w:r>
      <w:r w:rsidRPr="003A4477">
        <w:rPr>
          <w:rStyle w:val="affc"/>
        </w:rPr>
        <w:t>[Архив версий]</w:t>
      </w:r>
      <w:r w:rsidR="00BD54DC">
        <w:t xml:space="preserve"> открывается окно менеджера архивов, который позволяет работать с архивными версиями программы, если таковые имеются</w:t>
      </w:r>
      <w:r w:rsidR="001B6256">
        <w:t xml:space="preserve"> (</w:t>
      </w:r>
      <w:r w:rsidR="001B6256" w:rsidRPr="001B6256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_Ref372729524 \h  \* MERGEFORMAT </w:instrText>
      </w:r>
      <w:r w:rsidR="008D2AD4">
        <w:fldChar w:fldCharType="separate"/>
      </w:r>
      <w:r w:rsidR="000C73FB" w:rsidRPr="000C73FB">
        <w:rPr>
          <w:rStyle w:val="affff9"/>
        </w:rPr>
        <w:t>22</w:t>
      </w:r>
      <w:r w:rsidR="008D2AD4">
        <w:fldChar w:fldCharType="end"/>
      </w:r>
      <w:r w:rsidR="001B6256">
        <w:t>).</w:t>
      </w:r>
    </w:p>
    <w:p w:rsidR="001B6256" w:rsidRDefault="001B6256" w:rsidP="001B6256">
      <w:pPr>
        <w:pStyle w:val="aff"/>
      </w:pPr>
      <w:r w:rsidRPr="00607257">
        <w:t>При помощи менеджера архивов можно запустить архивную версию программы, открыть проводник с файлами архивной версии и удалить ее</w:t>
      </w:r>
      <w:r>
        <w:t>.</w:t>
      </w:r>
    </w:p>
    <w:p w:rsidR="001B6256" w:rsidRDefault="001B6256" w:rsidP="001B6256">
      <w:pPr>
        <w:pStyle w:val="afff1"/>
      </w:pPr>
      <w:r>
        <w:rPr>
          <w:noProof/>
        </w:rPr>
        <w:drawing>
          <wp:inline distT="0" distB="0" distL="0" distR="0">
            <wp:extent cx="3206667" cy="1690000"/>
            <wp:effectExtent l="19050" t="0" r="0" b="0"/>
            <wp:docPr id="4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67" cy="16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56" w:rsidRDefault="003022BE" w:rsidP="001B6256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5" w:name="_Ref372729524"/>
      <w:r w:rsidR="000C73FB">
        <w:rPr>
          <w:noProof/>
        </w:rPr>
        <w:t>22</w:t>
      </w:r>
      <w:bookmarkEnd w:id="45"/>
      <w:r>
        <w:rPr>
          <w:noProof/>
        </w:rPr>
        <w:fldChar w:fldCharType="end"/>
      </w:r>
      <w:r w:rsidR="001B6256">
        <w:t>. Менеджер архивов</w:t>
      </w:r>
    </w:p>
    <w:p w:rsidR="003A4477" w:rsidRPr="00E87EAE" w:rsidRDefault="001B6256" w:rsidP="001B6256">
      <w:pPr>
        <w:pStyle w:val="aff"/>
      </w:pPr>
      <w:r w:rsidRPr="003A4477">
        <w:t xml:space="preserve">По кнопке </w:t>
      </w:r>
      <w:r w:rsidRPr="003A4477">
        <w:rPr>
          <w:rStyle w:val="affc"/>
        </w:rPr>
        <w:t>[Обновить]</w:t>
      </w:r>
      <w:r>
        <w:t xml:space="preserve"> (см. </w:t>
      </w:r>
      <w:r w:rsidRPr="00CB426D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_Ref372712806 \h  \* MERGEFORMAT </w:instrText>
      </w:r>
      <w:r w:rsidR="008D2AD4">
        <w:fldChar w:fldCharType="separate"/>
      </w:r>
      <w:r w:rsidR="000C73FB" w:rsidRPr="000C73FB">
        <w:rPr>
          <w:rStyle w:val="affff9"/>
        </w:rPr>
        <w:t>21</w:t>
      </w:r>
      <w:r w:rsidR="008D2AD4">
        <w:fldChar w:fldCharType="end"/>
      </w:r>
      <w:r>
        <w:t>)осуществляется принудительный поиск и установка обновлений.</w:t>
      </w:r>
    </w:p>
    <w:p w:rsidR="00BD54DC" w:rsidRPr="0054584D" w:rsidRDefault="00BD54DC" w:rsidP="0054584D">
      <w:pPr>
        <w:pStyle w:val="aff"/>
      </w:pPr>
    </w:p>
    <w:p w:rsidR="0054584D" w:rsidRDefault="0054584D" w:rsidP="008D2AD4">
      <w:pPr>
        <w:pStyle w:val="30"/>
        <w:numPr>
          <w:ilvl w:val="2"/>
          <w:numId w:val="22"/>
        </w:numPr>
      </w:pPr>
      <w:bookmarkStart w:id="46" w:name="_Ref372269820"/>
      <w:bookmarkStart w:id="47" w:name="_Ref372711672"/>
      <w:bookmarkStart w:id="48" w:name="_Toc373742039"/>
      <w:r>
        <w:t>Вкладка «Кэширование»</w:t>
      </w:r>
      <w:bookmarkEnd w:id="46"/>
      <w:bookmarkEnd w:id="47"/>
      <w:bookmarkEnd w:id="48"/>
    </w:p>
    <w:p w:rsidR="00D425BE" w:rsidRDefault="00D425BE" w:rsidP="00D425BE">
      <w:pPr>
        <w:pStyle w:val="aff"/>
      </w:pPr>
      <w:r>
        <w:t xml:space="preserve">На вкладке </w:t>
      </w:r>
      <w:r w:rsidRPr="00655646">
        <w:rPr>
          <w:rStyle w:val="affc"/>
        </w:rPr>
        <w:t>«Кэширование»</w:t>
      </w:r>
      <w:r>
        <w:t xml:space="preserve"> осуществляется настройка, управление кэшем, синхронизация кэша с базой данных</w:t>
      </w:r>
      <w:r w:rsidR="00D054C3">
        <w:t xml:space="preserve"> (</w:t>
      </w:r>
      <w:r w:rsidR="00D054C3" w:rsidRPr="00D054C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_Ref372789937 \h  \* MERGEFORMAT </w:instrText>
      </w:r>
      <w:r w:rsidR="008D2AD4">
        <w:fldChar w:fldCharType="separate"/>
      </w:r>
      <w:r w:rsidR="000C73FB" w:rsidRPr="000C73FB">
        <w:rPr>
          <w:rStyle w:val="affff9"/>
        </w:rPr>
        <w:t>23</w:t>
      </w:r>
      <w:r w:rsidR="008D2AD4">
        <w:fldChar w:fldCharType="end"/>
      </w:r>
      <w:r w:rsidR="00D054C3">
        <w:t>)</w:t>
      </w:r>
      <w:r>
        <w:t>.</w:t>
      </w:r>
    </w:p>
    <w:p w:rsidR="00D425BE" w:rsidRDefault="00D425BE" w:rsidP="00D425BE">
      <w:pPr>
        <w:pStyle w:val="aff"/>
      </w:pPr>
      <w:r>
        <w:t>Применение кэша позволяет достичь:</w:t>
      </w:r>
    </w:p>
    <w:p w:rsidR="00D425BE" w:rsidRDefault="00D425BE" w:rsidP="00D425BE">
      <w:pPr>
        <w:pStyle w:val="aff"/>
      </w:pPr>
      <w:r>
        <w:t>- уменьшения трафика в канале связи между клиентом и сервером</w:t>
      </w:r>
      <w:r w:rsidR="0014019F">
        <w:t>,</w:t>
      </w:r>
      <w:r>
        <w:t xml:space="preserve"> уменьшения нагрузки на сервер</w:t>
      </w:r>
      <w:r w:rsidR="0014019F">
        <w:t xml:space="preserve"> </w:t>
      </w:r>
      <w:r w:rsidR="0014019F" w:rsidRPr="0014019F">
        <w:t>и увеличени</w:t>
      </w:r>
      <w:r w:rsidR="0014019F">
        <w:t>я</w:t>
      </w:r>
      <w:r w:rsidR="0014019F" w:rsidRPr="0014019F">
        <w:t xml:space="preserve"> скорости работы клиента при приеме данных</w:t>
      </w:r>
      <w:r>
        <w:t>;</w:t>
      </w:r>
    </w:p>
    <w:p w:rsidR="00D425BE" w:rsidRDefault="00D425BE" w:rsidP="00D425BE">
      <w:pPr>
        <w:pStyle w:val="aff"/>
      </w:pPr>
      <w:r>
        <w:t xml:space="preserve">- обеспечения работы клиента в </w:t>
      </w:r>
      <w:proofErr w:type="spellStart"/>
      <w:r>
        <w:t>оффлайне</w:t>
      </w:r>
      <w:proofErr w:type="spellEnd"/>
      <w:r>
        <w:t xml:space="preserve"> (в автономном режиме) в условиях отсутствия связи.</w:t>
      </w:r>
    </w:p>
    <w:p w:rsidR="00655646" w:rsidRDefault="00540237" w:rsidP="00D425BE">
      <w:pPr>
        <w:pStyle w:val="aff"/>
      </w:pPr>
      <w:r>
        <w:t>На вкладке</w:t>
      </w:r>
      <w:r w:rsidRPr="00F6551A">
        <w:t xml:space="preserve"> </w:t>
      </w:r>
      <w:r w:rsidR="00655646" w:rsidRPr="00D054C3">
        <w:rPr>
          <w:rStyle w:val="affc"/>
        </w:rPr>
        <w:t>«Кэширование»</w:t>
      </w:r>
      <w:r w:rsidR="00655646">
        <w:t xml:space="preserve"> </w:t>
      </w:r>
      <w:r w:rsidRPr="00F6551A">
        <w:t>доступны настройки сервиса кэша</w:t>
      </w:r>
      <w:r w:rsidR="00655646">
        <w:t>:</w:t>
      </w:r>
    </w:p>
    <w:p w:rsidR="00655646" w:rsidRDefault="00655646" w:rsidP="00D425BE">
      <w:pPr>
        <w:pStyle w:val="aff"/>
      </w:pPr>
    </w:p>
    <w:p w:rsidR="00655646" w:rsidRDefault="00655646" w:rsidP="00D425BE">
      <w:pPr>
        <w:pStyle w:val="aff"/>
      </w:pPr>
      <w:r>
        <w:t>Размещение</w:t>
      </w:r>
      <w:r w:rsidR="00EB4C8D">
        <w:t xml:space="preserve"> кэша - в данном поле выбирается значение из раскрывающегося списка. Доступны варианты: «Отключен»</w:t>
      </w:r>
      <w:r w:rsidR="00D054C3">
        <w:t xml:space="preserve"> (кэширование использоваться не будет)</w:t>
      </w:r>
      <w:r w:rsidR="00EB4C8D">
        <w:t>, «Служба кэша», «Локальная БД (рекомендуется)»</w:t>
      </w:r>
      <w:r w:rsidR="00AD32EE">
        <w:t xml:space="preserve"> (встроенная службы кэша в виде локальной базы данных, отменяет необходимость установки отдельной службы кэша)</w:t>
      </w:r>
      <w:r w:rsidR="00D054C3">
        <w:t>.</w:t>
      </w:r>
    </w:p>
    <w:p w:rsidR="00540237" w:rsidRPr="00D425BE" w:rsidRDefault="00D054C3" w:rsidP="00D425BE">
      <w:pPr>
        <w:pStyle w:val="aff"/>
      </w:pPr>
      <w:r>
        <w:t xml:space="preserve">Для установленного значения «Служба кэша» указываются дополнительно </w:t>
      </w:r>
      <w:r w:rsidRPr="00F6551A">
        <w:t>адрес, порт и таймаут подключения</w:t>
      </w:r>
      <w:r>
        <w:t xml:space="preserve">. </w:t>
      </w:r>
      <w:r w:rsidR="00540237" w:rsidRPr="00F6551A">
        <w:t xml:space="preserve">Для случая, когда сервис кэша установлен на локальном компьютере, в качестве адреса следует указать </w:t>
      </w:r>
      <w:r w:rsidR="00540237">
        <w:t>значение «</w:t>
      </w:r>
      <w:proofErr w:type="spellStart"/>
      <w:r w:rsidR="00540237" w:rsidRPr="00F6551A">
        <w:t>localhost</w:t>
      </w:r>
      <w:proofErr w:type="spellEnd"/>
      <w:r w:rsidR="00540237">
        <w:t>»</w:t>
      </w:r>
      <w:r>
        <w:t>.</w:t>
      </w:r>
    </w:p>
    <w:p w:rsidR="0054584D" w:rsidRDefault="0054584D" w:rsidP="00AF0B76">
      <w:pPr>
        <w:pStyle w:val="afff1"/>
      </w:pPr>
      <w:r>
        <w:rPr>
          <w:noProof/>
        </w:rPr>
        <w:lastRenderedPageBreak/>
        <w:drawing>
          <wp:inline distT="0" distB="0" distL="0" distR="0">
            <wp:extent cx="2352381" cy="3076667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30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2EE">
        <w:t>к</w:t>
      </w:r>
    </w:p>
    <w:p w:rsidR="00D31166" w:rsidRDefault="003022BE" w:rsidP="00D31166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9" w:name="_Ref372789937"/>
      <w:r w:rsidR="000C73FB">
        <w:rPr>
          <w:noProof/>
        </w:rPr>
        <w:t>23</w:t>
      </w:r>
      <w:bookmarkEnd w:id="49"/>
      <w:r>
        <w:rPr>
          <w:noProof/>
        </w:rPr>
        <w:fldChar w:fldCharType="end"/>
      </w:r>
      <w:r w:rsidR="00D31166">
        <w:t>. Вкладка «</w:t>
      </w:r>
      <w:r w:rsidR="00BF4D29">
        <w:t>Кэширование</w:t>
      </w:r>
      <w:r w:rsidR="00D31166">
        <w:t>»</w:t>
      </w:r>
    </w:p>
    <w:p w:rsidR="009D351E" w:rsidRDefault="001D5138" w:rsidP="009D351E">
      <w:pPr>
        <w:pStyle w:val="aff"/>
      </w:pPr>
      <w:r>
        <w:t>Возможность кэширования реализована для следующих объектов</w:t>
      </w:r>
      <w:r w:rsidR="009D351E">
        <w:t>:</w:t>
      </w:r>
    </w:p>
    <w:p w:rsidR="009D351E" w:rsidRDefault="001D5138" w:rsidP="00C422C1">
      <w:pPr>
        <w:pStyle w:val="a0"/>
      </w:pPr>
      <w:r w:rsidRPr="00C422C1">
        <w:rPr>
          <w:rStyle w:val="affc"/>
        </w:rPr>
        <w:t>Навигатор</w:t>
      </w:r>
      <w:r>
        <w:t xml:space="preserve"> </w:t>
      </w:r>
      <w:r w:rsidR="00225107">
        <w:t xml:space="preserve">- </w:t>
      </w:r>
      <w:r w:rsidR="00C422C1">
        <w:t>автоматически обновляется при смене версии базы данных. Для обновления вручную нажмите кнопку</w:t>
      </w:r>
      <w:proofErr w:type="gramStart"/>
      <w:r w:rsidR="00C422C1">
        <w:t xml:space="preserve"> </w:t>
      </w:r>
      <w:r w:rsidR="00C422C1">
        <w:rPr>
          <w:noProof/>
        </w:rPr>
        <w:drawing>
          <wp:inline distT="0" distB="0" distL="0" distR="0">
            <wp:extent cx="190500" cy="190500"/>
            <wp:effectExtent l="19050" t="0" r="0" b="0"/>
            <wp:docPr id="4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2C1">
        <w:rPr>
          <w:rStyle w:val="affc"/>
          <w:rFonts w:eastAsiaTheme="minorHAnsi"/>
        </w:rPr>
        <w:t> </w:t>
      </w:r>
      <w:r w:rsidR="00C422C1" w:rsidRPr="00F03EA6">
        <w:rPr>
          <w:rStyle w:val="affc"/>
          <w:rFonts w:eastAsiaTheme="minorHAnsi"/>
        </w:rPr>
        <w:t>О</w:t>
      </w:r>
      <w:proofErr w:type="gramEnd"/>
      <w:r w:rsidR="00C422C1" w:rsidRPr="00F03EA6">
        <w:rPr>
          <w:rStyle w:val="affc"/>
          <w:rFonts w:eastAsiaTheme="minorHAnsi"/>
        </w:rPr>
        <w:t>бновить</w:t>
      </w:r>
      <w:r w:rsidR="00C422C1">
        <w:rPr>
          <w:rStyle w:val="affc"/>
          <w:rFonts w:eastAsiaTheme="minorHAnsi"/>
        </w:rPr>
        <w:t xml:space="preserve"> </w:t>
      </w:r>
      <w:r w:rsidR="00C422C1">
        <w:t>панели навигатора.</w:t>
      </w:r>
    </w:p>
    <w:p w:rsidR="009D351E" w:rsidRDefault="001D5138" w:rsidP="00225107">
      <w:pPr>
        <w:pStyle w:val="a0"/>
      </w:pPr>
      <w:r w:rsidRPr="0076249C">
        <w:rPr>
          <w:rStyle w:val="affc"/>
        </w:rPr>
        <w:t>Меню и панели инструментов</w:t>
      </w:r>
      <w:r w:rsidR="0076249C">
        <w:t xml:space="preserve"> - д</w:t>
      </w:r>
      <w:r w:rsidR="0076249C" w:rsidRPr="0076249C">
        <w:t>анные объекты обновляются автоматически при изменении прав доступа пользователя к панелям инструментов объектов (напр. документов) либо при смене версии базы данных</w:t>
      </w:r>
      <w:r w:rsidR="00225107">
        <w:t>.</w:t>
      </w:r>
    </w:p>
    <w:p w:rsidR="001D5138" w:rsidRDefault="001D5138" w:rsidP="00225107">
      <w:pPr>
        <w:pStyle w:val="a0"/>
      </w:pPr>
      <w:r w:rsidRPr="0076249C">
        <w:rPr>
          <w:rStyle w:val="affc"/>
        </w:rPr>
        <w:t>Схемы объектов</w:t>
      </w:r>
      <w:r w:rsidR="0076249C">
        <w:t xml:space="preserve"> - о</w:t>
      </w:r>
      <w:r w:rsidR="0076249C" w:rsidRPr="0076249C">
        <w:t>бновляются автоматически при изменении настроек документа (справочника) для данного пользователя либо при смене версии базы данных</w:t>
      </w:r>
      <w:r w:rsidR="00225107">
        <w:t>.</w:t>
      </w:r>
    </w:p>
    <w:p w:rsidR="001D5138" w:rsidRDefault="009D351E" w:rsidP="00225107">
      <w:pPr>
        <w:pStyle w:val="a0"/>
      </w:pPr>
      <w:r w:rsidRPr="0076249C">
        <w:rPr>
          <w:rStyle w:val="affc"/>
        </w:rPr>
        <w:t>Документы</w:t>
      </w:r>
      <w:r w:rsidR="0076249C">
        <w:t xml:space="preserve"> - </w:t>
      </w:r>
    </w:p>
    <w:p w:rsidR="001D5138" w:rsidRDefault="001D5138" w:rsidP="00225107">
      <w:pPr>
        <w:pStyle w:val="21"/>
      </w:pPr>
      <w:r>
        <w:t>е</w:t>
      </w:r>
      <w:r w:rsidR="009D351E">
        <w:t xml:space="preserve">сли документ редактировался пользователем и был сохранен в кэш, но не передавался на сервер, </w:t>
      </w:r>
      <w:r>
        <w:t xml:space="preserve">он остается в кэше в сохраненном виде, и </w:t>
      </w:r>
      <w:r w:rsidR="009D351E">
        <w:t>его можно передать на сервер либо удалить из кэша, чтобы в дальнейшем была загружена версия этого документа из базы</w:t>
      </w:r>
      <w:r>
        <w:t xml:space="preserve">; </w:t>
      </w:r>
    </w:p>
    <w:p w:rsidR="009D351E" w:rsidRDefault="001D5138" w:rsidP="00225107">
      <w:pPr>
        <w:pStyle w:val="21"/>
      </w:pPr>
      <w:r>
        <w:t>е</w:t>
      </w:r>
      <w:r w:rsidR="009D351E">
        <w:t>сли документ не изменялся пользователем (с сохранением изменений в кэш), либо был передан на сервер после изменения, то в кэше он будет присутствовать, но будет автоматически обновляться там при каждом открытии этого документа.</w:t>
      </w:r>
    </w:p>
    <w:p w:rsidR="009D351E" w:rsidRDefault="009D351E" w:rsidP="00225107">
      <w:pPr>
        <w:pStyle w:val="a0"/>
      </w:pPr>
      <w:r w:rsidRPr="0076249C">
        <w:rPr>
          <w:rStyle w:val="affc"/>
        </w:rPr>
        <w:t>Справочники</w:t>
      </w:r>
      <w:r w:rsidR="00225107">
        <w:t xml:space="preserve"> - обновляются </w:t>
      </w:r>
      <w:r w:rsidR="00181CDA">
        <w:t xml:space="preserve">в зависимости от значения настройки </w:t>
      </w:r>
      <w:r w:rsidR="00181CDA" w:rsidRPr="00181CDA">
        <w:rPr>
          <w:rStyle w:val="affff9"/>
        </w:rPr>
        <w:t>«Порядок обновления данных»</w:t>
      </w:r>
      <w:r w:rsidR="00181CDA">
        <w:t xml:space="preserve"> (см. описание ниже)</w:t>
      </w:r>
      <w:r w:rsidR="00225107">
        <w:t>, при обновлении не загружается весь справочник целиком, а синхронизируются только отличающиеся записи:</w:t>
      </w:r>
    </w:p>
    <w:p w:rsidR="009D351E" w:rsidRDefault="00225107" w:rsidP="00225107">
      <w:pPr>
        <w:pStyle w:val="21"/>
      </w:pPr>
      <w:r>
        <w:t>«</w:t>
      </w:r>
      <w:r w:rsidR="009D351E">
        <w:t>Счета корреспондентов</w:t>
      </w:r>
      <w:r>
        <w:t>»;</w:t>
      </w:r>
    </w:p>
    <w:p w:rsidR="009D351E" w:rsidRDefault="00225107" w:rsidP="00225107">
      <w:pPr>
        <w:pStyle w:val="21"/>
      </w:pPr>
      <w:r>
        <w:t>«</w:t>
      </w:r>
      <w:r w:rsidR="009D351E">
        <w:t>Счета корреспондентов (</w:t>
      </w:r>
      <w:proofErr w:type="gramStart"/>
      <w:r w:rsidR="009D351E">
        <w:t>расширенный</w:t>
      </w:r>
      <w:proofErr w:type="gramEnd"/>
      <w:r w:rsidR="009D351E">
        <w:t>)</w:t>
      </w:r>
      <w:r>
        <w:t>»;</w:t>
      </w:r>
    </w:p>
    <w:p w:rsidR="009D351E" w:rsidRDefault="00225107" w:rsidP="00225107">
      <w:pPr>
        <w:pStyle w:val="21"/>
      </w:pPr>
      <w:r>
        <w:t>«</w:t>
      </w:r>
      <w:r w:rsidR="009D351E">
        <w:t>Корреспонденты (все)</w:t>
      </w:r>
      <w:r>
        <w:t>»;</w:t>
      </w:r>
    </w:p>
    <w:p w:rsidR="009D351E" w:rsidRDefault="00225107" w:rsidP="00225107">
      <w:pPr>
        <w:pStyle w:val="21"/>
      </w:pPr>
      <w:r>
        <w:t>«</w:t>
      </w:r>
      <w:r w:rsidR="009D351E">
        <w:t>Администраторы</w:t>
      </w:r>
      <w:r>
        <w:t>»;</w:t>
      </w:r>
    </w:p>
    <w:p w:rsidR="009D351E" w:rsidRDefault="00225107" w:rsidP="00225107">
      <w:pPr>
        <w:pStyle w:val="21"/>
      </w:pPr>
      <w:r>
        <w:t>«</w:t>
      </w:r>
      <w:r w:rsidR="009D351E">
        <w:t>Плательщики</w:t>
      </w:r>
      <w:r>
        <w:t>»;</w:t>
      </w:r>
    </w:p>
    <w:p w:rsidR="009D351E" w:rsidRDefault="009D351E" w:rsidP="00225107">
      <w:pPr>
        <w:pStyle w:val="21"/>
      </w:pPr>
      <w:r>
        <w:t xml:space="preserve">Справочники группы </w:t>
      </w:r>
      <w:r w:rsidR="00225107">
        <w:t>«</w:t>
      </w:r>
      <w:r>
        <w:t>Бюджетн</w:t>
      </w:r>
      <w:r w:rsidR="00225107">
        <w:t>ая</w:t>
      </w:r>
      <w:r>
        <w:t xml:space="preserve"> классификаци</w:t>
      </w:r>
      <w:r w:rsidR="00225107">
        <w:t>я»</w:t>
      </w:r>
      <w:r>
        <w:t>.</w:t>
      </w:r>
    </w:p>
    <w:p w:rsidR="00AD32EE" w:rsidRDefault="00AD32EE" w:rsidP="00AD32EE">
      <w:pPr>
        <w:pStyle w:val="aff"/>
      </w:pPr>
    </w:p>
    <w:p w:rsidR="00225107" w:rsidRDefault="00225107" w:rsidP="00225107">
      <w:pPr>
        <w:pStyle w:val="a0"/>
      </w:pPr>
      <w:r w:rsidRPr="0024604A">
        <w:rPr>
          <w:rStyle w:val="affc"/>
        </w:rPr>
        <w:t>Настройки объектов</w:t>
      </w:r>
      <w:r w:rsidR="0076249C">
        <w:t xml:space="preserve"> - обновляются в кэше в соответствии с настройками (</w:t>
      </w:r>
      <w:r w:rsidR="0076249C" w:rsidRPr="00D054C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_Ref372790735 \h  \* MERGEFORMAT </w:instrText>
      </w:r>
      <w:r w:rsidR="008D2AD4">
        <w:fldChar w:fldCharType="separate"/>
      </w:r>
      <w:r w:rsidR="000C73FB" w:rsidRPr="000C73FB">
        <w:rPr>
          <w:rStyle w:val="affff9"/>
        </w:rPr>
        <w:t>24</w:t>
      </w:r>
      <w:r w:rsidR="008D2AD4">
        <w:fldChar w:fldCharType="end"/>
      </w:r>
      <w:r w:rsidR="0076249C">
        <w:t>)</w:t>
      </w:r>
      <w:r>
        <w:t>.</w:t>
      </w:r>
    </w:p>
    <w:p w:rsidR="00225107" w:rsidRDefault="00225107" w:rsidP="00225107">
      <w:pPr>
        <w:pStyle w:val="a0"/>
      </w:pPr>
      <w:r w:rsidRPr="0024604A">
        <w:rPr>
          <w:rStyle w:val="affc"/>
        </w:rPr>
        <w:t>Прочие объекты</w:t>
      </w:r>
      <w:r w:rsidR="0076249C">
        <w:t xml:space="preserve"> - объекты обновляются в кэше в соответствии с настройками (</w:t>
      </w:r>
      <w:r w:rsidR="0076249C" w:rsidRPr="00D054C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_Ref372790735 \h  \* MERGEFORMAT </w:instrText>
      </w:r>
      <w:r w:rsidR="008D2AD4">
        <w:fldChar w:fldCharType="separate"/>
      </w:r>
      <w:r w:rsidR="000C73FB" w:rsidRPr="000C73FB">
        <w:rPr>
          <w:rStyle w:val="affff9"/>
        </w:rPr>
        <w:t>24</w:t>
      </w:r>
      <w:r w:rsidR="008D2AD4">
        <w:fldChar w:fldCharType="end"/>
      </w:r>
      <w:r w:rsidR="0076249C">
        <w:t>)</w:t>
      </w:r>
      <w:r>
        <w:t>.</w:t>
      </w:r>
    </w:p>
    <w:p w:rsidR="00D31166" w:rsidRDefault="009D351E" w:rsidP="009D351E">
      <w:pPr>
        <w:pStyle w:val="aff"/>
      </w:pPr>
      <w:r>
        <w:t>Обновление управляется настройками</w:t>
      </w:r>
      <w:r w:rsidR="00D054C3">
        <w:t xml:space="preserve"> (</w:t>
      </w:r>
      <w:r w:rsidR="00D054C3" w:rsidRPr="00D054C3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_Ref372790735 \h  \* MERGEFORMAT </w:instrText>
      </w:r>
      <w:r w:rsidR="008D2AD4">
        <w:fldChar w:fldCharType="separate"/>
      </w:r>
      <w:r w:rsidR="000C73FB" w:rsidRPr="000C73FB">
        <w:rPr>
          <w:rStyle w:val="affff9"/>
        </w:rPr>
        <w:t>24</w:t>
      </w:r>
      <w:r w:rsidR="008D2AD4">
        <w:fldChar w:fldCharType="end"/>
      </w:r>
      <w:r w:rsidR="00D054C3">
        <w:t>)</w:t>
      </w:r>
      <w:r w:rsidR="00C66C4B">
        <w:t>.</w:t>
      </w:r>
    </w:p>
    <w:p w:rsidR="00D054C3" w:rsidRDefault="0037224B" w:rsidP="00D054C3">
      <w:pPr>
        <w:pStyle w:val="afff1"/>
      </w:pPr>
      <w:r>
        <w:rPr>
          <w:noProof/>
        </w:rPr>
        <w:lastRenderedPageBreak/>
        <w:drawing>
          <wp:inline distT="0" distB="0" distL="0" distR="0">
            <wp:extent cx="5583810" cy="1807619"/>
            <wp:effectExtent l="19050" t="0" r="0" b="0"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10" cy="1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3" w:rsidRDefault="003022BE" w:rsidP="00D054C3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0" w:name="_Ref372790735"/>
      <w:r w:rsidR="000C73FB">
        <w:rPr>
          <w:noProof/>
        </w:rPr>
        <w:t>24</w:t>
      </w:r>
      <w:bookmarkEnd w:id="50"/>
      <w:r>
        <w:rPr>
          <w:noProof/>
        </w:rPr>
        <w:fldChar w:fldCharType="end"/>
      </w:r>
      <w:r w:rsidR="00D054C3">
        <w:t>. Настройки обновления данных</w:t>
      </w:r>
    </w:p>
    <w:p w:rsidR="00061CB9" w:rsidRDefault="00061CB9" w:rsidP="00061CB9">
      <w:pPr>
        <w:pStyle w:val="a0"/>
      </w:pPr>
      <w:r w:rsidRPr="00061CB9">
        <w:rPr>
          <w:rStyle w:val="afffb"/>
        </w:rPr>
        <w:t>«Порядок обновления данных»</w:t>
      </w:r>
      <w:r>
        <w:t>.</w:t>
      </w:r>
    </w:p>
    <w:p w:rsidR="00061CB9" w:rsidRDefault="00061CB9" w:rsidP="00061CB9">
      <w:pPr>
        <w:pStyle w:val="aff"/>
      </w:pPr>
      <w:r>
        <w:t>Устанавливается как администратором, так и самим пользователем в значения:</w:t>
      </w:r>
    </w:p>
    <w:p w:rsidR="00061CB9" w:rsidRDefault="00061CB9" w:rsidP="00061CB9">
      <w:pPr>
        <w:pStyle w:val="21"/>
      </w:pPr>
      <w:r>
        <w:t>«При обращении за сеанс» - данные синхронизируются только один раз за сеанс при первом обращении к справочнику для получения данных.</w:t>
      </w:r>
    </w:p>
    <w:p w:rsidR="00061CB9" w:rsidRDefault="00061CB9" w:rsidP="00061CB9">
      <w:pPr>
        <w:pStyle w:val="21"/>
      </w:pPr>
      <w:r>
        <w:t>«При каждом обращении» - данные синхронизируются при каждом обращении к справочнику для получения данных.</w:t>
      </w:r>
    </w:p>
    <w:p w:rsidR="00061CB9" w:rsidRDefault="00061CB9" w:rsidP="00061CB9">
      <w:pPr>
        <w:pStyle w:val="21"/>
      </w:pPr>
      <w:r>
        <w:t>«Никогда не обновлять» - данные синхронизироваться не будут (</w:t>
      </w:r>
      <w:r w:rsidR="00181CDA">
        <w:t xml:space="preserve">установлено в качестве </w:t>
      </w:r>
      <w:r>
        <w:t>значени</w:t>
      </w:r>
      <w:r w:rsidR="00181CDA">
        <w:t>я</w:t>
      </w:r>
      <w:r>
        <w:t xml:space="preserve"> по умолчанию).</w:t>
      </w:r>
    </w:p>
    <w:p w:rsidR="00061CB9" w:rsidRDefault="00061CB9" w:rsidP="00061CB9">
      <w:pPr>
        <w:pStyle w:val="a0"/>
      </w:pPr>
      <w:r w:rsidRPr="00061CB9">
        <w:rPr>
          <w:rStyle w:val="afffb"/>
        </w:rPr>
        <w:t>«Принудительно обновить данные»</w:t>
      </w:r>
      <w:r>
        <w:t>.</w:t>
      </w:r>
    </w:p>
    <w:p w:rsidR="00061CB9" w:rsidRDefault="00061CB9" w:rsidP="00061CB9">
      <w:pPr>
        <w:pStyle w:val="aff"/>
      </w:pPr>
      <w:r>
        <w:t>Устанавливается администратором (значение «Да») для принудительного обновления данных на удаленных станциях. После выполнения синхронизации для пользователя удаленной станции настройка сбрасывается в состояние «Нет». Не влияет на поведение настройки «Порядок обновления данных». Значение по умолчанию «Нет».</w:t>
      </w:r>
    </w:p>
    <w:p w:rsidR="00813A60" w:rsidRDefault="00813A60" w:rsidP="00813A60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813A60" w:rsidRPr="00BE71ED" w:rsidTr="00813A60">
        <w:tc>
          <w:tcPr>
            <w:tcW w:w="1080" w:type="dxa"/>
          </w:tcPr>
          <w:p w:rsidR="00813A60" w:rsidRPr="00BE71ED" w:rsidRDefault="00813A60" w:rsidP="00813A60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4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813A60" w:rsidRPr="00813A60" w:rsidRDefault="00813A60" w:rsidP="00813A60">
            <w:pPr>
              <w:pStyle w:val="affffc"/>
            </w:pPr>
            <w:r>
              <w:t>Внесение предложений и получение консультаций осуществляется в теме «О кэшировании» на форуме компании</w:t>
            </w:r>
          </w:p>
          <w:p w:rsidR="00813A60" w:rsidRPr="00813A60" w:rsidRDefault="003022BE" w:rsidP="00813A60">
            <w:pPr>
              <w:pStyle w:val="affffc"/>
            </w:pPr>
            <w:hyperlink r:id="rId49" w:history="1">
              <w:r w:rsidR="00813A60" w:rsidRPr="000C0291">
                <w:rPr>
                  <w:rStyle w:val="ac"/>
                  <w:lang w:val="en-US"/>
                </w:rPr>
                <w:t>http</w:t>
              </w:r>
              <w:r w:rsidR="00813A60" w:rsidRPr="00813A60">
                <w:rPr>
                  <w:rStyle w:val="ac"/>
                </w:rPr>
                <w:t>://</w:t>
              </w:r>
              <w:proofErr w:type="spellStart"/>
              <w:r w:rsidR="00813A60" w:rsidRPr="000C0291">
                <w:rPr>
                  <w:rStyle w:val="ac"/>
                  <w:lang w:val="en-US"/>
                </w:rPr>
                <w:t>keysystems</w:t>
              </w:r>
              <w:proofErr w:type="spellEnd"/>
              <w:r w:rsidR="00813A60" w:rsidRPr="00813A60">
                <w:rPr>
                  <w:rStyle w:val="ac"/>
                </w:rPr>
                <w:t>.</w:t>
              </w:r>
              <w:proofErr w:type="spellStart"/>
              <w:r w:rsidR="00813A60" w:rsidRPr="000C0291">
                <w:rPr>
                  <w:rStyle w:val="ac"/>
                  <w:lang w:val="en-US"/>
                </w:rPr>
                <w:t>ru</w:t>
              </w:r>
              <w:proofErr w:type="spellEnd"/>
              <w:r w:rsidR="00813A60" w:rsidRPr="00813A60">
                <w:rPr>
                  <w:rStyle w:val="ac"/>
                </w:rPr>
                <w:t>/</w:t>
              </w:r>
              <w:r w:rsidR="00813A60" w:rsidRPr="000C0291">
                <w:rPr>
                  <w:rStyle w:val="ac"/>
                  <w:lang w:val="en-US"/>
                </w:rPr>
                <w:t>forum</w:t>
              </w:r>
              <w:r w:rsidR="00813A60" w:rsidRPr="00813A60">
                <w:rPr>
                  <w:rStyle w:val="ac"/>
                </w:rPr>
                <w:t>/</w:t>
              </w:r>
              <w:r w:rsidR="00813A60" w:rsidRPr="000C0291">
                <w:rPr>
                  <w:rStyle w:val="ac"/>
                  <w:lang w:val="en-US"/>
                </w:rPr>
                <w:t>index</w:t>
              </w:r>
              <w:r w:rsidR="00813A60" w:rsidRPr="00813A60">
                <w:rPr>
                  <w:rStyle w:val="ac"/>
                </w:rPr>
                <w:t>.</w:t>
              </w:r>
              <w:proofErr w:type="spellStart"/>
              <w:r w:rsidR="00813A60" w:rsidRPr="000C0291">
                <w:rPr>
                  <w:rStyle w:val="ac"/>
                  <w:lang w:val="en-US"/>
                </w:rPr>
                <w:t>php</w:t>
              </w:r>
              <w:proofErr w:type="spellEnd"/>
              <w:r w:rsidR="00813A60" w:rsidRPr="00813A60">
                <w:rPr>
                  <w:rStyle w:val="ac"/>
                </w:rPr>
                <w:t>?</w:t>
              </w:r>
              <w:proofErr w:type="spellStart"/>
              <w:r w:rsidR="00813A60" w:rsidRPr="000C0291">
                <w:rPr>
                  <w:rStyle w:val="ac"/>
                  <w:lang w:val="en-US"/>
                </w:rPr>
                <w:t>showtopic</w:t>
              </w:r>
              <w:proofErr w:type="spellEnd"/>
              <w:r w:rsidR="00813A60" w:rsidRPr="00813A60">
                <w:rPr>
                  <w:rStyle w:val="ac"/>
                </w:rPr>
                <w:t>=9840</w:t>
              </w:r>
            </w:hyperlink>
          </w:p>
          <w:p w:rsidR="00813A60" w:rsidRPr="001D26D1" w:rsidRDefault="00813A60" w:rsidP="00813A60">
            <w:pPr>
              <w:pStyle w:val="affffc"/>
            </w:pPr>
          </w:p>
        </w:tc>
        <w:tc>
          <w:tcPr>
            <w:tcW w:w="540" w:type="dxa"/>
          </w:tcPr>
          <w:p w:rsidR="00813A60" w:rsidRPr="00BE71ED" w:rsidRDefault="00813A60" w:rsidP="00813A60">
            <w:pPr>
              <w:pStyle w:val="affffc"/>
            </w:pPr>
          </w:p>
        </w:tc>
      </w:tr>
    </w:tbl>
    <w:p w:rsidR="00813A60" w:rsidRDefault="00813A60" w:rsidP="00813A60">
      <w:pPr>
        <w:pStyle w:val="aff"/>
      </w:pPr>
    </w:p>
    <w:p w:rsidR="005A2059" w:rsidRDefault="005A2059" w:rsidP="0054584D">
      <w:pPr>
        <w:pStyle w:val="aff"/>
      </w:pPr>
    </w:p>
    <w:p w:rsidR="00813A60" w:rsidRPr="00813A60" w:rsidRDefault="00813A60" w:rsidP="0054584D">
      <w:pPr>
        <w:pStyle w:val="aff"/>
      </w:pPr>
    </w:p>
    <w:p w:rsidR="0054584D" w:rsidRDefault="0054584D" w:rsidP="008D2AD4">
      <w:pPr>
        <w:pStyle w:val="30"/>
        <w:numPr>
          <w:ilvl w:val="2"/>
          <w:numId w:val="22"/>
        </w:numPr>
      </w:pPr>
      <w:bookmarkStart w:id="51" w:name="_Toc373742040"/>
      <w:r>
        <w:t>Вкладка «Дополнительно»</w:t>
      </w:r>
      <w:bookmarkEnd w:id="51"/>
    </w:p>
    <w:p w:rsidR="00D460EF" w:rsidRPr="00D460EF" w:rsidRDefault="00D460EF" w:rsidP="00D460EF">
      <w:pPr>
        <w:pStyle w:val="aff"/>
      </w:pPr>
      <w:r w:rsidRPr="00C501D2">
        <w:t xml:space="preserve">Прочие параметры приложения, которые можно настроить, доступны на последней </w:t>
      </w:r>
      <w:r>
        <w:t>за</w:t>
      </w:r>
      <w:r w:rsidRPr="00C501D2">
        <w:t xml:space="preserve">кладке </w:t>
      </w:r>
      <w:r w:rsidRPr="00D460EF">
        <w:rPr>
          <w:rStyle w:val="affc"/>
        </w:rPr>
        <w:t>«Дополнительно»</w:t>
      </w:r>
      <w:r>
        <w:t xml:space="preserve"> </w:t>
      </w:r>
      <w:r w:rsidRPr="00C501D2">
        <w:t>в виде таблицы. Описание каждого параметра при его выборе отображается внизу таблицы</w:t>
      </w:r>
      <w:r w:rsidR="0018766A">
        <w:t xml:space="preserve"> (</w:t>
      </w:r>
      <w:r w:rsidR="0018766A" w:rsidRPr="0018766A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_Ref372795340 \h  \* MERGEFORMAT </w:instrText>
      </w:r>
      <w:r w:rsidR="008D2AD4">
        <w:fldChar w:fldCharType="separate"/>
      </w:r>
      <w:r w:rsidR="000C73FB" w:rsidRPr="000C73FB">
        <w:rPr>
          <w:rStyle w:val="affff9"/>
        </w:rPr>
        <w:t>25</w:t>
      </w:r>
      <w:r w:rsidR="008D2AD4">
        <w:fldChar w:fldCharType="end"/>
      </w:r>
      <w:r w:rsidR="0018766A">
        <w:t>)</w:t>
      </w:r>
      <w:r w:rsidRPr="00C501D2">
        <w:t>.</w:t>
      </w:r>
    </w:p>
    <w:p w:rsidR="0054584D" w:rsidRDefault="009F4E7E" w:rsidP="00D31166">
      <w:pPr>
        <w:pStyle w:val="afff1"/>
      </w:pPr>
      <w:r>
        <w:rPr>
          <w:noProof/>
        </w:rPr>
        <w:lastRenderedPageBreak/>
        <w:drawing>
          <wp:inline distT="0" distB="0" distL="0" distR="0">
            <wp:extent cx="2352381" cy="3076667"/>
            <wp:effectExtent l="19050" t="0" r="0" b="0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81" cy="307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66" w:rsidRDefault="003022BE" w:rsidP="00D31166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2" w:name="_Ref372795340"/>
      <w:r w:rsidR="000C73FB">
        <w:rPr>
          <w:noProof/>
        </w:rPr>
        <w:t>25</w:t>
      </w:r>
      <w:bookmarkEnd w:id="52"/>
      <w:r>
        <w:rPr>
          <w:noProof/>
        </w:rPr>
        <w:fldChar w:fldCharType="end"/>
      </w:r>
      <w:r w:rsidR="00D31166">
        <w:t>. Вкладка «</w:t>
      </w:r>
      <w:r w:rsidR="00D425BE">
        <w:t>Дополнительно</w:t>
      </w:r>
      <w:r w:rsidR="00D31166">
        <w:t>»</w:t>
      </w:r>
    </w:p>
    <w:p w:rsidR="00D31166" w:rsidRDefault="00D460EF" w:rsidP="00007A7C">
      <w:pPr>
        <w:pStyle w:val="aff"/>
      </w:pPr>
      <w:r>
        <w:t>Для удобства использования настройки разбиты на несколько групп.</w:t>
      </w:r>
    </w:p>
    <w:p w:rsidR="00D460EF" w:rsidRPr="00D460EF" w:rsidRDefault="00D460EF" w:rsidP="00D460EF">
      <w:pPr>
        <w:pStyle w:val="afff7"/>
      </w:pPr>
      <w:r w:rsidRPr="00D460EF">
        <w:rPr>
          <w:rStyle w:val="afffd"/>
          <w:sz w:val="26"/>
          <w:u w:val="none"/>
        </w:rPr>
        <w:t>Внешний вид</w:t>
      </w:r>
    </w:p>
    <w:p w:rsidR="00D460EF" w:rsidRDefault="00D460EF" w:rsidP="00D460EF">
      <w:pPr>
        <w:pStyle w:val="aff"/>
      </w:pPr>
      <w:r w:rsidRPr="005702A0">
        <w:rPr>
          <w:rStyle w:val="affff9"/>
        </w:rPr>
        <w:t>Крупные значки в панелях инструментов …</w:t>
      </w:r>
      <w:r>
        <w:t xml:space="preserve"> - настройки определяют размер значков панелей инструментов в режимах ПК;</w:t>
      </w:r>
    </w:p>
    <w:p w:rsidR="00D460EF" w:rsidRDefault="00D460EF" w:rsidP="00D460EF">
      <w:pPr>
        <w:pStyle w:val="aff"/>
      </w:pPr>
      <w:r w:rsidRPr="00430796">
        <w:rPr>
          <w:rStyle w:val="affff9"/>
        </w:rPr>
        <w:t>Стиль</w:t>
      </w:r>
      <w:r>
        <w:t xml:space="preserve"> - настройка определяет стиль отображения элементов приложения – «Стандартный», либо «</w:t>
      </w:r>
      <w:r>
        <w:rPr>
          <w:lang w:val="en-US"/>
        </w:rPr>
        <w:t>MS</w:t>
      </w:r>
      <w:r w:rsidRPr="005A6423">
        <w:t xml:space="preserve"> </w:t>
      </w:r>
      <w:r>
        <w:rPr>
          <w:lang w:val="en-US"/>
        </w:rPr>
        <w:t>Office</w:t>
      </w:r>
      <w:r w:rsidRPr="005A6423">
        <w:t xml:space="preserve"> 2007</w:t>
      </w:r>
      <w:r>
        <w:t>»;</w:t>
      </w:r>
    </w:p>
    <w:p w:rsidR="00D460EF" w:rsidRDefault="00D460EF" w:rsidP="00D460EF">
      <w:pPr>
        <w:pStyle w:val="aff"/>
      </w:pPr>
      <w:r w:rsidRPr="00430796">
        <w:rPr>
          <w:rStyle w:val="affff9"/>
        </w:rPr>
        <w:t>Шрифт</w:t>
      </w:r>
      <w:r>
        <w:t xml:space="preserve"> - настройка позволяет задать вид и размер используемого шрифта;</w:t>
      </w:r>
    </w:p>
    <w:p w:rsidR="005702A0" w:rsidRDefault="005702A0" w:rsidP="005702A0">
      <w:pPr>
        <w:pStyle w:val="afff7"/>
      </w:pPr>
      <w:r>
        <w:t>Менеджер печати</w:t>
      </w:r>
    </w:p>
    <w:p w:rsidR="005702A0" w:rsidRDefault="005702A0" w:rsidP="005702A0">
      <w:pPr>
        <w:pStyle w:val="aff"/>
      </w:pPr>
      <w:r w:rsidRPr="004022E5">
        <w:rPr>
          <w:rStyle w:val="affff9"/>
        </w:rPr>
        <w:t>Адрес сервиса отчетов</w:t>
      </w:r>
      <w:r>
        <w:t xml:space="preserve"> - </w:t>
      </w:r>
      <w:r w:rsidR="00430796">
        <w:t>указыва</w:t>
      </w:r>
      <w:r>
        <w:t>ется URL сервиса генерации отчетов, например http</w:t>
      </w:r>
      <w:r w:rsidRPr="004022E5">
        <w:t>://123.45.67.89.80/</w:t>
      </w:r>
      <w:proofErr w:type="spellStart"/>
      <w:r>
        <w:rPr>
          <w:lang w:val="en-US"/>
        </w:rPr>
        <w:t>ReportService</w:t>
      </w:r>
      <w:proofErr w:type="spellEnd"/>
      <w:r>
        <w:t>.</w:t>
      </w:r>
    </w:p>
    <w:p w:rsidR="00430796" w:rsidRPr="005702A0" w:rsidRDefault="00430796" w:rsidP="005702A0">
      <w:pPr>
        <w:pStyle w:val="aff"/>
      </w:pPr>
      <w:r w:rsidRPr="00430796">
        <w:rPr>
          <w:rStyle w:val="affff9"/>
        </w:rPr>
        <w:t>Индикатор расчета</w:t>
      </w:r>
      <w:r>
        <w:t xml:space="preserve"> - режим оповещений пользователя о расчете отчетов.</w:t>
      </w:r>
    </w:p>
    <w:p w:rsidR="005702A0" w:rsidRDefault="005702A0" w:rsidP="005702A0">
      <w:pPr>
        <w:pStyle w:val="aff"/>
      </w:pPr>
      <w:r w:rsidRPr="0084765E">
        <w:rPr>
          <w:rStyle w:val="affff9"/>
        </w:rPr>
        <w:t>Оповещать при отсутствии шаблона</w:t>
      </w:r>
      <w:r>
        <w:t xml:space="preserve"> - при установленном значении «Да» запрашивается месторасположение папки с файлами.</w:t>
      </w:r>
    </w:p>
    <w:p w:rsidR="005702A0" w:rsidRDefault="005702A0" w:rsidP="005702A0">
      <w:pPr>
        <w:pStyle w:val="aff"/>
      </w:pPr>
      <w:r w:rsidRPr="0084765E">
        <w:rPr>
          <w:rStyle w:val="affff9"/>
        </w:rPr>
        <w:t>Открывать результат по завершению расчета</w:t>
      </w:r>
      <w:r>
        <w:t xml:space="preserve"> - при установленном значении «Да» по завершению расчета откроется окно с результатом (используется для режима всплывающих окон).</w:t>
      </w:r>
    </w:p>
    <w:p w:rsidR="00430796" w:rsidRDefault="00430796" w:rsidP="005702A0">
      <w:pPr>
        <w:pStyle w:val="aff"/>
      </w:pPr>
      <w:r>
        <w:rPr>
          <w:rStyle w:val="affff9"/>
        </w:rPr>
        <w:t>Просмотр отчетов во внешнем хранилище</w:t>
      </w:r>
      <w:r>
        <w:t xml:space="preserve"> - подключение возможности просмотра отчетов.</w:t>
      </w:r>
    </w:p>
    <w:p w:rsidR="005702A0" w:rsidRDefault="005702A0" w:rsidP="005702A0">
      <w:pPr>
        <w:pStyle w:val="aff"/>
      </w:pPr>
      <w:r w:rsidRPr="00E61379">
        <w:rPr>
          <w:rStyle w:val="affff9"/>
        </w:rPr>
        <w:t>Формат печати</w:t>
      </w:r>
      <w:r>
        <w:t xml:space="preserve"> - отображается </w:t>
      </w:r>
      <w:r w:rsidRPr="00E61379">
        <w:t>переопределение формата печати, указанного в настройках печатаемого документа</w:t>
      </w:r>
      <w:r>
        <w:t>.</w:t>
      </w:r>
    </w:p>
    <w:p w:rsidR="005702A0" w:rsidRDefault="005702A0" w:rsidP="005702A0">
      <w:pPr>
        <w:pStyle w:val="afff7"/>
      </w:pPr>
      <w:r>
        <w:t>Настройки соединения</w:t>
      </w:r>
    </w:p>
    <w:p w:rsidR="005702A0" w:rsidRDefault="00430796" w:rsidP="005702A0">
      <w:pPr>
        <w:pStyle w:val="aff"/>
      </w:pPr>
      <w:r>
        <w:rPr>
          <w:rStyle w:val="affff9"/>
        </w:rPr>
        <w:t>Запоминать выбор комплексов</w:t>
      </w:r>
      <w:r w:rsidR="005702A0">
        <w:t xml:space="preserve"> - </w:t>
      </w:r>
      <w:r>
        <w:t>включение запоминания списка комплексов, выбранных для работы</w:t>
      </w:r>
      <w:r w:rsidR="005702A0" w:rsidRPr="00030C67">
        <w:t xml:space="preserve"> </w:t>
      </w:r>
      <w:r>
        <w:t xml:space="preserve">в общем списке доступных комплексов </w:t>
      </w:r>
      <w:r w:rsidR="005702A0">
        <w:t>(Да</w:t>
      </w:r>
      <w:proofErr w:type="gramStart"/>
      <w:r w:rsidR="005702A0">
        <w:t>/Н</w:t>
      </w:r>
      <w:proofErr w:type="gramEnd"/>
      <w:r w:rsidR="005702A0">
        <w:t>ет)</w:t>
      </w:r>
    </w:p>
    <w:p w:rsidR="005702A0" w:rsidRDefault="005702A0" w:rsidP="005702A0">
      <w:pPr>
        <w:pStyle w:val="aff"/>
      </w:pPr>
      <w:r w:rsidRPr="00DC37DD">
        <w:rPr>
          <w:rStyle w:val="affff9"/>
        </w:rPr>
        <w:t>Период напоминания о завершении срока сертификата</w:t>
      </w:r>
      <w:r>
        <w:t xml:space="preserve"> - количество дней, за которое осуществляется напоминание о завершении срока действия сертификата SSL.</w:t>
      </w:r>
    </w:p>
    <w:p w:rsidR="005702A0" w:rsidRDefault="005702A0" w:rsidP="005702A0">
      <w:pPr>
        <w:pStyle w:val="afff7"/>
      </w:pPr>
      <w:r>
        <w:lastRenderedPageBreak/>
        <w:t>Оправдательные документы</w:t>
      </w:r>
    </w:p>
    <w:p w:rsidR="005702A0" w:rsidRDefault="005702A0" w:rsidP="005702A0">
      <w:pPr>
        <w:pStyle w:val="aff"/>
      </w:pPr>
      <w:r w:rsidRPr="00A90693">
        <w:rPr>
          <w:rStyle w:val="affff9"/>
        </w:rPr>
        <w:t>Альтернативный адрес сервиса оправдательных документов</w:t>
      </w:r>
      <w:r>
        <w:t xml:space="preserve"> - </w:t>
      </w:r>
      <w:r w:rsidR="00776EAD" w:rsidRPr="00776EAD">
        <w:t>отображается адрес сервиса оправдательных документов, который заменяет собой основное значение из настроек комплекса и будет использоваться, если в нем указано какое-либо значение</w:t>
      </w:r>
      <w:r>
        <w:t>.</w:t>
      </w:r>
    </w:p>
    <w:p w:rsidR="009C1B8D" w:rsidRDefault="009C1B8D" w:rsidP="009C1B8D">
      <w:pPr>
        <w:pStyle w:val="aff"/>
      </w:pPr>
      <w:r w:rsidRPr="009C1B8D">
        <w:rPr>
          <w:rStyle w:val="affff9"/>
        </w:rPr>
        <w:t>Подписывать первичные документы при сохранении</w:t>
      </w:r>
      <w:r>
        <w:t xml:space="preserve"> - значение данной настройки определяет необходимость наложения ЭП на прикрепляемые первичные документы при сохранении.</w:t>
      </w:r>
    </w:p>
    <w:p w:rsidR="009C1B8D" w:rsidRDefault="009C1B8D" w:rsidP="009C1B8D">
      <w:pPr>
        <w:pStyle w:val="aff"/>
      </w:pPr>
      <w:proofErr w:type="gramStart"/>
      <w:r w:rsidRPr="009C1B8D">
        <w:rPr>
          <w:rStyle w:val="affff9"/>
        </w:rPr>
        <w:t>Путь к пользовательскому</w:t>
      </w:r>
      <w:r>
        <w:rPr>
          <w:rStyle w:val="affff9"/>
        </w:rPr>
        <w:t xml:space="preserve"> кэшу файлов</w:t>
      </w:r>
      <w:r w:rsidRPr="009C1B8D">
        <w:rPr>
          <w:rStyle w:val="affff9"/>
        </w:rPr>
        <w:t xml:space="preserve"> </w:t>
      </w:r>
      <w:r>
        <w:rPr>
          <w:rStyle w:val="affff9"/>
        </w:rPr>
        <w:t>оправдательных</w:t>
      </w:r>
      <w:r w:rsidRPr="009C1B8D">
        <w:rPr>
          <w:rStyle w:val="affff9"/>
        </w:rPr>
        <w:t xml:space="preserve"> документ</w:t>
      </w:r>
      <w:r>
        <w:rPr>
          <w:rStyle w:val="affff9"/>
        </w:rPr>
        <w:t>ов</w:t>
      </w:r>
      <w:r>
        <w:t xml:space="preserve"> - настройка позволяет задать полный путь к каталогу, в который временно будут складываться загружаемые первичные файлы.</w:t>
      </w:r>
      <w:proofErr w:type="gramEnd"/>
      <w:r>
        <w:t xml:space="preserve"> Если параметр пустой, то каталогом будет являться папка «</w:t>
      </w:r>
      <w:proofErr w:type="spellStart"/>
      <w:r>
        <w:t>images_cache</w:t>
      </w:r>
      <w:proofErr w:type="spellEnd"/>
      <w:r>
        <w:t>» в каталоге приложений для текущего пользователя;</w:t>
      </w:r>
    </w:p>
    <w:p w:rsidR="009C1B8D" w:rsidRPr="009F1077" w:rsidRDefault="009C1B8D" w:rsidP="009C1B8D">
      <w:pPr>
        <w:pStyle w:val="aff"/>
      </w:pPr>
      <w:r w:rsidRPr="00E01972">
        <w:rPr>
          <w:rStyle w:val="affff9"/>
        </w:rPr>
        <w:t>Размер каталога с первичными документами (в МБ)</w:t>
      </w:r>
      <w:r>
        <w:t xml:space="preserve"> - настройка позволяет задать максимальный размер каталога размещения первичных документов в Мб;</w:t>
      </w:r>
    </w:p>
    <w:p w:rsidR="00C07925" w:rsidRPr="00C07925" w:rsidRDefault="00C07925" w:rsidP="009C1B8D">
      <w:pPr>
        <w:pStyle w:val="aff"/>
        <w:rPr>
          <w:lang w:val="en-US"/>
        </w:rPr>
      </w:pPr>
      <w:r>
        <w:rPr>
          <w:noProof/>
        </w:rPr>
        <w:drawing>
          <wp:inline distT="0" distB="0" distL="0" distR="0">
            <wp:extent cx="2352381" cy="3076667"/>
            <wp:effectExtent l="19050" t="0" r="0" b="0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81" cy="307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EF" w:rsidRPr="00D460EF" w:rsidRDefault="00D460EF" w:rsidP="00D460EF">
      <w:pPr>
        <w:pStyle w:val="afff7"/>
      </w:pPr>
      <w:r w:rsidRPr="00D460EF">
        <w:rPr>
          <w:rStyle w:val="afffd"/>
          <w:sz w:val="26"/>
          <w:u w:val="none"/>
        </w:rPr>
        <w:t>Разное</w:t>
      </w:r>
    </w:p>
    <w:p w:rsidR="00D460EF" w:rsidRDefault="00D460EF" w:rsidP="00D460EF">
      <w:pPr>
        <w:pStyle w:val="aff"/>
      </w:pPr>
      <w:r w:rsidRPr="00E01972">
        <w:rPr>
          <w:rStyle w:val="affff9"/>
        </w:rPr>
        <w:t>Путь к каталогу с библиотекой АПС-</w:t>
      </w:r>
      <w:proofErr w:type="spellStart"/>
      <w:r w:rsidRPr="00E01972">
        <w:rPr>
          <w:rStyle w:val="affff9"/>
        </w:rPr>
        <w:t>Ридер</w:t>
      </w:r>
      <w:proofErr w:type="spellEnd"/>
      <w:r>
        <w:t xml:space="preserve"> - настройка позволяет задать путь к месту размещения библиотеки;</w:t>
      </w:r>
    </w:p>
    <w:p w:rsidR="00D460EF" w:rsidRDefault="00E01972" w:rsidP="00D460EF">
      <w:pPr>
        <w:pStyle w:val="aff"/>
      </w:pPr>
      <w:r w:rsidRPr="00E01972">
        <w:rPr>
          <w:rStyle w:val="affff9"/>
        </w:rPr>
        <w:t xml:space="preserve">Уровень </w:t>
      </w:r>
      <w:proofErr w:type="spellStart"/>
      <w:r w:rsidRPr="00E01972">
        <w:rPr>
          <w:rStyle w:val="affff9"/>
        </w:rPr>
        <w:t>логгирования</w:t>
      </w:r>
      <w:proofErr w:type="spellEnd"/>
      <w:r w:rsidR="00D460EF">
        <w:t xml:space="preserve"> - настройка позволяет </w:t>
      </w:r>
      <w:r>
        <w:t>выбрать уровень детализации журнала ПК</w:t>
      </w:r>
      <w:r w:rsidR="00D460EF">
        <w:t>.</w:t>
      </w:r>
    </w:p>
    <w:p w:rsidR="00D460EF" w:rsidRDefault="00450DFE" w:rsidP="00D460EF">
      <w:pPr>
        <w:pStyle w:val="afff7"/>
        <w:rPr>
          <w:szCs w:val="24"/>
        </w:rPr>
      </w:pPr>
      <w:r>
        <w:t>Э</w:t>
      </w:r>
      <w:r w:rsidR="0052192E">
        <w:t>Ц</w:t>
      </w:r>
      <w:r>
        <w:t>П</w:t>
      </w:r>
    </w:p>
    <w:p w:rsidR="004019B2" w:rsidRDefault="0052192E" w:rsidP="00450DFE">
      <w:pPr>
        <w:pStyle w:val="aff"/>
      </w:pPr>
      <w:r w:rsidRPr="00AB7439">
        <w:rPr>
          <w:rStyle w:val="affff9"/>
        </w:rPr>
        <w:t>М</w:t>
      </w:r>
      <w:r w:rsidR="00450DFE" w:rsidRPr="00AB7439">
        <w:rPr>
          <w:rStyle w:val="affff9"/>
        </w:rPr>
        <w:t>одуль Э</w:t>
      </w:r>
      <w:r w:rsidRPr="00AB7439">
        <w:rPr>
          <w:rStyle w:val="affff9"/>
        </w:rPr>
        <w:t>Ц</w:t>
      </w:r>
      <w:r w:rsidR="00450DFE" w:rsidRPr="00AB7439">
        <w:rPr>
          <w:rStyle w:val="affff9"/>
        </w:rPr>
        <w:t>П</w:t>
      </w:r>
      <w:r w:rsidR="00D460EF" w:rsidRPr="00AB7439">
        <w:t xml:space="preserve"> </w:t>
      </w:r>
      <w:r w:rsidR="004A3F2D" w:rsidRPr="00AB7439">
        <w:t xml:space="preserve">- выбирается из </w:t>
      </w:r>
      <w:r w:rsidR="00AB7439" w:rsidRPr="00AB7439">
        <w:t>значений</w:t>
      </w:r>
      <w:r w:rsidR="004019B2">
        <w:t>:</w:t>
      </w:r>
    </w:p>
    <w:p w:rsidR="004019B2" w:rsidRDefault="004019B2" w:rsidP="004019B2">
      <w:pPr>
        <w:pStyle w:val="21"/>
      </w:pPr>
      <w:r w:rsidRPr="00AB7439">
        <w:t xml:space="preserve">«Системный» </w:t>
      </w:r>
      <w:r>
        <w:t>- рекомендуемое значение.</w:t>
      </w:r>
      <w:r w:rsidRPr="00AB7439">
        <w:t xml:space="preserve"> </w:t>
      </w:r>
      <w:r>
        <w:t>Д</w:t>
      </w:r>
      <w:r w:rsidRPr="00AB7439">
        <w:t xml:space="preserve">ля работы с ЭП будут использоваться </w:t>
      </w:r>
      <w:r>
        <w:t xml:space="preserve">системные функции </w:t>
      </w:r>
      <w:proofErr w:type="spellStart"/>
      <w:r>
        <w:t>Crypto</w:t>
      </w:r>
      <w:proofErr w:type="spellEnd"/>
      <w:r>
        <w:t xml:space="preserve"> API </w:t>
      </w:r>
      <w:proofErr w:type="spellStart"/>
      <w:r>
        <w:t>Windows</w:t>
      </w:r>
      <w:proofErr w:type="spellEnd"/>
      <w:r>
        <w:t>.</w:t>
      </w:r>
    </w:p>
    <w:p w:rsidR="00611102" w:rsidRDefault="00611102" w:rsidP="004019B2">
      <w:pPr>
        <w:pStyle w:val="21"/>
      </w:pPr>
      <w:r w:rsidRPr="00611102">
        <w:t>.</w:t>
      </w:r>
      <w:proofErr w:type="spellStart"/>
      <w:r w:rsidRPr="00611102">
        <w:t>Net</w:t>
      </w:r>
      <w:proofErr w:type="spellEnd"/>
      <w:r w:rsidRPr="00611102">
        <w:t xml:space="preserve"> </w:t>
      </w:r>
      <w:proofErr w:type="spellStart"/>
      <w:r w:rsidRPr="00611102">
        <w:t>Framework</w:t>
      </w:r>
      <w:proofErr w:type="spellEnd"/>
      <w:r w:rsidRPr="00611102">
        <w:t xml:space="preserve"> - модуль, использующий функции платформы .</w:t>
      </w:r>
      <w:proofErr w:type="spellStart"/>
      <w:r w:rsidRPr="00611102">
        <w:t>Net</w:t>
      </w:r>
      <w:proofErr w:type="spellEnd"/>
      <w:r w:rsidRPr="00611102">
        <w:t xml:space="preserve"> </w:t>
      </w:r>
      <w:proofErr w:type="spellStart"/>
      <w:r w:rsidRPr="00611102">
        <w:t>Framework</w:t>
      </w:r>
      <w:proofErr w:type="spellEnd"/>
      <w:r w:rsidRPr="00611102">
        <w:t>.</w:t>
      </w:r>
    </w:p>
    <w:p w:rsidR="00D460EF" w:rsidRDefault="00AB7439" w:rsidP="004019B2">
      <w:pPr>
        <w:pStyle w:val="21"/>
      </w:pPr>
      <w:r w:rsidRPr="00AB7439">
        <w:t xml:space="preserve">«Встроенный» </w:t>
      </w:r>
      <w:r w:rsidR="004019B2">
        <w:t xml:space="preserve">- модуль, использующий методы собственной библиотеки npXCrypt.dll. </w:t>
      </w:r>
      <w:proofErr w:type="gramStart"/>
      <w:r w:rsidR="004019B2">
        <w:t>Необходим для наложения усовершенствованной ЭП и документов ГИС ГМП</w:t>
      </w:r>
      <w:r w:rsidR="00450DFE" w:rsidRPr="00AB7439">
        <w:t>.</w:t>
      </w:r>
      <w:proofErr w:type="gramEnd"/>
    </w:p>
    <w:p w:rsidR="00D460EF" w:rsidRDefault="00450DFE" w:rsidP="00D460EF">
      <w:pPr>
        <w:pStyle w:val="aff"/>
      </w:pPr>
      <w:r w:rsidRPr="00B764D2">
        <w:rPr>
          <w:rStyle w:val="affff9"/>
        </w:rPr>
        <w:t>Окно выбора сертификатов</w:t>
      </w:r>
      <w:r w:rsidR="00D460EF" w:rsidRPr="00B764D2">
        <w:t xml:space="preserve"> - позволяет </w:t>
      </w:r>
      <w:r w:rsidRPr="00B764D2">
        <w:t xml:space="preserve">вывести </w:t>
      </w:r>
      <w:r w:rsidR="00B764D2" w:rsidRPr="00B764D2">
        <w:t>встроенное (</w:t>
      </w:r>
      <w:r w:rsidRPr="00B764D2">
        <w:t>программное</w:t>
      </w:r>
      <w:r w:rsidR="00B764D2" w:rsidRPr="00B764D2">
        <w:t>)</w:t>
      </w:r>
      <w:r w:rsidRPr="00B764D2">
        <w:t xml:space="preserve"> либо системное окно выбора сертификатов ЭП</w:t>
      </w:r>
      <w:r w:rsidR="0086201C" w:rsidRPr="00B764D2">
        <w:t>.</w:t>
      </w:r>
    </w:p>
    <w:p w:rsidR="0086201C" w:rsidRPr="00926732" w:rsidRDefault="0086201C" w:rsidP="00D460EF">
      <w:pPr>
        <w:pStyle w:val="aff"/>
      </w:pPr>
    </w:p>
    <w:p w:rsidR="00D460EF" w:rsidRPr="00D460EF" w:rsidRDefault="00D460EF" w:rsidP="00D460EF">
      <w:pPr>
        <w:pStyle w:val="aff"/>
      </w:pPr>
      <w:r w:rsidRPr="00C022DF">
        <w:t xml:space="preserve">Все настроенные параметры сохранятся при нажатии кнопок </w:t>
      </w:r>
      <w:r w:rsidRPr="00D460EF">
        <w:rPr>
          <w:rStyle w:val="affc"/>
        </w:rPr>
        <w:t>[</w:t>
      </w:r>
      <w:proofErr w:type="gramStart"/>
      <w:r w:rsidRPr="00D460EF">
        <w:rPr>
          <w:rStyle w:val="affc"/>
        </w:rPr>
        <w:t>ОК</w:t>
      </w:r>
      <w:proofErr w:type="gramEnd"/>
      <w:r w:rsidRPr="00D460EF">
        <w:rPr>
          <w:rStyle w:val="affc"/>
        </w:rPr>
        <w:t>]</w:t>
      </w:r>
      <w:r w:rsidRPr="00C022DF">
        <w:t xml:space="preserve"> или </w:t>
      </w:r>
      <w:r w:rsidRPr="00D460EF">
        <w:rPr>
          <w:rStyle w:val="affc"/>
        </w:rPr>
        <w:t>[Параметры]</w:t>
      </w:r>
      <w:r w:rsidRPr="00D460EF">
        <w:t>.</w:t>
      </w:r>
    </w:p>
    <w:p w:rsidR="00B90BEE" w:rsidRDefault="00B90BEE" w:rsidP="00B90BEE">
      <w:pPr>
        <w:pStyle w:val="afff1"/>
      </w:pPr>
    </w:p>
    <w:p w:rsidR="00B90BEE" w:rsidRPr="00B90BEE" w:rsidRDefault="00B90BEE" w:rsidP="00B90BEE">
      <w:pPr>
        <w:pStyle w:val="aff"/>
      </w:pPr>
    </w:p>
    <w:p w:rsidR="00021BE1" w:rsidRDefault="003E17FC" w:rsidP="00021BE1">
      <w:pPr>
        <w:pStyle w:val="1"/>
      </w:pPr>
      <w:bookmarkStart w:id="53" w:name="_Ref372185399"/>
      <w:bookmarkStart w:id="54" w:name="_Toc373742041"/>
      <w:r>
        <w:lastRenderedPageBreak/>
        <w:t>Дополнительные возможности</w:t>
      </w:r>
      <w:bookmarkEnd w:id="53"/>
      <w:bookmarkEnd w:id="54"/>
    </w:p>
    <w:p w:rsidR="003D5648" w:rsidRDefault="003D5648" w:rsidP="003D5648">
      <w:pPr>
        <w:pStyle w:val="aff"/>
      </w:pPr>
      <w:r>
        <w:t xml:space="preserve">При запуске </w:t>
      </w:r>
      <w:r w:rsidR="00A61B41">
        <w:t>ПК «Бюджет-СМАРТ»</w:t>
      </w:r>
      <w:r>
        <w:t xml:space="preserve"> </w:t>
      </w:r>
      <w:r w:rsidR="00A61B41">
        <w:t>поддерживается</w:t>
      </w:r>
      <w:r>
        <w:t xml:space="preserve"> </w:t>
      </w:r>
      <w:r w:rsidR="00A61B41">
        <w:t xml:space="preserve">использование </w:t>
      </w:r>
      <w:r>
        <w:t>ключ</w:t>
      </w:r>
      <w:r w:rsidR="00A61B41">
        <w:t>ей</w:t>
      </w:r>
      <w:r>
        <w:t xml:space="preserve"> командной строки</w:t>
      </w:r>
      <w:r w:rsidR="00A61B41">
        <w:t xml:space="preserve"> (</w:t>
      </w:r>
      <w:r w:rsidR="00A61B41" w:rsidRPr="00A61B41">
        <w:rPr>
          <w:rStyle w:val="affff9"/>
        </w:rPr>
        <w:t>Рисунок </w:t>
      </w:r>
      <w:r w:rsidR="00514CA2">
        <w:rPr>
          <w:rStyle w:val="affff9"/>
        </w:rPr>
        <w:fldChar w:fldCharType="begin"/>
      </w:r>
      <w:r w:rsidR="00A61B41">
        <w:rPr>
          <w:rStyle w:val="affff9"/>
        </w:rPr>
        <w:instrText xml:space="preserve"> REF _Ref372799071 \h </w:instrText>
      </w:r>
      <w:r w:rsidR="00514CA2">
        <w:rPr>
          <w:rStyle w:val="affff9"/>
        </w:rPr>
      </w:r>
      <w:r w:rsidR="00514CA2">
        <w:rPr>
          <w:rStyle w:val="affff9"/>
        </w:rPr>
        <w:fldChar w:fldCharType="separate"/>
      </w:r>
      <w:r w:rsidR="000C73FB">
        <w:rPr>
          <w:noProof/>
        </w:rPr>
        <w:t>26</w:t>
      </w:r>
      <w:r w:rsidR="00514CA2">
        <w:rPr>
          <w:rStyle w:val="affff9"/>
        </w:rPr>
        <w:fldChar w:fldCharType="end"/>
      </w:r>
      <w:r w:rsidR="00A61B41">
        <w:t>).</w:t>
      </w:r>
    </w:p>
    <w:p w:rsidR="00A61B41" w:rsidRDefault="00A61B41" w:rsidP="00A61B41">
      <w:pPr>
        <w:pStyle w:val="afff1"/>
      </w:pPr>
      <w:r>
        <w:rPr>
          <w:noProof/>
        </w:rPr>
        <w:drawing>
          <wp:inline distT="0" distB="0" distL="0" distR="0">
            <wp:extent cx="4135238" cy="2049048"/>
            <wp:effectExtent l="19050" t="0" r="0" b="0"/>
            <wp:docPr id="5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38" cy="204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41" w:rsidRDefault="003022BE" w:rsidP="00A61B41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5" w:name="_Ref372799071"/>
      <w:r w:rsidR="000C73FB">
        <w:rPr>
          <w:noProof/>
        </w:rPr>
        <w:t>26</w:t>
      </w:r>
      <w:bookmarkEnd w:id="55"/>
      <w:r>
        <w:rPr>
          <w:noProof/>
        </w:rPr>
        <w:fldChar w:fldCharType="end"/>
      </w:r>
      <w:r w:rsidR="00A61B41">
        <w:t>. Использование ключей командной строки ПК «Бюджет-СМАРТ»</w:t>
      </w:r>
    </w:p>
    <w:p w:rsidR="00AB56D6" w:rsidRPr="00AB56D6" w:rsidRDefault="00AB56D6" w:rsidP="00AB56D6">
      <w:pPr>
        <w:pStyle w:val="aff"/>
      </w:pPr>
      <w:r>
        <w:t>Для просмотра всех ключей</w:t>
      </w:r>
      <w:r w:rsidRPr="00AC6905">
        <w:t xml:space="preserve"> запусти</w:t>
      </w:r>
      <w:r>
        <w:t>те</w:t>
      </w:r>
      <w:r w:rsidRPr="00AC6905">
        <w:t xml:space="preserve"> </w:t>
      </w:r>
      <w:r>
        <w:t>приложение с ключом</w:t>
      </w:r>
      <w:r w:rsidRPr="007B70EC">
        <w:t xml:space="preserve"> /?</w:t>
      </w:r>
      <w:r>
        <w:t xml:space="preserve"> или /</w:t>
      </w:r>
      <w:proofErr w:type="spellStart"/>
      <w:r>
        <w:t>help</w:t>
      </w:r>
      <w:proofErr w:type="spellEnd"/>
      <w:r w:rsidRPr="00AB56D6">
        <w:t>:</w:t>
      </w:r>
      <w:r w:rsidRPr="007B70EC">
        <w:t xml:space="preserve"> (</w:t>
      </w:r>
      <w:r w:rsidRPr="007B70EC">
        <w:rPr>
          <w:rStyle w:val="affff9"/>
        </w:rPr>
        <w:t>Рисунок </w:t>
      </w:r>
      <w:r w:rsidR="008D2AD4">
        <w:fldChar w:fldCharType="begin"/>
      </w:r>
      <w:r w:rsidR="008D2AD4">
        <w:instrText xml:space="preserve"> REF _Ref372105915 \h  \* MERGEFORMAT </w:instrText>
      </w:r>
      <w:r w:rsidR="008D2AD4">
        <w:fldChar w:fldCharType="separate"/>
      </w:r>
      <w:r w:rsidR="000C73FB" w:rsidRPr="000C73FB">
        <w:rPr>
          <w:rStyle w:val="affff9"/>
        </w:rPr>
        <w:t>27</w:t>
      </w:r>
      <w:r w:rsidR="008D2AD4">
        <w:fldChar w:fldCharType="end"/>
      </w:r>
      <w:r w:rsidRPr="007B70EC">
        <w:t>)</w:t>
      </w:r>
      <w:r w:rsidRPr="00AB56D6">
        <w:t>.</w:t>
      </w:r>
    </w:p>
    <w:p w:rsidR="00AB56D6" w:rsidRDefault="00AB56D6" w:rsidP="00AB56D6">
      <w:pPr>
        <w:pStyle w:val="afff1"/>
      </w:pPr>
      <w:r>
        <w:rPr>
          <w:noProof/>
        </w:rPr>
        <w:drawing>
          <wp:inline distT="0" distB="0" distL="0" distR="0">
            <wp:extent cx="2575238" cy="2141905"/>
            <wp:effectExtent l="19050" t="0" r="0" b="0"/>
            <wp:docPr id="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38" cy="21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D6" w:rsidRDefault="003022BE" w:rsidP="00AB56D6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6" w:name="_Ref372105915"/>
      <w:r w:rsidR="000C73FB">
        <w:rPr>
          <w:noProof/>
        </w:rPr>
        <w:t>27</w:t>
      </w:r>
      <w:bookmarkEnd w:id="56"/>
      <w:r>
        <w:rPr>
          <w:noProof/>
        </w:rPr>
        <w:fldChar w:fldCharType="end"/>
      </w:r>
      <w:r w:rsidR="00AB56D6">
        <w:t>. Обзор ключей командной строки ПК «Бюджет-СМАРТ»</w:t>
      </w:r>
    </w:p>
    <w:p w:rsidR="00AB56D6" w:rsidRPr="00B07F39" w:rsidRDefault="00AB56D6" w:rsidP="00A61B41">
      <w:pPr>
        <w:pStyle w:val="aff"/>
      </w:pPr>
    </w:p>
    <w:p w:rsidR="003039F6" w:rsidRPr="00B07F39" w:rsidRDefault="003039F6" w:rsidP="003039F6">
      <w:pPr>
        <w:pStyle w:val="afffffb"/>
      </w:pPr>
      <w:r w:rsidRPr="00B07F39">
        <w:t>/</w:t>
      </w:r>
      <w:r>
        <w:rPr>
          <w:lang w:val="en-US"/>
        </w:rPr>
        <w:t>home</w:t>
      </w:r>
      <w:r w:rsidRPr="00B07F39">
        <w:t>:</w:t>
      </w:r>
    </w:p>
    <w:p w:rsidR="003039F6" w:rsidRDefault="003039F6" w:rsidP="003039F6">
      <w:pPr>
        <w:pStyle w:val="aff"/>
      </w:pPr>
      <w:r>
        <w:t>Открытие текущего каталога со служебными данными приложения</w:t>
      </w:r>
      <w:r w:rsidRPr="003039F6">
        <w:t>.</w:t>
      </w:r>
    </w:p>
    <w:p w:rsidR="003E3770" w:rsidRDefault="003E3770" w:rsidP="003E3770">
      <w:pPr>
        <w:pStyle w:val="aff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3E3770" w:rsidRPr="00BE71ED" w:rsidTr="00B065F8">
        <w:tc>
          <w:tcPr>
            <w:tcW w:w="1080" w:type="dxa"/>
          </w:tcPr>
          <w:p w:rsidR="003E3770" w:rsidRPr="00BE71ED" w:rsidRDefault="003E3770" w:rsidP="00B065F8">
            <w:pPr>
              <w:pStyle w:val="affffc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3E3770" w:rsidRPr="001D26D1" w:rsidRDefault="003E3770" w:rsidP="00B065F8">
            <w:pPr>
              <w:pStyle w:val="affffc"/>
            </w:pPr>
            <w:r>
              <w:t>Р</w:t>
            </w:r>
            <w:r w:rsidRPr="003E3770">
              <w:t xml:space="preserve">абочий каталог </w:t>
            </w:r>
            <w:r>
              <w:t xml:space="preserve">также </w:t>
            </w:r>
            <w:r w:rsidRPr="003E3770">
              <w:t xml:space="preserve">можно увидеть, нажав </w:t>
            </w:r>
            <w:proofErr w:type="spellStart"/>
            <w:r w:rsidRPr="003E3770">
              <w:t>Ctrl</w:t>
            </w:r>
            <w:r>
              <w:t>+</w:t>
            </w:r>
            <w:r w:rsidRPr="003E3770">
              <w:t>H</w:t>
            </w:r>
            <w:proofErr w:type="spellEnd"/>
            <w:r w:rsidRPr="003E3770">
              <w:t xml:space="preserve"> </w:t>
            </w:r>
            <w:r w:rsidR="00B065F8">
              <w:t xml:space="preserve">при вводе имени пользователя </w:t>
            </w:r>
            <w:r w:rsidR="00B065F8" w:rsidRPr="003E3770">
              <w:t xml:space="preserve">в окне </w:t>
            </w:r>
            <w:r w:rsidR="00B065F8">
              <w:t>входа в ПК</w:t>
            </w:r>
            <w:r>
              <w:t>.</w:t>
            </w:r>
          </w:p>
        </w:tc>
        <w:tc>
          <w:tcPr>
            <w:tcW w:w="540" w:type="dxa"/>
          </w:tcPr>
          <w:p w:rsidR="003E3770" w:rsidRPr="00BE71ED" w:rsidRDefault="003E3770" w:rsidP="00B065F8">
            <w:pPr>
              <w:pStyle w:val="affffc"/>
            </w:pPr>
          </w:p>
        </w:tc>
      </w:tr>
    </w:tbl>
    <w:p w:rsidR="003D5648" w:rsidRPr="003039F6" w:rsidRDefault="003D5648" w:rsidP="003D5648">
      <w:pPr>
        <w:pStyle w:val="afffffb"/>
      </w:pPr>
      <w:r>
        <w:t>/</w:t>
      </w:r>
      <w:r w:rsidR="003039F6">
        <w:rPr>
          <w:lang w:val="en-US"/>
        </w:rPr>
        <w:t>debug</w:t>
      </w:r>
      <w:r w:rsidR="003039F6" w:rsidRPr="003039F6">
        <w:t>:</w:t>
      </w:r>
    </w:p>
    <w:p w:rsidR="003D5648" w:rsidRDefault="003D5648" w:rsidP="003D5648">
      <w:pPr>
        <w:pStyle w:val="aff"/>
      </w:pPr>
      <w:r>
        <w:t xml:space="preserve">Используется </w:t>
      </w:r>
      <w:r w:rsidR="003039F6">
        <w:t xml:space="preserve">для запуска </w:t>
      </w:r>
      <w:r>
        <w:t>приложени</w:t>
      </w:r>
      <w:r w:rsidR="003039F6">
        <w:t>я</w:t>
      </w:r>
      <w:r>
        <w:t xml:space="preserve"> </w:t>
      </w:r>
      <w:proofErr w:type="gramStart"/>
      <w:r w:rsidR="003039F6">
        <w:t>со</w:t>
      </w:r>
      <w:proofErr w:type="gramEnd"/>
      <w:r w:rsidR="003039F6">
        <w:t xml:space="preserve"> включенными отладочными средствами (</w:t>
      </w:r>
      <w:proofErr w:type="spellStart"/>
      <w:r w:rsidR="003039F6">
        <w:rPr>
          <w:lang w:val="en-US"/>
        </w:rPr>
        <w:t>sql</w:t>
      </w:r>
      <w:proofErr w:type="spellEnd"/>
      <w:r w:rsidR="003039F6" w:rsidRPr="003039F6">
        <w:t>-</w:t>
      </w:r>
      <w:proofErr w:type="spellStart"/>
      <w:r w:rsidR="003039F6" w:rsidRPr="003039F6">
        <w:t>трейсер</w:t>
      </w:r>
      <w:proofErr w:type="spellEnd"/>
      <w:r w:rsidR="003039F6" w:rsidRPr="003039F6">
        <w:t xml:space="preserve"> и др.</w:t>
      </w:r>
      <w:r w:rsidR="003039F6">
        <w:t>)</w:t>
      </w:r>
      <w:r>
        <w:t>.</w:t>
      </w:r>
    </w:p>
    <w:p w:rsidR="003D5648" w:rsidRDefault="003D5648" w:rsidP="003D5648">
      <w:pPr>
        <w:pStyle w:val="afffffb"/>
      </w:pPr>
      <w:r>
        <w:t>/</w:t>
      </w:r>
      <w:proofErr w:type="spellStart"/>
      <w:r>
        <w:t>profile</w:t>
      </w:r>
      <w:proofErr w:type="spellEnd"/>
      <w:r>
        <w:t>:</w:t>
      </w:r>
    </w:p>
    <w:p w:rsidR="00A05B38" w:rsidRPr="00A05B38" w:rsidRDefault="003D5648" w:rsidP="00A05B38">
      <w:pPr>
        <w:pStyle w:val="aff"/>
      </w:pPr>
      <w:r>
        <w:lastRenderedPageBreak/>
        <w:t xml:space="preserve">Данный ключ используется для указания </w:t>
      </w:r>
      <w:r w:rsidR="00A05B38" w:rsidRPr="00A05B38">
        <w:t>имени профиля параметров подключения, который будет применен при запуске приложения</w:t>
      </w:r>
      <w:r>
        <w:t xml:space="preserve">. </w:t>
      </w:r>
      <w:r w:rsidR="00A05B38">
        <w:t>Например:</w:t>
      </w:r>
      <w:r w:rsidR="00A05B38" w:rsidRPr="00A05B38">
        <w:t xml:space="preserve"> </w:t>
      </w:r>
      <w:proofErr w:type="spellStart"/>
      <w:r w:rsidR="00A05B38" w:rsidRPr="00E312DE">
        <w:rPr>
          <w:lang w:val="en-US"/>
        </w:rPr>
        <w:t>Keysystems</w:t>
      </w:r>
      <w:proofErr w:type="spellEnd"/>
      <w:r w:rsidR="00A05B38" w:rsidRPr="00A05B38">
        <w:t>.</w:t>
      </w:r>
      <w:r w:rsidR="00A05B38" w:rsidRPr="00E312DE">
        <w:rPr>
          <w:lang w:val="en-US"/>
        </w:rPr>
        <w:t>Budget</w:t>
      </w:r>
      <w:r w:rsidR="00A05B38" w:rsidRPr="00A05B38">
        <w:t>.</w:t>
      </w:r>
      <w:r w:rsidR="00A05B38" w:rsidRPr="00E312DE">
        <w:rPr>
          <w:lang w:val="en-US"/>
        </w:rPr>
        <w:t>exe</w:t>
      </w:r>
      <w:r w:rsidR="00A05B38" w:rsidRPr="00A05B38">
        <w:t xml:space="preserve"> /</w:t>
      </w:r>
      <w:r w:rsidR="00A05B38">
        <w:rPr>
          <w:lang w:val="en-US"/>
        </w:rPr>
        <w:t>profile</w:t>
      </w:r>
      <w:proofErr w:type="gramStart"/>
      <w:r w:rsidR="00A05B38" w:rsidRPr="00A05B38">
        <w:t>:</w:t>
      </w:r>
      <w:proofErr w:type="spellStart"/>
      <w:r w:rsidR="00A05B38" w:rsidRPr="00A05B38">
        <w:rPr>
          <w:lang w:val="en-US"/>
        </w:rPr>
        <w:t>TestConnect</w:t>
      </w:r>
      <w:proofErr w:type="spellEnd"/>
      <w:proofErr w:type="gramEnd"/>
      <w:r w:rsidR="00A05B38" w:rsidRPr="00A05B38">
        <w:t>.</w:t>
      </w:r>
    </w:p>
    <w:p w:rsidR="003D5648" w:rsidRPr="00B07F39" w:rsidRDefault="00304750" w:rsidP="003D5648">
      <w:pPr>
        <w:pStyle w:val="aff"/>
      </w:pPr>
      <w:r>
        <w:t>Ключ</w:t>
      </w:r>
      <w:r w:rsidR="003D5648">
        <w:t xml:space="preserve"> </w:t>
      </w:r>
      <w:r w:rsidR="00A05B38">
        <w:t xml:space="preserve">также </w:t>
      </w:r>
      <w:r w:rsidR="003D5648">
        <w:t xml:space="preserve">может быть использован для </w:t>
      </w:r>
      <w:r w:rsidR="00A05B38" w:rsidRPr="00A05B38">
        <w:t>создани</w:t>
      </w:r>
      <w:r w:rsidR="00A05B38">
        <w:t>я</w:t>
      </w:r>
      <w:r w:rsidR="00A05B38" w:rsidRPr="00A05B38">
        <w:t xml:space="preserve"> ярлыков на рабочем столе для конкретного профиля</w:t>
      </w:r>
      <w:r w:rsidR="003D5648">
        <w:t>.</w:t>
      </w:r>
    </w:p>
    <w:p w:rsidR="003039F6" w:rsidRPr="00B07F39" w:rsidRDefault="003039F6" w:rsidP="003039F6">
      <w:pPr>
        <w:pStyle w:val="afffffb"/>
      </w:pPr>
      <w:r>
        <w:t>/</w:t>
      </w:r>
      <w:proofErr w:type="spellStart"/>
      <w:r>
        <w:rPr>
          <w:lang w:val="en-US"/>
        </w:rPr>
        <w:t>ap</w:t>
      </w:r>
      <w:r>
        <w:t>pdate</w:t>
      </w:r>
      <w:proofErr w:type="spellEnd"/>
      <w:r w:rsidRPr="00B07F39">
        <w:t>:</w:t>
      </w:r>
    </w:p>
    <w:p w:rsidR="00AB7439" w:rsidRDefault="00AB7439" w:rsidP="003039F6">
      <w:pPr>
        <w:pStyle w:val="aff"/>
      </w:pPr>
      <w:r w:rsidRPr="00AB7439">
        <w:t xml:space="preserve">Данный ключ используется для указания пути, по которому находится </w:t>
      </w:r>
      <w:r w:rsidR="00BA5D82">
        <w:t>каталог со служебными данными приложения</w:t>
      </w:r>
      <w:r w:rsidRPr="00AB7439">
        <w:t>. Он может быть использован для работы на одном компьютере нескольких копий (нескольких версий) приложения, настройки которых не должны пересекаться.</w:t>
      </w:r>
    </w:p>
    <w:p w:rsidR="00DC61D0" w:rsidRDefault="00DC61D0" w:rsidP="003039F6">
      <w:pPr>
        <w:pStyle w:val="aff"/>
      </w:pPr>
      <w:r>
        <w:t>Например, для работы с базой прошлого года при наличии новой:</w:t>
      </w:r>
    </w:p>
    <w:p w:rsidR="00DC61D0" w:rsidRDefault="00DC61D0" w:rsidP="00DC61D0">
      <w:pPr>
        <w:pStyle w:val="aff"/>
      </w:pPr>
      <w:proofErr w:type="gramStart"/>
      <w:r>
        <w:t>1.Создайте копию папки установленного приложения для прошлого года (например, "C:</w:t>
      </w:r>
      <w:proofErr w:type="gramEnd"/>
      <w:r>
        <w:t>\</w:t>
      </w:r>
      <w:proofErr w:type="gramStart"/>
      <w:r>
        <w:t xml:space="preserve">Program Files\Keysystems\BudgetSmart2013"), </w:t>
      </w:r>
      <w:proofErr w:type="gramEnd"/>
    </w:p>
    <w:p w:rsidR="00DC61D0" w:rsidRDefault="00DC61D0" w:rsidP="00DC61D0">
      <w:pPr>
        <w:pStyle w:val="aff"/>
      </w:pPr>
      <w:r>
        <w:t>2. Создайте на рабочем столе ярлык (для данного приложения) с объектом:</w:t>
      </w:r>
    </w:p>
    <w:p w:rsidR="00DC61D0" w:rsidRPr="00DC61D0" w:rsidRDefault="00DC61D0" w:rsidP="00DC61D0">
      <w:pPr>
        <w:pStyle w:val="aff"/>
        <w:rPr>
          <w:lang w:val="en-US"/>
        </w:rPr>
      </w:pPr>
      <w:r w:rsidRPr="00DC61D0">
        <w:rPr>
          <w:lang w:val="en-US"/>
        </w:rPr>
        <w:t>"C:\Program Files\</w:t>
      </w:r>
      <w:proofErr w:type="spellStart"/>
      <w:r w:rsidRPr="00DC61D0">
        <w:rPr>
          <w:lang w:val="en-US"/>
        </w:rPr>
        <w:t>Keysystems</w:t>
      </w:r>
      <w:proofErr w:type="spellEnd"/>
      <w:r w:rsidRPr="00DC61D0">
        <w:rPr>
          <w:lang w:val="en-US"/>
        </w:rPr>
        <w:t>\BudgetSmart2\Keysystems.Budget.exe" /</w:t>
      </w:r>
      <w:proofErr w:type="spellStart"/>
      <w:proofErr w:type="gramStart"/>
      <w:r w:rsidRPr="00DC61D0">
        <w:rPr>
          <w:lang w:val="en-US"/>
        </w:rPr>
        <w:t>appdata</w:t>
      </w:r>
      <w:proofErr w:type="spellEnd"/>
      <w:r w:rsidRPr="00DC61D0">
        <w:rPr>
          <w:lang w:val="en-US"/>
        </w:rPr>
        <w:t>:</w:t>
      </w:r>
      <w:proofErr w:type="gramEnd"/>
      <w:r w:rsidRPr="00DC61D0">
        <w:rPr>
          <w:lang w:val="en-US"/>
        </w:rPr>
        <w:t>{</w:t>
      </w:r>
      <w:r>
        <w:t>путь</w:t>
      </w:r>
      <w:r w:rsidRPr="00DC61D0">
        <w:rPr>
          <w:lang w:val="en-US"/>
        </w:rPr>
        <w:t>}</w:t>
      </w:r>
    </w:p>
    <w:p w:rsidR="00DC61D0" w:rsidRPr="00DC61D0" w:rsidRDefault="00DC61D0" w:rsidP="00DC61D0">
      <w:pPr>
        <w:pStyle w:val="aff"/>
        <w:rPr>
          <w:lang w:val="en-US"/>
        </w:rPr>
      </w:pPr>
      <w:r w:rsidRPr="00DC61D0">
        <w:rPr>
          <w:lang w:val="en-US"/>
        </w:rPr>
        <w:t>("{</w:t>
      </w:r>
      <w:r>
        <w:t>путь</w:t>
      </w:r>
      <w:r w:rsidRPr="00DC61D0">
        <w:rPr>
          <w:lang w:val="en-US"/>
        </w:rPr>
        <w:t xml:space="preserve">}" - </w:t>
      </w:r>
      <w:r>
        <w:t>это</w:t>
      </w:r>
      <w:r w:rsidRPr="00DC61D0">
        <w:rPr>
          <w:lang w:val="en-US"/>
        </w:rPr>
        <w:t xml:space="preserve"> </w:t>
      </w:r>
      <w:r>
        <w:t>путь</w:t>
      </w:r>
      <w:r w:rsidRPr="00DC61D0">
        <w:rPr>
          <w:lang w:val="en-US"/>
        </w:rPr>
        <w:t xml:space="preserve"> </w:t>
      </w:r>
      <w:r>
        <w:t>к</w:t>
      </w:r>
      <w:r w:rsidRPr="00DC61D0">
        <w:rPr>
          <w:lang w:val="en-US"/>
        </w:rPr>
        <w:t xml:space="preserve"> </w:t>
      </w:r>
      <w:r>
        <w:t>папке</w:t>
      </w:r>
      <w:r w:rsidRPr="00DC61D0">
        <w:rPr>
          <w:lang w:val="en-US"/>
        </w:rPr>
        <w:t xml:space="preserve">, </w:t>
      </w:r>
      <w:r>
        <w:t>в</w:t>
      </w:r>
      <w:r w:rsidRPr="00DC61D0">
        <w:rPr>
          <w:lang w:val="en-US"/>
        </w:rPr>
        <w:t xml:space="preserve"> </w:t>
      </w:r>
      <w:r>
        <w:t>которой</w:t>
      </w:r>
      <w:r w:rsidRPr="00DC61D0">
        <w:rPr>
          <w:lang w:val="en-US"/>
        </w:rPr>
        <w:t xml:space="preserve"> </w:t>
      </w:r>
      <w:r>
        <w:t>будет</w:t>
      </w:r>
      <w:r w:rsidRPr="00DC61D0">
        <w:rPr>
          <w:lang w:val="en-US"/>
        </w:rPr>
        <w:t xml:space="preserve"> </w:t>
      </w:r>
      <w:r>
        <w:t>лежать</w:t>
      </w:r>
      <w:r w:rsidRPr="00DC61D0">
        <w:rPr>
          <w:lang w:val="en-US"/>
        </w:rPr>
        <w:t xml:space="preserve"> </w:t>
      </w:r>
      <w:r>
        <w:t>файл</w:t>
      </w:r>
      <w:r w:rsidRPr="00DC61D0">
        <w:rPr>
          <w:lang w:val="en-US"/>
        </w:rPr>
        <w:t xml:space="preserve"> «</w:t>
      </w:r>
      <w:r>
        <w:rPr>
          <w:lang w:val="en-US"/>
        </w:rPr>
        <w:t>CONFIG</w:t>
      </w:r>
      <w:r w:rsidRPr="00DC61D0">
        <w:rPr>
          <w:lang w:val="en-US"/>
        </w:rPr>
        <w:t xml:space="preserve">» </w:t>
      </w:r>
      <w:r>
        <w:t>для</w:t>
      </w:r>
      <w:r w:rsidRPr="00DC61D0">
        <w:rPr>
          <w:lang w:val="en-US"/>
        </w:rPr>
        <w:t xml:space="preserve"> </w:t>
      </w:r>
      <w:r>
        <w:t>приложения</w:t>
      </w:r>
      <w:r w:rsidRPr="00DC61D0">
        <w:rPr>
          <w:lang w:val="en-US"/>
        </w:rPr>
        <w:t xml:space="preserve"> 2013 </w:t>
      </w:r>
      <w:r>
        <w:t>года</w:t>
      </w:r>
      <w:r w:rsidRPr="00DC61D0">
        <w:rPr>
          <w:lang w:val="en-US"/>
        </w:rPr>
        <w:t xml:space="preserve"> </w:t>
      </w:r>
      <w:r>
        <w:t>в</w:t>
      </w:r>
      <w:r w:rsidRPr="00DC61D0">
        <w:rPr>
          <w:lang w:val="en-US"/>
        </w:rPr>
        <w:t xml:space="preserve"> </w:t>
      </w:r>
      <w:r>
        <w:t>виде</w:t>
      </w:r>
      <w:r w:rsidRPr="00DC61D0">
        <w:rPr>
          <w:lang w:val="en-US"/>
        </w:rPr>
        <w:t>: "C:\Program Files (x86)\</w:t>
      </w:r>
      <w:proofErr w:type="spellStart"/>
      <w:r w:rsidRPr="00DC61D0">
        <w:rPr>
          <w:lang w:val="en-US"/>
        </w:rPr>
        <w:t>Keysystems</w:t>
      </w:r>
      <w:proofErr w:type="spellEnd"/>
      <w:r w:rsidRPr="00DC61D0">
        <w:rPr>
          <w:lang w:val="en-US"/>
        </w:rPr>
        <w:t>\BudgetSmart2\Keysystems.Budget.exe" /</w:t>
      </w:r>
      <w:proofErr w:type="spellStart"/>
      <w:r w:rsidRPr="00DC61D0">
        <w:rPr>
          <w:lang w:val="en-US"/>
        </w:rPr>
        <w:t>appdata</w:t>
      </w:r>
      <w:proofErr w:type="gramStart"/>
      <w:r w:rsidRPr="00DC61D0">
        <w:rPr>
          <w:lang w:val="en-US"/>
        </w:rPr>
        <w:t>:d</w:t>
      </w:r>
      <w:proofErr w:type="spellEnd"/>
      <w:proofErr w:type="gramEnd"/>
      <w:r w:rsidRPr="00DC61D0">
        <w:rPr>
          <w:lang w:val="en-US"/>
        </w:rPr>
        <w:t>:\</w:t>
      </w:r>
      <w:proofErr w:type="spellStart"/>
      <w:r w:rsidRPr="00DC61D0">
        <w:rPr>
          <w:lang w:val="en-US"/>
        </w:rPr>
        <w:t>user_kaz</w:t>
      </w:r>
      <w:proofErr w:type="spellEnd"/>
      <w:r w:rsidRPr="00DC61D0">
        <w:rPr>
          <w:lang w:val="en-US"/>
        </w:rPr>
        <w:t>\user_smart_130301).</w:t>
      </w:r>
    </w:p>
    <w:p w:rsidR="003039F6" w:rsidRPr="00B07F39" w:rsidRDefault="003039F6" w:rsidP="003039F6">
      <w:pPr>
        <w:pStyle w:val="afffffb"/>
      </w:pPr>
      <w:r>
        <w:t>/</w:t>
      </w:r>
      <w:proofErr w:type="spellStart"/>
      <w:r>
        <w:t>noupdate</w:t>
      </w:r>
      <w:proofErr w:type="spellEnd"/>
      <w:r w:rsidRPr="00B07F39">
        <w:t>:</w:t>
      </w:r>
    </w:p>
    <w:p w:rsidR="003039F6" w:rsidRDefault="003039F6" w:rsidP="003039F6">
      <w:pPr>
        <w:pStyle w:val="aff"/>
      </w:pPr>
      <w:r>
        <w:t>Используется для наложения запрета автоматического обновления приложения при запуске, вне зависимости от значения соответствующей настройки.</w:t>
      </w:r>
    </w:p>
    <w:p w:rsidR="003039F6" w:rsidRPr="003039F6" w:rsidRDefault="003039F6" w:rsidP="003039F6">
      <w:pPr>
        <w:pStyle w:val="afffffb"/>
      </w:pPr>
      <w:r>
        <w:t>/</w:t>
      </w:r>
      <w:proofErr w:type="spellStart"/>
      <w:r>
        <w:rPr>
          <w:lang w:val="en-US"/>
        </w:rPr>
        <w:t>autorun</w:t>
      </w:r>
      <w:proofErr w:type="spellEnd"/>
      <w:r w:rsidRPr="003039F6">
        <w:t>:</w:t>
      </w:r>
    </w:p>
    <w:p w:rsidR="003039F6" w:rsidRDefault="003039F6" w:rsidP="003039F6">
      <w:pPr>
        <w:pStyle w:val="aff"/>
      </w:pPr>
      <w:r w:rsidRPr="003039F6">
        <w:t>Определяет автоматический вход в ПК при запуске приложения</w:t>
      </w:r>
      <w:r>
        <w:t>.</w:t>
      </w:r>
    </w:p>
    <w:p w:rsidR="003039F6" w:rsidRPr="00766B73" w:rsidRDefault="003039F6" w:rsidP="003039F6">
      <w:pPr>
        <w:pStyle w:val="afffffb"/>
      </w:pPr>
      <w:r>
        <w:t>/</w:t>
      </w:r>
      <w:r>
        <w:rPr>
          <w:lang w:val="en-US"/>
        </w:rPr>
        <w:t>user</w:t>
      </w:r>
      <w:r w:rsidRPr="00766B73">
        <w:t>:</w:t>
      </w:r>
    </w:p>
    <w:p w:rsidR="003039F6" w:rsidRDefault="00766B73" w:rsidP="003039F6">
      <w:pPr>
        <w:pStyle w:val="aff"/>
      </w:pPr>
      <w:r>
        <w:t>Имя пользователя ПК</w:t>
      </w:r>
      <w:r w:rsidR="003039F6">
        <w:t>.</w:t>
      </w:r>
    </w:p>
    <w:p w:rsidR="003039F6" w:rsidRPr="00766B73" w:rsidRDefault="003039F6" w:rsidP="003039F6">
      <w:pPr>
        <w:pStyle w:val="afffffb"/>
      </w:pPr>
      <w:r>
        <w:t>/</w:t>
      </w:r>
      <w:proofErr w:type="spellStart"/>
      <w:r>
        <w:rPr>
          <w:lang w:val="en-US"/>
        </w:rPr>
        <w:t>passw</w:t>
      </w:r>
      <w:proofErr w:type="spellEnd"/>
      <w:r w:rsidRPr="00766B73">
        <w:t>:</w:t>
      </w:r>
    </w:p>
    <w:p w:rsidR="003039F6" w:rsidRDefault="00766B73" w:rsidP="003039F6">
      <w:pPr>
        <w:pStyle w:val="aff"/>
      </w:pPr>
      <w:r>
        <w:t>Пароль пользователя ПК</w:t>
      </w:r>
      <w:r w:rsidR="003039F6">
        <w:t>.</w:t>
      </w:r>
    </w:p>
    <w:p w:rsidR="003039F6" w:rsidRPr="00766B73" w:rsidRDefault="003039F6" w:rsidP="003039F6">
      <w:pPr>
        <w:pStyle w:val="afffffb"/>
      </w:pPr>
      <w:r>
        <w:t>/</w:t>
      </w:r>
      <w:proofErr w:type="spellStart"/>
      <w:r w:rsidR="00766B73">
        <w:rPr>
          <w:lang w:val="en-US"/>
        </w:rPr>
        <w:t>autotest</w:t>
      </w:r>
      <w:proofErr w:type="spellEnd"/>
      <w:r w:rsidR="00766B73" w:rsidRPr="00766B73">
        <w:t>:</w:t>
      </w:r>
    </w:p>
    <w:p w:rsidR="003039F6" w:rsidRDefault="00766B73" w:rsidP="003039F6">
      <w:pPr>
        <w:pStyle w:val="aff"/>
      </w:pPr>
      <w:r>
        <w:t>Автоматический запуск тестирования при входе в ПК</w:t>
      </w:r>
      <w:r w:rsidR="003039F6">
        <w:t>.</w:t>
      </w:r>
    </w:p>
    <w:p w:rsidR="003039F6" w:rsidRPr="003039F6" w:rsidRDefault="003039F6" w:rsidP="003D5648">
      <w:pPr>
        <w:pStyle w:val="aff"/>
      </w:pPr>
    </w:p>
    <w:p w:rsidR="003E17FC" w:rsidRPr="003039F6" w:rsidRDefault="003E17FC" w:rsidP="00985D6E">
      <w:pPr>
        <w:pStyle w:val="aff"/>
      </w:pPr>
    </w:p>
    <w:bookmarkEnd w:id="30"/>
    <w:bookmarkEnd w:id="31"/>
    <w:p w:rsidR="00766B73" w:rsidRDefault="00766B73">
      <w:pPr>
        <w:jc w:val="left"/>
        <w:rPr>
          <w:b/>
          <w:bCs/>
          <w:caps/>
          <w:kern w:val="32"/>
          <w:sz w:val="28"/>
          <w:szCs w:val="28"/>
        </w:rPr>
      </w:pPr>
      <w:r>
        <w:br w:type="page"/>
      </w:r>
    </w:p>
    <w:p w:rsidR="006A71D7" w:rsidRPr="00B356E3" w:rsidRDefault="006A71D7" w:rsidP="006A71D7">
      <w:pPr>
        <w:pStyle w:val="affff7"/>
      </w:pPr>
      <w:bookmarkStart w:id="57" w:name="_Toc373742042"/>
      <w:r>
        <w:lastRenderedPageBreak/>
        <w:t>Перечень сокращений</w:t>
      </w:r>
      <w:bookmarkEnd w:id="57"/>
    </w:p>
    <w:p w:rsidR="00AA2924" w:rsidRDefault="00AA2924" w:rsidP="00AA2924">
      <w:pPr>
        <w:pStyle w:val="aff"/>
      </w:pPr>
      <w:r>
        <w:t>В документе используются следующие сокращения:</w:t>
      </w:r>
    </w:p>
    <w:p w:rsidR="00D9267A" w:rsidRDefault="00D9267A" w:rsidP="00AA2924">
      <w:pPr>
        <w:pStyle w:val="aff"/>
      </w:pPr>
    </w:p>
    <w:p w:rsidR="003039F6" w:rsidRDefault="003039F6" w:rsidP="00F951CF">
      <w:pPr>
        <w:pStyle w:val="aff"/>
      </w:pPr>
      <w:r>
        <w:t>ОС - операционная система;</w:t>
      </w:r>
    </w:p>
    <w:p w:rsidR="003039F6" w:rsidRPr="003039F6" w:rsidRDefault="003039F6" w:rsidP="00F951CF">
      <w:pPr>
        <w:pStyle w:val="aff"/>
      </w:pPr>
      <w:r w:rsidRPr="003039F6">
        <w:t>ПК - программный комплекс;</w:t>
      </w:r>
    </w:p>
    <w:p w:rsidR="00F951CF" w:rsidRDefault="0068522F" w:rsidP="00F951CF">
      <w:pPr>
        <w:pStyle w:val="aff"/>
      </w:pPr>
      <w:r>
        <w:t>СОКРАЩЕНИЕ</w:t>
      </w:r>
      <w:r w:rsidR="00F951CF">
        <w:t xml:space="preserve"> – </w:t>
      </w:r>
      <w:r>
        <w:t>расшифровка</w:t>
      </w:r>
      <w:r w:rsidR="00F951CF">
        <w:t>;</w:t>
      </w:r>
    </w:p>
    <w:p w:rsidR="00B30269" w:rsidRDefault="00B30269" w:rsidP="00F951CF">
      <w:pPr>
        <w:pStyle w:val="aff"/>
      </w:pPr>
      <w:r>
        <w:t>СУБД - система управления базами данных;</w:t>
      </w:r>
    </w:p>
    <w:p w:rsidR="00131CD1" w:rsidRDefault="003039F6" w:rsidP="00AA2924">
      <w:pPr>
        <w:pStyle w:val="aff"/>
      </w:pPr>
      <w:r>
        <w:t>ЭП - электронная подпись;</w:t>
      </w:r>
    </w:p>
    <w:p w:rsidR="000A2920" w:rsidRDefault="000A2920" w:rsidP="00A06BB0">
      <w:pPr>
        <w:pStyle w:val="affff7"/>
      </w:pPr>
      <w:bookmarkStart w:id="58" w:name="_Toc373742043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58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840"/>
        <w:gridCol w:w="1134"/>
        <w:gridCol w:w="1483"/>
      </w:tblGrid>
      <w:tr w:rsidR="009F4672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8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 w:rsidRPr="004C359F">
              <w:t>Дата</w:t>
            </w: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>
              <w:t>ФИО исполнителя</w:t>
            </w:r>
          </w:p>
        </w:tc>
      </w:tr>
      <w:tr w:rsidR="009F4672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6"/>
            </w:pPr>
          </w:p>
        </w:tc>
        <w:tc>
          <w:tcPr>
            <w:tcW w:w="68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6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</w:p>
        </w:tc>
        <w:tc>
          <w:tcPr>
            <w:tcW w:w="14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6"/>
            </w:pPr>
          </w:p>
        </w:tc>
      </w:tr>
      <w:tr w:rsidR="009F4672" w:rsidRPr="00634AD9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F4672" w:rsidRPr="00B47A9C" w:rsidRDefault="009F4672" w:rsidP="00E67948">
            <w:pPr>
              <w:pStyle w:val="afff6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9F4672" w:rsidP="002D0B3A">
            <w:pPr>
              <w:pStyle w:val="afff5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6A1CB3" w:rsidP="004019B2">
            <w:pPr>
              <w:pStyle w:val="afff6"/>
            </w:pPr>
            <w:r>
              <w:rPr>
                <w:lang w:val="en-US"/>
              </w:rPr>
              <w:t>2</w:t>
            </w:r>
            <w:r w:rsidR="004019B2">
              <w:t>7</w:t>
            </w:r>
            <w:r w:rsidR="009F4672">
              <w:t>.</w:t>
            </w:r>
            <w:r w:rsidR="003D5648">
              <w:t>11</w:t>
            </w:r>
            <w:r w:rsidR="009F4672">
              <w:t>.</w:t>
            </w:r>
            <w:r w:rsidR="003D5648">
              <w:t>2013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F4672" w:rsidRDefault="003C2E5F" w:rsidP="00785411">
            <w:pPr>
              <w:pStyle w:val="afff5"/>
            </w:pPr>
            <w:r>
              <w:t xml:space="preserve">Винокуров </w:t>
            </w:r>
            <w:r w:rsidR="00C8306C">
              <w:t>А</w:t>
            </w:r>
            <w:r>
              <w:t>.</w:t>
            </w:r>
            <w:r w:rsidR="00C8306C">
              <w:t>,Ю</w:t>
            </w:r>
            <w:r>
              <w:t>.,</w:t>
            </w:r>
          </w:p>
          <w:p w:rsidR="003C2E5F" w:rsidRPr="00F02B71" w:rsidRDefault="003C2E5F" w:rsidP="00785411">
            <w:pPr>
              <w:pStyle w:val="afff5"/>
            </w:pPr>
            <w:r>
              <w:t>Котова И.В.</w:t>
            </w:r>
          </w:p>
        </w:tc>
      </w:tr>
    </w:tbl>
    <w:p w:rsidR="00D81E84" w:rsidRDefault="00D81E84" w:rsidP="00703A11">
      <w:pPr>
        <w:pStyle w:val="aff"/>
      </w:pPr>
    </w:p>
    <w:sectPr w:rsidR="00D81E84" w:rsidSect="006B6DB6">
      <w:headerReference w:type="default" r:id="rId54"/>
      <w:footerReference w:type="default" r:id="rId55"/>
      <w:headerReference w:type="first" r:id="rId56"/>
      <w:footerReference w:type="first" r:id="rId57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80F" w:rsidRDefault="003C380F">
      <w:r>
        <w:separator/>
      </w:r>
    </w:p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</w:endnote>
  <w:endnote w:type="continuationSeparator" w:id="0">
    <w:p w:rsidR="003C380F" w:rsidRDefault="003C380F">
      <w:r>
        <w:continuationSeparator/>
      </w:r>
    </w:p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3C380F" w:rsidRPr="00B94E3B">
      <w:tc>
        <w:tcPr>
          <w:tcW w:w="5403" w:type="dxa"/>
          <w:tcBorders>
            <w:top w:val="single" w:sz="4" w:space="0" w:color="808080"/>
          </w:tcBorders>
        </w:tcPr>
        <w:p w:rsidR="003C380F" w:rsidRPr="007B138F" w:rsidRDefault="003C380F" w:rsidP="006D7A8B">
          <w:pPr>
            <w:pStyle w:val="1b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3C380F" w:rsidRPr="003C2E5F" w:rsidRDefault="003C380F" w:rsidP="003C2E5F">
          <w:pPr>
            <w:pStyle w:val="2f4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0</w:t>
          </w:r>
        </w:p>
      </w:tc>
    </w:tr>
  </w:tbl>
  <w:p w:rsidR="003C380F" w:rsidRDefault="003C380F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0F" w:rsidRPr="006D7A8B" w:rsidRDefault="003C380F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80F" w:rsidRDefault="003C380F">
      <w:r>
        <w:separator/>
      </w:r>
    </w:p>
  </w:footnote>
  <w:footnote w:type="continuationSeparator" w:id="0">
    <w:p w:rsidR="003C380F" w:rsidRDefault="003C380F">
      <w:r>
        <w:continuationSeparator/>
      </w:r>
    </w:p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  <w:p w:rsidR="003C380F" w:rsidRDefault="003C380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3C380F" w:rsidRPr="00B94E3B">
      <w:tc>
        <w:tcPr>
          <w:tcW w:w="2880" w:type="dxa"/>
          <w:tcBorders>
            <w:bottom w:val="single" w:sz="4" w:space="0" w:color="808080"/>
          </w:tcBorders>
        </w:tcPr>
        <w:p w:rsidR="003C380F" w:rsidRPr="007B138F" w:rsidRDefault="003C380F" w:rsidP="006D7A8B">
          <w:pPr>
            <w:pStyle w:val="1b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3C380F" w:rsidRPr="00B94E3B" w:rsidRDefault="003C380F" w:rsidP="006D7A8B">
          <w:pPr>
            <w:pStyle w:val="2f4"/>
          </w:pPr>
          <w:r>
            <w:t xml:space="preserve">СТРАНИЦА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022BE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</w:tc>
    </w:tr>
    <w:tr w:rsidR="003C380F" w:rsidRPr="00B94E3B">
      <w:tc>
        <w:tcPr>
          <w:tcW w:w="2880" w:type="dxa"/>
          <w:tcBorders>
            <w:top w:val="single" w:sz="4" w:space="0" w:color="808080"/>
          </w:tcBorders>
        </w:tcPr>
        <w:p w:rsidR="003C380F" w:rsidRPr="00785411" w:rsidRDefault="003C380F" w:rsidP="00F9302D">
          <w:pPr>
            <w:pStyle w:val="1b"/>
          </w:pPr>
          <w:r>
            <w:t>ПК «Бюджет-Смарт»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:rsidR="003C380F" w:rsidRPr="001A0A36" w:rsidRDefault="003C380F" w:rsidP="004D6016">
          <w:pPr>
            <w:pStyle w:val="2f4"/>
          </w:pPr>
          <w:r>
            <w:t>Руководство Администратора «Установка программного комплекса»</w:t>
          </w:r>
        </w:p>
      </w:tc>
    </w:tr>
  </w:tbl>
  <w:p w:rsidR="003C380F" w:rsidRDefault="003C380F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0F" w:rsidRPr="0044178A" w:rsidRDefault="003C380F" w:rsidP="00F00CF2">
    <w:pPr>
      <w:pStyle w:val="afff3"/>
    </w:pPr>
    <w:r>
      <w:t>УТВЕРЖДЕНО</w:t>
    </w:r>
    <w:r>
      <w:br/>
      <w:t>Р.КС.</w:t>
    </w:r>
    <w:r w:rsidRPr="00717CC0">
      <w:t xml:space="preserve"> </w:t>
    </w:r>
    <w:r w:rsidRPr="00AF7BDB">
      <w:t>0</w:t>
    </w:r>
    <w:r>
      <w:rPr>
        <w:lang w:val="en-US"/>
      </w:rPr>
      <w:t>112</w:t>
    </w:r>
    <w:r w:rsidRPr="00AF7BDB">
      <w:t>0</w:t>
    </w:r>
    <w:r>
      <w:noBreakHyphen/>
    </w:r>
    <w:r w:rsidRPr="00262B2A">
      <w:t>0</w:t>
    </w:r>
    <w:r w:rsidRPr="00EE6545">
      <w:t>1</w:t>
    </w:r>
    <w:r>
      <w:rPr>
        <w:lang w:val="en-US"/>
      </w:rPr>
      <w:t> </w:t>
    </w:r>
    <w:r w:rsidRPr="00F34A0E">
      <w:t>3</w:t>
    </w:r>
    <w:r>
      <w:rPr>
        <w:lang w:val="en-US"/>
      </w:rPr>
      <w:t>2 </w:t>
    </w:r>
    <w:r w:rsidRPr="00F0191D">
      <w:t>0</w:t>
    </w:r>
    <w:r>
      <w:rPr>
        <w:lang w:val="en-US"/>
      </w:rPr>
      <w:t>1</w:t>
    </w:r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1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3">
    <w:nsid w:val="45773A5B"/>
    <w:multiLevelType w:val="hybridMultilevel"/>
    <w:tmpl w:val="CA407DF6"/>
    <w:lvl w:ilvl="0" w:tplc="9E90991E">
      <w:start w:val="1"/>
      <w:numFmt w:val="none"/>
      <w:pStyle w:val="a4"/>
      <w:lvlText w:val="Рисунок"/>
      <w:lvlJc w:val="left"/>
      <w:pPr>
        <w:tabs>
          <w:tab w:val="num" w:pos="760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5">
    <w:nsid w:val="675B5E51"/>
    <w:multiLevelType w:val="hybridMultilevel"/>
    <w:tmpl w:val="2222D484"/>
    <w:lvl w:ilvl="0" w:tplc="6918235C">
      <w:start w:val="1"/>
      <w:numFmt w:val="decimal"/>
      <w:pStyle w:val="KSTableNum005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16"/>
  </w:num>
  <w:num w:numId="12">
    <w:abstractNumId w:val="11"/>
  </w:num>
  <w:num w:numId="13">
    <w:abstractNumId w:val="13"/>
  </w:num>
  <w:num w:numId="14">
    <w:abstractNumId w:val="12"/>
  </w:num>
  <w:num w:numId="15">
    <w:abstractNumId w:val="10"/>
  </w:num>
  <w:num w:numId="16">
    <w:abstractNumId w:val="14"/>
  </w:num>
  <w:num w:numId="17">
    <w:abstractNumId w:val="15"/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1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2"/>
  </w:compat>
  <w:rsids>
    <w:rsidRoot w:val="00EE6545"/>
    <w:rsid w:val="0000041C"/>
    <w:rsid w:val="00000784"/>
    <w:rsid w:val="00000962"/>
    <w:rsid w:val="0000097A"/>
    <w:rsid w:val="00000FBB"/>
    <w:rsid w:val="00001049"/>
    <w:rsid w:val="00001091"/>
    <w:rsid w:val="000013D0"/>
    <w:rsid w:val="00001545"/>
    <w:rsid w:val="000015E9"/>
    <w:rsid w:val="000016BD"/>
    <w:rsid w:val="0000174C"/>
    <w:rsid w:val="00001DC7"/>
    <w:rsid w:val="00002117"/>
    <w:rsid w:val="0000215C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742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A7C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8C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C67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3F2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96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23"/>
    <w:rsid w:val="00061854"/>
    <w:rsid w:val="00061A34"/>
    <w:rsid w:val="00061AF7"/>
    <w:rsid w:val="00061B0C"/>
    <w:rsid w:val="00061B6C"/>
    <w:rsid w:val="00061B90"/>
    <w:rsid w:val="00061CB9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2F6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1B7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762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255"/>
    <w:rsid w:val="000C6788"/>
    <w:rsid w:val="000C68D1"/>
    <w:rsid w:val="000C6A43"/>
    <w:rsid w:val="000C6FEF"/>
    <w:rsid w:val="000C713B"/>
    <w:rsid w:val="000C71D4"/>
    <w:rsid w:val="000C7354"/>
    <w:rsid w:val="000C73FB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100C"/>
    <w:rsid w:val="000D127A"/>
    <w:rsid w:val="000D1453"/>
    <w:rsid w:val="000D171C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70F"/>
    <w:rsid w:val="000F59C1"/>
    <w:rsid w:val="000F5A5B"/>
    <w:rsid w:val="000F5CAF"/>
    <w:rsid w:val="000F5CDF"/>
    <w:rsid w:val="000F6281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5F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B76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6E1"/>
    <w:rsid w:val="00136DB1"/>
    <w:rsid w:val="00137093"/>
    <w:rsid w:val="0013746C"/>
    <w:rsid w:val="001377B6"/>
    <w:rsid w:val="00137867"/>
    <w:rsid w:val="00137C87"/>
    <w:rsid w:val="00137FE6"/>
    <w:rsid w:val="0014017E"/>
    <w:rsid w:val="0014019F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044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39A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81A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CD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800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66A"/>
    <w:rsid w:val="00187812"/>
    <w:rsid w:val="00187AD1"/>
    <w:rsid w:val="00187B47"/>
    <w:rsid w:val="00187C13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19E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A7B"/>
    <w:rsid w:val="001B5C4C"/>
    <w:rsid w:val="001B5D1E"/>
    <w:rsid w:val="001B5F55"/>
    <w:rsid w:val="001B6256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6D1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13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32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07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04A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8B9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1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063"/>
    <w:rsid w:val="002B63C6"/>
    <w:rsid w:val="002B659B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B7C3F"/>
    <w:rsid w:val="002C00FC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505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42B"/>
    <w:rsid w:val="002E7BC6"/>
    <w:rsid w:val="002E7D8D"/>
    <w:rsid w:val="002F00EC"/>
    <w:rsid w:val="002F043A"/>
    <w:rsid w:val="002F0460"/>
    <w:rsid w:val="002F053A"/>
    <w:rsid w:val="002F0767"/>
    <w:rsid w:val="002F0A02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2BE"/>
    <w:rsid w:val="00302B4F"/>
    <w:rsid w:val="0030311B"/>
    <w:rsid w:val="003039F6"/>
    <w:rsid w:val="00303C50"/>
    <w:rsid w:val="00303F1E"/>
    <w:rsid w:val="0030416F"/>
    <w:rsid w:val="00304512"/>
    <w:rsid w:val="00304518"/>
    <w:rsid w:val="003045C2"/>
    <w:rsid w:val="0030466D"/>
    <w:rsid w:val="00304750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5B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303D"/>
    <w:rsid w:val="00323656"/>
    <w:rsid w:val="003237F3"/>
    <w:rsid w:val="00323CC5"/>
    <w:rsid w:val="00323D5D"/>
    <w:rsid w:val="00323F4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1F1F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23E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CF2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641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24B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3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C75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9F5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47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5F2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5F"/>
    <w:rsid w:val="003C2ED5"/>
    <w:rsid w:val="003C2F83"/>
    <w:rsid w:val="003C3480"/>
    <w:rsid w:val="003C380F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0F2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1E43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648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7"/>
    <w:rsid w:val="003E020E"/>
    <w:rsid w:val="003E03D1"/>
    <w:rsid w:val="003E0AAA"/>
    <w:rsid w:val="003E1124"/>
    <w:rsid w:val="003E1396"/>
    <w:rsid w:val="003E1774"/>
    <w:rsid w:val="003E17FC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70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0E49"/>
    <w:rsid w:val="00401205"/>
    <w:rsid w:val="00401220"/>
    <w:rsid w:val="004014CA"/>
    <w:rsid w:val="0040159C"/>
    <w:rsid w:val="0040186E"/>
    <w:rsid w:val="0040194A"/>
    <w:rsid w:val="0040199C"/>
    <w:rsid w:val="004019B2"/>
    <w:rsid w:val="00401C4B"/>
    <w:rsid w:val="0040208D"/>
    <w:rsid w:val="004021FF"/>
    <w:rsid w:val="004022E5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9E7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25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796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926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0DFE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3FB3"/>
    <w:rsid w:val="004540F1"/>
    <w:rsid w:val="00454156"/>
    <w:rsid w:val="0045415D"/>
    <w:rsid w:val="00454EE0"/>
    <w:rsid w:val="00455067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492"/>
    <w:rsid w:val="00486583"/>
    <w:rsid w:val="00486777"/>
    <w:rsid w:val="004869DA"/>
    <w:rsid w:val="00486C26"/>
    <w:rsid w:val="00486C2F"/>
    <w:rsid w:val="0048741B"/>
    <w:rsid w:val="0048768C"/>
    <w:rsid w:val="00487AF3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661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3F2D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774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8C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0CC0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A9A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37A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16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BEC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3EE7"/>
    <w:rsid w:val="004E4104"/>
    <w:rsid w:val="004E42C6"/>
    <w:rsid w:val="004E4516"/>
    <w:rsid w:val="004E453E"/>
    <w:rsid w:val="004E465E"/>
    <w:rsid w:val="004E4A25"/>
    <w:rsid w:val="004E4B9C"/>
    <w:rsid w:val="004E4BEF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2E3"/>
    <w:rsid w:val="004F3803"/>
    <w:rsid w:val="004F39C3"/>
    <w:rsid w:val="004F3ED2"/>
    <w:rsid w:val="004F4A87"/>
    <w:rsid w:val="004F513F"/>
    <w:rsid w:val="004F52EF"/>
    <w:rsid w:val="004F58C0"/>
    <w:rsid w:val="004F58D9"/>
    <w:rsid w:val="004F5E72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94A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4CA2"/>
    <w:rsid w:val="0051502F"/>
    <w:rsid w:val="0051505E"/>
    <w:rsid w:val="005156E7"/>
    <w:rsid w:val="00515782"/>
    <w:rsid w:val="005157F6"/>
    <w:rsid w:val="00515A57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2E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7F7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237"/>
    <w:rsid w:val="00540659"/>
    <w:rsid w:val="005407E2"/>
    <w:rsid w:val="005407F6"/>
    <w:rsid w:val="0054081B"/>
    <w:rsid w:val="005409CB"/>
    <w:rsid w:val="00540B6C"/>
    <w:rsid w:val="00540BE4"/>
    <w:rsid w:val="00540C4E"/>
    <w:rsid w:val="00540F59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9C0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4D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CE2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30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001"/>
    <w:rsid w:val="005702A0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BA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C5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059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6AF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4C1"/>
    <w:rsid w:val="005D584F"/>
    <w:rsid w:val="005D5887"/>
    <w:rsid w:val="005D5BCB"/>
    <w:rsid w:val="005D5C83"/>
    <w:rsid w:val="005D5E81"/>
    <w:rsid w:val="005D5FB4"/>
    <w:rsid w:val="005D6047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1C0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9FA"/>
    <w:rsid w:val="00604B27"/>
    <w:rsid w:val="00604E5C"/>
    <w:rsid w:val="00604EB6"/>
    <w:rsid w:val="00605042"/>
    <w:rsid w:val="0060512A"/>
    <w:rsid w:val="00605228"/>
    <w:rsid w:val="006052AD"/>
    <w:rsid w:val="006053A3"/>
    <w:rsid w:val="00605514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102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29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2E1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245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1B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264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646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0B19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CD3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C78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CFC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1CB3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6DB6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8E2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48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7E0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5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49C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73"/>
    <w:rsid w:val="00766BEF"/>
    <w:rsid w:val="00766C31"/>
    <w:rsid w:val="00767049"/>
    <w:rsid w:val="0076728F"/>
    <w:rsid w:val="007678AD"/>
    <w:rsid w:val="00767B29"/>
    <w:rsid w:val="00767EAB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491"/>
    <w:rsid w:val="0077253E"/>
    <w:rsid w:val="0077272D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4E9A"/>
    <w:rsid w:val="00775013"/>
    <w:rsid w:val="0077515A"/>
    <w:rsid w:val="00775178"/>
    <w:rsid w:val="00776007"/>
    <w:rsid w:val="00776361"/>
    <w:rsid w:val="0077662E"/>
    <w:rsid w:val="007769A5"/>
    <w:rsid w:val="00776BAD"/>
    <w:rsid w:val="00776E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8B6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A7887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0EC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1AA"/>
    <w:rsid w:val="008112AC"/>
    <w:rsid w:val="00811426"/>
    <w:rsid w:val="00811535"/>
    <w:rsid w:val="008116CC"/>
    <w:rsid w:val="00811A07"/>
    <w:rsid w:val="0081211C"/>
    <w:rsid w:val="008122F0"/>
    <w:rsid w:val="00812558"/>
    <w:rsid w:val="00812754"/>
    <w:rsid w:val="00812AD0"/>
    <w:rsid w:val="00812B80"/>
    <w:rsid w:val="00812DAB"/>
    <w:rsid w:val="008130D5"/>
    <w:rsid w:val="00813265"/>
    <w:rsid w:val="00813652"/>
    <w:rsid w:val="0081392A"/>
    <w:rsid w:val="00813A60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DA3"/>
    <w:rsid w:val="00827F8A"/>
    <w:rsid w:val="0083010B"/>
    <w:rsid w:val="0083020C"/>
    <w:rsid w:val="008304A4"/>
    <w:rsid w:val="008309CB"/>
    <w:rsid w:val="00830A9C"/>
    <w:rsid w:val="00830D44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A63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5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01C"/>
    <w:rsid w:val="00862411"/>
    <w:rsid w:val="008624E9"/>
    <w:rsid w:val="008626B4"/>
    <w:rsid w:val="008626BF"/>
    <w:rsid w:val="00862B07"/>
    <w:rsid w:val="00863040"/>
    <w:rsid w:val="00863309"/>
    <w:rsid w:val="00863390"/>
    <w:rsid w:val="008639D6"/>
    <w:rsid w:val="00863A9D"/>
    <w:rsid w:val="00863AD1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59C"/>
    <w:rsid w:val="008706FC"/>
    <w:rsid w:val="00870760"/>
    <w:rsid w:val="0087079E"/>
    <w:rsid w:val="008707E8"/>
    <w:rsid w:val="00870BD0"/>
    <w:rsid w:val="00870DBC"/>
    <w:rsid w:val="00870E05"/>
    <w:rsid w:val="008710C9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8D0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777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677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903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C83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0C"/>
    <w:rsid w:val="008C4614"/>
    <w:rsid w:val="008C46E7"/>
    <w:rsid w:val="008C4CD5"/>
    <w:rsid w:val="008C4F2F"/>
    <w:rsid w:val="008C4FD9"/>
    <w:rsid w:val="008C55B0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AD4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532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046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CC7"/>
    <w:rsid w:val="00911D09"/>
    <w:rsid w:val="0091229C"/>
    <w:rsid w:val="009122E9"/>
    <w:rsid w:val="009126F1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01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6A2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732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C8B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56C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0F9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1C1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3E6"/>
    <w:rsid w:val="00953762"/>
    <w:rsid w:val="0095393C"/>
    <w:rsid w:val="009539B1"/>
    <w:rsid w:val="009539FB"/>
    <w:rsid w:val="009540E8"/>
    <w:rsid w:val="00954704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7E"/>
    <w:rsid w:val="00956A91"/>
    <w:rsid w:val="00956AAC"/>
    <w:rsid w:val="00956BC5"/>
    <w:rsid w:val="00957350"/>
    <w:rsid w:val="009575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2C6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145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801"/>
    <w:rsid w:val="009C0C1F"/>
    <w:rsid w:val="009C155B"/>
    <w:rsid w:val="009C15DF"/>
    <w:rsid w:val="009C16DF"/>
    <w:rsid w:val="009C1943"/>
    <w:rsid w:val="009C1B8D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2E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4F2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51E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61"/>
    <w:rsid w:val="009E28AB"/>
    <w:rsid w:val="009E2EC0"/>
    <w:rsid w:val="009E3092"/>
    <w:rsid w:val="009E3305"/>
    <w:rsid w:val="009E355F"/>
    <w:rsid w:val="009E3D27"/>
    <w:rsid w:val="009E3D7B"/>
    <w:rsid w:val="009E4262"/>
    <w:rsid w:val="009E4337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077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4E7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38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781"/>
    <w:rsid w:val="00A51A12"/>
    <w:rsid w:val="00A51A58"/>
    <w:rsid w:val="00A51A7A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B48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AC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B41"/>
    <w:rsid w:val="00A61C38"/>
    <w:rsid w:val="00A61C4F"/>
    <w:rsid w:val="00A62129"/>
    <w:rsid w:val="00A6220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967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693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31F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D6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39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905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2E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76"/>
    <w:rsid w:val="00AF0B8E"/>
    <w:rsid w:val="00AF0DF3"/>
    <w:rsid w:val="00AF0F77"/>
    <w:rsid w:val="00AF10CE"/>
    <w:rsid w:val="00AF1322"/>
    <w:rsid w:val="00AF13A2"/>
    <w:rsid w:val="00AF1632"/>
    <w:rsid w:val="00AF17CE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788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483"/>
    <w:rsid w:val="00B065F8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9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A5A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269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EC2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82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89E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63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4D2"/>
    <w:rsid w:val="00B76D3E"/>
    <w:rsid w:val="00B76E82"/>
    <w:rsid w:val="00B76F40"/>
    <w:rsid w:val="00B7706E"/>
    <w:rsid w:val="00B770DF"/>
    <w:rsid w:val="00B77513"/>
    <w:rsid w:val="00B77857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1F10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BEE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4B7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5D82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614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87F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4DC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4FB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4D29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0B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925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2C1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7A6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4B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0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06C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B2C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29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C79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B91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174"/>
    <w:rsid w:val="00CB426D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1C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093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3A7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5BB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4C3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A3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66"/>
    <w:rsid w:val="00D311BE"/>
    <w:rsid w:val="00D316E1"/>
    <w:rsid w:val="00D31B12"/>
    <w:rsid w:val="00D326C0"/>
    <w:rsid w:val="00D327D0"/>
    <w:rsid w:val="00D3293F"/>
    <w:rsid w:val="00D32A45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B8C"/>
    <w:rsid w:val="00D40F1F"/>
    <w:rsid w:val="00D410C4"/>
    <w:rsid w:val="00D41652"/>
    <w:rsid w:val="00D4195B"/>
    <w:rsid w:val="00D41FAE"/>
    <w:rsid w:val="00D4214B"/>
    <w:rsid w:val="00D42285"/>
    <w:rsid w:val="00D425BE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0EF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E1D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8F7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67DC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BC2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7DD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68"/>
    <w:rsid w:val="00DC60F9"/>
    <w:rsid w:val="00DC6125"/>
    <w:rsid w:val="00DC614C"/>
    <w:rsid w:val="00DC61D0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6E43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6C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972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4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0F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934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2DE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2D3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19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379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A60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4D0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677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D07"/>
    <w:rsid w:val="00E87EAE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6ECA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4C8D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177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5FE3"/>
    <w:rsid w:val="00EE60BA"/>
    <w:rsid w:val="00EE61E1"/>
    <w:rsid w:val="00EE6262"/>
    <w:rsid w:val="00EE6545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2E4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786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C9C"/>
    <w:rsid w:val="00F40E4C"/>
    <w:rsid w:val="00F41282"/>
    <w:rsid w:val="00F41299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7F2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9B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43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1D3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AE"/>
    <w:rsid w:val="00FD09C1"/>
    <w:rsid w:val="00FD0A10"/>
    <w:rsid w:val="00FD0ADD"/>
    <w:rsid w:val="00FD0C1A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08AD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2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3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4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semiHidden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6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4"/>
      </w:numPr>
      <w:spacing w:before="240" w:after="240"/>
      <w:ind w:left="0"/>
      <w:jc w:val="center"/>
    </w:pPr>
    <w:rPr>
      <w:b/>
      <w:sz w:val="24"/>
      <w:szCs w:val="24"/>
    </w:rPr>
  </w:style>
  <w:style w:type="table" w:styleId="17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13"/>
      </w:numPr>
      <w:tabs>
        <w:tab w:val="clear" w:pos="7600"/>
        <w:tab w:val="num" w:pos="794"/>
      </w:tabs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8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e">
    <w:name w:val="table of figures"/>
    <w:basedOn w:val="a6"/>
    <w:next w:val="a6"/>
    <w:semiHidden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B90BEE"/>
    <w:pPr>
      <w:numPr>
        <w:ilvl w:val="3"/>
        <w:numId w:val="11"/>
      </w:numPr>
      <w:spacing w:after="240"/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9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a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a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0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b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9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qFormat/>
    <w:rsid w:val="00314F2D"/>
    <w:rPr>
      <w:b/>
      <w:bCs/>
      <w:sz w:val="20"/>
      <w:szCs w:val="20"/>
    </w:rPr>
  </w:style>
  <w:style w:type="paragraph" w:styleId="affffe">
    <w:name w:val="Normal (Web)"/>
    <w:basedOn w:val="a6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A52B48"/>
    <w:pPr>
      <w:numPr>
        <w:numId w:val="12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OTRTableNum">
    <w:name w:val="OTR_Table_Num"/>
    <w:basedOn w:val="a6"/>
    <w:semiHidden/>
    <w:rsid w:val="002508B9"/>
    <w:pPr>
      <w:spacing w:before="60" w:after="60"/>
      <w:jc w:val="left"/>
    </w:pPr>
    <w:rPr>
      <w:szCs w:val="20"/>
    </w:rPr>
  </w:style>
  <w:style w:type="paragraph" w:customStyle="1" w:styleId="KSTableNum005">
    <w:name w:val="Стиль KS_Table_Num + Слева:  0 см Выступ:  05 см"/>
    <w:rsid w:val="002508B9"/>
    <w:pPr>
      <w:numPr>
        <w:numId w:val="17"/>
      </w:numPr>
    </w:pPr>
    <w:rPr>
      <w:sz w:val="24"/>
    </w:rPr>
  </w:style>
  <w:style w:type="paragraph" w:styleId="afffff9">
    <w:name w:val="List Paragraph"/>
    <w:basedOn w:val="a6"/>
    <w:uiPriority w:val="34"/>
    <w:qFormat/>
    <w:rsid w:val="002508B9"/>
    <w:pPr>
      <w:ind w:left="720"/>
      <w:contextualSpacing/>
    </w:pPr>
  </w:style>
  <w:style w:type="paragraph" w:styleId="afffffa">
    <w:name w:val="No Spacing"/>
    <w:uiPriority w:val="1"/>
    <w:qFormat/>
    <w:rsid w:val="00E26934"/>
    <w:rPr>
      <w:rFonts w:ascii="Calibri" w:eastAsia="Calibri" w:hAnsi="Calibri"/>
      <w:sz w:val="22"/>
      <w:szCs w:val="22"/>
      <w:lang w:eastAsia="en-US"/>
    </w:rPr>
  </w:style>
  <w:style w:type="paragraph" w:customStyle="1" w:styleId="afffffb">
    <w:name w:val="Код (КС)"/>
    <w:basedOn w:val="afffffa"/>
    <w:rsid w:val="00377436"/>
    <w:pPr>
      <w:spacing w:before="240" w:line="360" w:lineRule="auto"/>
      <w:ind w:left="567"/>
    </w:pPr>
    <w:rPr>
      <w:sz w:val="24"/>
    </w:rPr>
  </w:style>
  <w:style w:type="paragraph" w:customStyle="1" w:styleId="afffffc">
    <w:name w:val="Код (КС) полужирный"/>
    <w:basedOn w:val="afffffb"/>
    <w:rsid w:val="003774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2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8"/>
      </w:numPr>
      <w:tabs>
        <w:tab w:val="num" w:pos="1440"/>
      </w:tabs>
      <w:ind w:left="1434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2"/>
      </w:numPr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10"/>
      </w:numPr>
      <w:tabs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4"/>
      </w:numPr>
      <w:tabs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5"/>
      </w:numPr>
      <w:tabs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6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7"/>
      </w:numPr>
      <w:tabs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8"/>
      </w:numPr>
      <w:tabs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tabs>
        <w:tab w:val="num" w:pos="1077"/>
        <w:tab w:val="num" w:pos="1492"/>
      </w:tabs>
      <w:ind w:left="1492" w:hanging="357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3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4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semiHidden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6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7"/>
      </w:numPr>
      <w:spacing w:before="240" w:after="240"/>
      <w:ind w:left="0"/>
      <w:jc w:val="center"/>
    </w:pPr>
    <w:rPr>
      <w:b/>
      <w:sz w:val="24"/>
      <w:szCs w:val="24"/>
    </w:rPr>
  </w:style>
  <w:style w:type="table" w:styleId="17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16"/>
      </w:numPr>
      <w:tabs>
        <w:tab w:val="num" w:pos="794"/>
      </w:tabs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8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e">
    <w:name w:val="table of figures"/>
    <w:basedOn w:val="a6"/>
    <w:next w:val="a6"/>
    <w:semiHidden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9006C1"/>
    <w:pPr>
      <w:pageBreakBefore/>
      <w:numPr>
        <w:numId w:val="14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B90BEE"/>
    <w:pPr>
      <w:numPr>
        <w:ilvl w:val="3"/>
        <w:numId w:val="14"/>
      </w:numPr>
      <w:spacing w:after="240"/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9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a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a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3"/>
      </w:numPr>
      <w:tabs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b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12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14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14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14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qFormat/>
    <w:rsid w:val="00314F2D"/>
    <w:rPr>
      <w:b/>
      <w:bCs/>
      <w:sz w:val="20"/>
      <w:szCs w:val="20"/>
    </w:rPr>
  </w:style>
  <w:style w:type="paragraph" w:styleId="affffe">
    <w:name w:val="Normal (Web)"/>
    <w:basedOn w:val="a6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pPr>
      <w:numPr>
        <w:numId w:val="12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  <w:lang w:val="ru-RU" w:eastAsia="ru-RU" w:bidi="ar-SA"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23"/>
      </w:numPr>
      <w:tabs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  <w:lang w:val="ru-RU" w:eastAsia="ru-RU" w:bidi="ar-SA"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OTRTableNum">
    <w:name w:val="OTR_Table_Num"/>
    <w:basedOn w:val="a6"/>
    <w:semiHidden/>
    <w:rsid w:val="002508B9"/>
    <w:pPr>
      <w:spacing w:before="60" w:after="60"/>
      <w:jc w:val="left"/>
    </w:pPr>
    <w:rPr>
      <w:szCs w:val="20"/>
    </w:rPr>
  </w:style>
  <w:style w:type="paragraph" w:customStyle="1" w:styleId="KSTableNum005">
    <w:name w:val="Стиль KS_Table_Num + Слева:  0 см Выступ:  05 см"/>
    <w:rsid w:val="002508B9"/>
    <w:pPr>
      <w:tabs>
        <w:tab w:val="num" w:pos="720"/>
      </w:tabs>
      <w:ind w:left="720" w:hanging="720"/>
    </w:pPr>
    <w:rPr>
      <w:sz w:val="24"/>
    </w:rPr>
  </w:style>
  <w:style w:type="paragraph" w:styleId="afffff9">
    <w:name w:val="List Paragraph"/>
    <w:basedOn w:val="a6"/>
    <w:uiPriority w:val="34"/>
    <w:qFormat/>
    <w:rsid w:val="002508B9"/>
    <w:pPr>
      <w:ind w:left="720"/>
      <w:contextualSpacing/>
    </w:pPr>
  </w:style>
  <w:style w:type="paragraph" w:styleId="afffffa">
    <w:name w:val="No Spacing"/>
    <w:uiPriority w:val="1"/>
    <w:qFormat/>
    <w:rsid w:val="00E2693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downloads.microsoft.com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keysystems.ru/Updates/UpdateList.aspx?id=%7b1901CC8D-E76A-DE11-A2A2-000E0C4BF7BF%7d" TargetMode="External"/><Relationship Id="rId48" Type="http://schemas.openxmlformats.org/officeDocument/2006/relationships/image" Target="media/image37.png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keysystems.ru/files/fo/budjet_ks/SOFT/netfix/netfx.7z" TargetMode="External"/><Relationship Id="rId36" Type="http://schemas.openxmlformats.org/officeDocument/2006/relationships/image" Target="media/image26.png"/><Relationship Id="rId49" Type="http://schemas.openxmlformats.org/officeDocument/2006/relationships/hyperlink" Target="http://keysystems.ru/forum/index.php?showtopic=9840" TargetMode="External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svn-keysystems\Doc\&#1044;&#1055;&#1056;&#1057;&#1048;&#1041;\06-&#1044;&#1086;&#1082;&#1091;&#1084;&#1077;&#1085;&#1090;&#1080;&#1088;&#1086;&#1074;&#1072;&#1085;&#1080;&#1077;\&#1064;&#1072;&#1073;&#1083;&#1086;&#1085;&#1099;%20&#1076;&#1086;&#1082;&#1091;&#1084;&#1077;&#1085;&#1090;&#1086;&#1074;\&#1056;&#1091;&#1082;&#1086;&#1074;&#1086;&#1076;&#1089;&#1090;&#1074;&#1086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A1A5B-7076-4032-850E-FE93D316C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</Template>
  <TotalTime>6589</TotalTime>
  <Pages>34</Pages>
  <Words>4811</Words>
  <Characters>38947</Characters>
  <Application>Microsoft Office Word</Application>
  <DocSecurity>0</DocSecurity>
  <Lines>324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43671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Бюджет-СМАРТ</dc:subject>
  <dc:creator>Котова И.В.</dc:creator>
  <cp:lastModifiedBy>Микашкин Алексей Геннадьевич</cp:lastModifiedBy>
  <cp:revision>147</cp:revision>
  <cp:lastPrinted>2012-06-07T06:50:00Z</cp:lastPrinted>
  <dcterms:created xsi:type="dcterms:W3CDTF">2013-10-31T04:48:00Z</dcterms:created>
  <dcterms:modified xsi:type="dcterms:W3CDTF">2016-01-18T13:57:00Z</dcterms:modified>
</cp:coreProperties>
</file>