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8A" w:rsidRDefault="000F788A" w:rsidP="003C5C40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0F788A" w:rsidRDefault="000F788A" w:rsidP="003C5C40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0F788A" w:rsidRDefault="000F788A" w:rsidP="003C5C40">
      <w:pPr>
        <w:spacing w:line="360" w:lineRule="auto"/>
        <w:ind w:firstLine="709"/>
        <w:contextualSpacing/>
        <w:rPr>
          <w:lang w:eastAsia="en-US"/>
        </w:rPr>
      </w:pPr>
    </w:p>
    <w:p w:rsidR="000F788A" w:rsidRPr="00ED4A40" w:rsidRDefault="000F788A" w:rsidP="003C5C40">
      <w:pPr>
        <w:spacing w:line="360" w:lineRule="auto"/>
        <w:ind w:firstLine="709"/>
        <w:contextualSpacing/>
        <w:rPr>
          <w:lang w:eastAsia="en-US"/>
        </w:rPr>
      </w:pPr>
    </w:p>
    <w:p w:rsidR="000F788A" w:rsidRDefault="000F788A" w:rsidP="003C5C40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0F788A" w:rsidRDefault="000F788A" w:rsidP="003C5C40">
      <w:pPr>
        <w:spacing w:line="360" w:lineRule="auto"/>
        <w:ind w:firstLine="709"/>
        <w:contextualSpacing/>
        <w:rPr>
          <w:lang w:eastAsia="en-US"/>
        </w:rPr>
      </w:pPr>
    </w:p>
    <w:p w:rsidR="000F788A" w:rsidRPr="00ED4A40" w:rsidRDefault="000F788A" w:rsidP="003C5C40">
      <w:pPr>
        <w:spacing w:line="360" w:lineRule="auto"/>
        <w:ind w:firstLine="709"/>
        <w:contextualSpacing/>
        <w:rPr>
          <w:lang w:eastAsia="en-US"/>
        </w:rPr>
      </w:pPr>
    </w:p>
    <w:p w:rsidR="000F788A" w:rsidRPr="00D55BE2" w:rsidRDefault="000F788A" w:rsidP="003C5C40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36"/>
          <w:szCs w:val="36"/>
        </w:rPr>
      </w:pPr>
      <w:r w:rsidRPr="00D55BE2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0F788A" w:rsidRPr="00405B69" w:rsidRDefault="000F788A" w:rsidP="003C5C40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72"/>
          <w:szCs w:val="72"/>
        </w:rPr>
      </w:pPr>
      <w:r w:rsidRPr="00AB7CB2">
        <w:rPr>
          <w:rFonts w:ascii="Times New Roman" w:hAnsi="Times New Roman"/>
          <w:color w:val="000080"/>
          <w:sz w:val="72"/>
          <w:szCs w:val="72"/>
        </w:rPr>
        <w:t>«</w:t>
      </w:r>
      <w:r>
        <w:rPr>
          <w:rFonts w:ascii="Times New Roman" w:hAnsi="Times New Roman"/>
          <w:color w:val="000080"/>
          <w:sz w:val="72"/>
          <w:szCs w:val="72"/>
        </w:rPr>
        <w:t>Свод</w:t>
      </w:r>
      <w:r w:rsidRPr="00AB7CB2">
        <w:rPr>
          <w:rFonts w:ascii="Times New Roman" w:hAnsi="Times New Roman"/>
          <w:color w:val="000080"/>
          <w:sz w:val="72"/>
          <w:szCs w:val="72"/>
        </w:rPr>
        <w:t xml:space="preserve"> –</w:t>
      </w:r>
      <w:r>
        <w:rPr>
          <w:rFonts w:ascii="Times New Roman" w:hAnsi="Times New Roman"/>
          <w:color w:val="000080"/>
          <w:sz w:val="72"/>
          <w:szCs w:val="72"/>
        </w:rPr>
        <w:t xml:space="preserve"> </w:t>
      </w:r>
      <w:r w:rsidRPr="00AB7CB2">
        <w:rPr>
          <w:rFonts w:ascii="Times New Roman" w:hAnsi="Times New Roman"/>
          <w:color w:val="000080"/>
          <w:sz w:val="72"/>
          <w:szCs w:val="72"/>
        </w:rPr>
        <w:t>С</w:t>
      </w:r>
      <w:r>
        <w:rPr>
          <w:rFonts w:ascii="Times New Roman" w:hAnsi="Times New Roman"/>
          <w:color w:val="000080"/>
          <w:sz w:val="72"/>
          <w:szCs w:val="72"/>
        </w:rPr>
        <w:t>МАРТ</w:t>
      </w:r>
      <w:r w:rsidRPr="00AB7CB2">
        <w:rPr>
          <w:rFonts w:ascii="Times New Roman" w:hAnsi="Times New Roman"/>
          <w:color w:val="000080"/>
          <w:sz w:val="72"/>
          <w:szCs w:val="72"/>
        </w:rPr>
        <w:t>»</w:t>
      </w: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0F788A" w:rsidRPr="00D55BE2" w:rsidRDefault="000F788A" w:rsidP="003C5C40">
      <w:pPr>
        <w:spacing w:line="360" w:lineRule="auto"/>
        <w:ind w:firstLine="709"/>
        <w:contextualSpacing/>
        <w:jc w:val="right"/>
        <w:rPr>
          <w:b/>
          <w:i/>
          <w:color w:val="008000"/>
          <w:sz w:val="44"/>
          <w:szCs w:val="44"/>
        </w:rPr>
      </w:pPr>
    </w:p>
    <w:p w:rsidR="000F788A" w:rsidRPr="00D55BE2" w:rsidRDefault="000F788A" w:rsidP="003C5C40">
      <w:pPr>
        <w:spacing w:line="360" w:lineRule="auto"/>
        <w:ind w:firstLine="709"/>
        <w:contextualSpacing/>
        <w:jc w:val="right"/>
        <w:rPr>
          <w:b/>
          <w:i/>
          <w:color w:val="008000"/>
          <w:sz w:val="44"/>
          <w:szCs w:val="44"/>
        </w:rPr>
      </w:pPr>
    </w:p>
    <w:p w:rsidR="000F788A" w:rsidRPr="00EB7E7C" w:rsidRDefault="000F788A" w:rsidP="003C5C40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>Руководство пользователя</w:t>
      </w: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  <w:r w:rsidRPr="00AE26F3">
        <w:rPr>
          <w:b/>
          <w:i/>
          <w:color w:val="008000"/>
          <w:sz w:val="52"/>
          <w:szCs w:val="52"/>
        </w:rPr>
        <w:t xml:space="preserve"> </w:t>
      </w:r>
    </w:p>
    <w:p w:rsidR="000F788A" w:rsidRDefault="000F788A" w:rsidP="003C5C40">
      <w:pPr>
        <w:spacing w:line="360" w:lineRule="auto"/>
        <w:ind w:firstLine="709"/>
        <w:contextualSpacing/>
        <w:rPr>
          <w:b/>
          <w:bCs/>
        </w:rPr>
      </w:pPr>
      <w:r w:rsidRPr="00052463">
        <w:t xml:space="preserve">                  </w:t>
      </w:r>
      <w:r w:rsidRPr="00052463">
        <w:rPr>
          <w:b/>
          <w:bCs/>
        </w:rPr>
        <w:t xml:space="preserve"> </w:t>
      </w:r>
    </w:p>
    <w:p w:rsidR="000F788A" w:rsidRDefault="000F788A" w:rsidP="003C5C40">
      <w:pPr>
        <w:spacing w:line="360" w:lineRule="auto"/>
        <w:ind w:firstLine="709"/>
        <w:contextualSpacing/>
        <w:rPr>
          <w:b/>
          <w:bCs/>
        </w:rPr>
      </w:pPr>
    </w:p>
    <w:p w:rsidR="00D1446B" w:rsidRPr="00D1446B" w:rsidRDefault="002A5BF6" w:rsidP="00D1446B">
      <w:pPr>
        <w:pStyle w:val="1"/>
        <w:spacing w:before="0" w:line="360" w:lineRule="auto"/>
        <w:ind w:firstLine="709"/>
        <w:contextualSpacing/>
        <w:jc w:val="center"/>
        <w:rPr>
          <w:color w:val="auto"/>
        </w:rPr>
      </w:pPr>
      <w:r>
        <w:br w:type="page"/>
      </w:r>
      <w:bookmarkStart w:id="0" w:name="_Toc430960189"/>
      <w:r w:rsidR="00D1446B" w:rsidRPr="00D1446B">
        <w:rPr>
          <w:color w:val="auto"/>
        </w:rPr>
        <w:lastRenderedPageBreak/>
        <w:t>Оглавление</w:t>
      </w:r>
    </w:p>
    <w:p w:rsidR="00D1446B" w:rsidRPr="00D1446B" w:rsidRDefault="00D1446B">
      <w:pPr>
        <w:pStyle w:val="11"/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1997657" w:history="1">
        <w:r w:rsidRPr="0022086D">
          <w:rPr>
            <w:rStyle w:val="a9"/>
            <w:noProof/>
          </w:rPr>
          <w:t>1. Работа в режиме «Статистика сбора отчетности»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>
      <w:pPr>
        <w:pStyle w:val="11"/>
        <w:rPr>
          <w:rFonts w:ascii="Calibri" w:hAnsi="Calibri"/>
          <w:noProof/>
          <w:sz w:val="22"/>
          <w:szCs w:val="22"/>
        </w:rPr>
      </w:pPr>
      <w:hyperlink w:anchor="_Toc431997658" w:history="1">
        <w:r w:rsidRPr="0022086D">
          <w:rPr>
            <w:rStyle w:val="a9"/>
            <w:noProof/>
          </w:rPr>
          <w:t>2. Описание режима «Статистика сбора отчетности»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>
      <w:pPr>
        <w:pStyle w:val="11"/>
        <w:rPr>
          <w:rFonts w:ascii="Calibri" w:hAnsi="Calibri"/>
          <w:noProof/>
          <w:sz w:val="22"/>
          <w:szCs w:val="22"/>
        </w:rPr>
      </w:pPr>
      <w:hyperlink w:anchor="_Toc431997659" w:history="1">
        <w:r w:rsidRPr="0022086D">
          <w:rPr>
            <w:rStyle w:val="a9"/>
            <w:noProof/>
          </w:rPr>
          <w:t>3. Настройки режима «Статистика сбора отчетности»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>
      <w:pPr>
        <w:pStyle w:val="11"/>
        <w:rPr>
          <w:rFonts w:ascii="Calibri" w:hAnsi="Calibri"/>
          <w:noProof/>
          <w:sz w:val="22"/>
          <w:szCs w:val="22"/>
        </w:rPr>
      </w:pPr>
      <w:hyperlink w:anchor="_Toc431997660" w:history="1">
        <w:r w:rsidRPr="0022086D">
          <w:rPr>
            <w:rStyle w:val="a9"/>
            <w:noProof/>
          </w:rPr>
          <w:t>4. Режимы просмотра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1" w:history="1">
        <w:r w:rsidRPr="0022086D">
          <w:rPr>
            <w:rStyle w:val="a9"/>
            <w:noProof/>
          </w:rPr>
          <w:t>4.1. Статусы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2" w:history="1">
        <w:r w:rsidRPr="0022086D">
          <w:rPr>
            <w:rStyle w:val="a9"/>
            <w:noProof/>
          </w:rPr>
          <w:t>4.2. Проверка КС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3" w:history="1">
        <w:r w:rsidRPr="0022086D">
          <w:rPr>
            <w:rStyle w:val="a9"/>
            <w:noProof/>
          </w:rPr>
          <w:t>4.3.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4" w:history="1">
        <w:r w:rsidRPr="0022086D">
          <w:rPr>
            <w:rStyle w:val="a9"/>
            <w:noProof/>
          </w:rPr>
          <w:t>4.4. Дата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5" w:history="1">
        <w:r w:rsidRPr="0022086D">
          <w:rPr>
            <w:rStyle w:val="a9"/>
            <w:noProof/>
          </w:rPr>
          <w:t>4.5. Статистика сдачи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1446B" w:rsidRPr="00D1446B" w:rsidRDefault="00D1446B" w:rsidP="00D1446B">
      <w:pPr>
        <w:pStyle w:val="11"/>
        <w:ind w:firstLine="567"/>
        <w:rPr>
          <w:rFonts w:ascii="Calibri" w:hAnsi="Calibri"/>
          <w:noProof/>
          <w:sz w:val="22"/>
          <w:szCs w:val="22"/>
        </w:rPr>
      </w:pPr>
      <w:hyperlink w:anchor="_Toc431997666" w:history="1">
        <w:r w:rsidRPr="0022086D">
          <w:rPr>
            <w:rStyle w:val="a9"/>
            <w:noProof/>
          </w:rPr>
          <w:t>4.6. Отправка отчета на доработку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_Toc431997666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1446B" w:rsidRDefault="00D1446B">
      <w:r>
        <w:rPr>
          <w:b/>
          <w:bCs/>
        </w:rPr>
        <w:fldChar w:fldCharType="end"/>
      </w:r>
    </w:p>
    <w:p w:rsidR="000F788A" w:rsidRPr="003C5C40" w:rsidRDefault="00D1446B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" w:name="_GoBack"/>
      <w:bookmarkEnd w:id="1"/>
      <w:r>
        <w:br w:type="page"/>
      </w:r>
      <w:bookmarkStart w:id="2" w:name="_Toc431997657"/>
      <w:r w:rsidR="00B37367" w:rsidRPr="003C5C40">
        <w:rPr>
          <w:rFonts w:ascii="Times New Roman" w:hAnsi="Times New Roman"/>
          <w:color w:val="auto"/>
        </w:rPr>
        <w:lastRenderedPageBreak/>
        <w:t xml:space="preserve">1. </w:t>
      </w:r>
      <w:r w:rsidR="000F788A" w:rsidRPr="003C5C40">
        <w:rPr>
          <w:rFonts w:ascii="Times New Roman" w:hAnsi="Times New Roman"/>
          <w:color w:val="auto"/>
        </w:rPr>
        <w:t>Работа в режиме «Статистика сбора отчетности»</w:t>
      </w:r>
      <w:bookmarkEnd w:id="0"/>
      <w:bookmarkEnd w:id="2"/>
    </w:p>
    <w:p w:rsidR="000F788A" w:rsidRPr="00F91EE2" w:rsidRDefault="000F788A" w:rsidP="003C5C40">
      <w:pPr>
        <w:spacing w:line="360" w:lineRule="auto"/>
        <w:ind w:firstLine="709"/>
        <w:contextualSpacing/>
        <w:jc w:val="both"/>
      </w:pPr>
      <w:r w:rsidRPr="00F91EE2">
        <w:t>Назначение режима – наглядное представление сбора и сдачи отчетности.</w:t>
      </w:r>
    </w:p>
    <w:p w:rsidR="000F788A" w:rsidRPr="00C862E3" w:rsidRDefault="000F788A" w:rsidP="003C5C40">
      <w:pPr>
        <w:spacing w:line="360" w:lineRule="auto"/>
        <w:ind w:firstLine="709"/>
        <w:contextualSpacing/>
      </w:pPr>
    </w:p>
    <w:p w:rsidR="000F788A" w:rsidRDefault="00B37367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3" w:name="_Toc430960190"/>
      <w:bookmarkStart w:id="4" w:name="_Toc431997658"/>
      <w:r>
        <w:rPr>
          <w:rFonts w:ascii="Times New Roman" w:hAnsi="Times New Roman"/>
          <w:color w:val="auto"/>
        </w:rPr>
        <w:t xml:space="preserve">2. </w:t>
      </w:r>
      <w:r w:rsidR="000F788A" w:rsidRPr="008969A8">
        <w:rPr>
          <w:rFonts w:ascii="Times New Roman" w:hAnsi="Times New Roman"/>
          <w:color w:val="auto"/>
        </w:rPr>
        <w:t xml:space="preserve">Описание </w:t>
      </w:r>
      <w:r w:rsidR="00A720C7">
        <w:rPr>
          <w:rFonts w:ascii="Times New Roman" w:hAnsi="Times New Roman"/>
          <w:color w:val="auto"/>
        </w:rPr>
        <w:t xml:space="preserve">режима </w:t>
      </w:r>
      <w:r w:rsidR="000F788A" w:rsidRPr="008969A8">
        <w:rPr>
          <w:rFonts w:ascii="Times New Roman" w:hAnsi="Times New Roman"/>
          <w:color w:val="auto"/>
        </w:rPr>
        <w:t>«Статисти</w:t>
      </w:r>
      <w:r w:rsidR="000F788A">
        <w:rPr>
          <w:rFonts w:ascii="Times New Roman" w:hAnsi="Times New Roman"/>
          <w:color w:val="auto"/>
        </w:rPr>
        <w:t>ка</w:t>
      </w:r>
      <w:r w:rsidR="000F788A" w:rsidRPr="008969A8">
        <w:rPr>
          <w:rFonts w:ascii="Times New Roman" w:hAnsi="Times New Roman"/>
          <w:color w:val="auto"/>
        </w:rPr>
        <w:t xml:space="preserve"> сбор</w:t>
      </w:r>
      <w:r w:rsidR="000F788A">
        <w:rPr>
          <w:rFonts w:ascii="Times New Roman" w:hAnsi="Times New Roman"/>
          <w:color w:val="auto"/>
        </w:rPr>
        <w:t>а</w:t>
      </w:r>
      <w:r w:rsidR="000F788A" w:rsidRPr="008969A8">
        <w:rPr>
          <w:rFonts w:ascii="Times New Roman" w:hAnsi="Times New Roman"/>
          <w:color w:val="auto"/>
        </w:rPr>
        <w:t xml:space="preserve"> отчетности»</w:t>
      </w:r>
      <w:bookmarkEnd w:id="3"/>
      <w:bookmarkEnd w:id="4"/>
    </w:p>
    <w:p w:rsidR="000F788A" w:rsidRDefault="000F788A" w:rsidP="003C5C40">
      <w:pPr>
        <w:pStyle w:val="aa"/>
        <w:spacing w:line="360" w:lineRule="auto"/>
        <w:ind w:firstLine="709"/>
        <w:jc w:val="both"/>
      </w:pPr>
      <w:r>
        <w:t xml:space="preserve">Выберите </w:t>
      </w:r>
      <w:r w:rsidRPr="00D1446B">
        <w:rPr>
          <w:b/>
          <w:highlight w:val="lightGray"/>
        </w:rPr>
        <w:t xml:space="preserve">НАВИГАТОР =&gt; СВОД-СМАРТ </w:t>
      </w:r>
      <w:r w:rsidRPr="00D1446B">
        <w:rPr>
          <w:highlight w:val="lightGray"/>
        </w:rPr>
        <w:t>=&gt;</w:t>
      </w:r>
      <w:r w:rsidRPr="00D1446B">
        <w:rPr>
          <w:b/>
          <w:highlight w:val="lightGray"/>
        </w:rPr>
        <w:t xml:space="preserve"> СТАТИСТИКА СБОРА ОТЧЕТНОСТИ</w:t>
      </w:r>
      <w:r>
        <w:rPr>
          <w:b/>
        </w:rPr>
        <w:t xml:space="preserve">, </w:t>
      </w:r>
      <w:r w:rsidR="009B6FBA">
        <w:t>откроется</w:t>
      </w:r>
      <w:r>
        <w:t xml:space="preserve"> окно как показано на </w:t>
      </w:r>
      <w:r>
        <w:rPr>
          <w:i/>
        </w:rPr>
        <w:t>рисунке 1</w:t>
      </w:r>
      <w:r>
        <w:t>.</w:t>
      </w:r>
    </w:p>
    <w:p w:rsidR="000F788A" w:rsidRDefault="00D1446B" w:rsidP="003C5C40">
      <w:pPr>
        <w:pStyle w:val="aa"/>
        <w:spacing w:line="360" w:lineRule="auto"/>
        <w:ind w:left="0" w:firstLine="709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3.5pt;visibility:visible;mso-wrap-style:square">
            <v:imagedata r:id="rId9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6E2818">
        <w:rPr>
          <w:noProof/>
          <w:color w:val="auto"/>
          <w:sz w:val="20"/>
          <w:szCs w:val="20"/>
        </w:rPr>
        <w:t>1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Режим "Статистический сбор отчетности"</w:t>
      </w:r>
    </w:p>
    <w:p w:rsidR="000F788A" w:rsidRPr="007A2CFC" w:rsidRDefault="000F788A" w:rsidP="003C5C40">
      <w:pPr>
        <w:spacing w:line="360" w:lineRule="auto"/>
        <w:ind w:firstLine="709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Настройка «</w:t>
      </w:r>
      <w:r w:rsidRPr="00045F37">
        <w:t>Период</w:t>
      </w:r>
      <w:r>
        <w:t>ы», в левой верхней части окна, служит</w:t>
      </w:r>
      <w:r w:rsidR="00C17A8F">
        <w:t xml:space="preserve"> для выбора периодов, за которые</w:t>
      </w:r>
      <w:r>
        <w:t xml:space="preserve"> будет построена диаграмма </w:t>
      </w:r>
      <w:r w:rsidRPr="00E121E0">
        <w:rPr>
          <w:i/>
        </w:rPr>
        <w:t xml:space="preserve">(Рисунок </w:t>
      </w:r>
      <w:r>
        <w:rPr>
          <w:i/>
        </w:rPr>
        <w:t>2</w:t>
      </w:r>
      <w:r w:rsidRPr="00E121E0">
        <w:rPr>
          <w:i/>
        </w:rPr>
        <w:t>).</w:t>
      </w:r>
      <w:r>
        <w:t xml:space="preserve"> Сначала </w:t>
      </w:r>
      <w:r w:rsidR="002800D8">
        <w:t>необходимо выбрать</w:t>
      </w:r>
      <w:r>
        <w:t xml:space="preserve"> год, а затем в выпадающем списке</w:t>
      </w:r>
      <w:r w:rsidR="002800D8">
        <w:t xml:space="preserve"> выбрать</w:t>
      </w:r>
      <w:r>
        <w:t xml:space="preserve"> период указанного года: весь год, 1-4 квартал, 1-12 месяц, неделю или определенный день. Отчеты отбираются по последнему дню выбранного периода, то есть, если выбран 2 квартал, то будут отображены отчеты, последний день периода расчета которых 30 июня, т.е. за 2 квартал и за 6 месяц. </w:t>
      </w:r>
    </w:p>
    <w:p w:rsidR="000F788A" w:rsidRPr="005F19B6" w:rsidRDefault="000F788A" w:rsidP="003C5C40">
      <w:pPr>
        <w:spacing w:line="360" w:lineRule="auto"/>
        <w:ind w:firstLine="709"/>
        <w:contextualSpacing/>
        <w:jc w:val="both"/>
      </w:pPr>
      <w:r>
        <w:t xml:space="preserve">Для того чтобы добавить или удалить период необходимо нажать кнопку </w:t>
      </w:r>
      <w:r w:rsidR="00513CCE">
        <w:rPr>
          <w:noProof/>
        </w:rPr>
        <w:pict>
          <v:shape id="Рисунок 48" o:spid="_x0000_i1026" type="#_x0000_t75" style="width:18.75pt;height:14.25pt;visibility:visible">
            <v:imagedata r:id="rId10" o:title=""/>
          </v:shape>
        </w:pict>
      </w:r>
      <w:r>
        <w:t xml:space="preserve"> </w:t>
      </w:r>
      <w:r w:rsidRPr="00960139">
        <w:rPr>
          <w:b/>
        </w:rPr>
        <w:t xml:space="preserve">Добавить период </w:t>
      </w:r>
      <w:r>
        <w:t xml:space="preserve">или </w:t>
      </w:r>
      <w:r w:rsidR="00513CCE">
        <w:rPr>
          <w:noProof/>
        </w:rPr>
        <w:pict>
          <v:shape id="Рисунок 47" o:spid="_x0000_i1027" type="#_x0000_t75" style="width:18.75pt;height:13.5pt;visibility:visible">
            <v:imagedata r:id="rId11" o:title=""/>
          </v:shape>
        </w:pict>
      </w:r>
      <w:r>
        <w:t xml:space="preserve"> </w:t>
      </w:r>
      <w:r w:rsidRPr="00960139">
        <w:rPr>
          <w:b/>
        </w:rPr>
        <w:t>Удалить период</w:t>
      </w:r>
      <w:r>
        <w:t xml:space="preserve"> соответственно.</w:t>
      </w:r>
    </w:p>
    <w:p w:rsidR="000F788A" w:rsidRPr="00EB0D80" w:rsidRDefault="00513CCE" w:rsidP="003C5C40">
      <w:pPr>
        <w:keepNext/>
        <w:spacing w:line="360" w:lineRule="auto"/>
        <w:ind w:firstLine="709"/>
        <w:contextualSpacing/>
        <w:jc w:val="center"/>
        <w:rPr>
          <w:sz w:val="20"/>
          <w:szCs w:val="20"/>
          <w:lang w:val="en-US"/>
        </w:rPr>
      </w:pPr>
      <w:r>
        <w:rPr>
          <w:noProof/>
        </w:rPr>
        <w:lastRenderedPageBreak/>
        <w:pict>
          <v:shape id="Рисунок 46" o:spid="_x0000_i1028" type="#_x0000_t75" style="width:234.75pt;height:96pt;visibility:visible">
            <v:imagedata r:id="rId12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156E7">
        <w:rPr>
          <w:color w:val="auto"/>
          <w:sz w:val="20"/>
          <w:szCs w:val="20"/>
        </w:rPr>
        <w:t xml:space="preserve"> </w:t>
      </w:r>
      <w:r w:rsidRPr="003156E7">
        <w:rPr>
          <w:color w:val="auto"/>
          <w:sz w:val="20"/>
          <w:szCs w:val="20"/>
        </w:rPr>
        <w:fldChar w:fldCharType="begin"/>
      </w:r>
      <w:r w:rsidRPr="003156E7">
        <w:rPr>
          <w:color w:val="auto"/>
          <w:sz w:val="20"/>
          <w:szCs w:val="20"/>
        </w:rPr>
        <w:instrText xml:space="preserve"> SEQ Рис. \* ARABIC </w:instrText>
      </w:r>
      <w:r w:rsidRPr="003156E7">
        <w:rPr>
          <w:color w:val="auto"/>
          <w:sz w:val="20"/>
          <w:szCs w:val="20"/>
        </w:rPr>
        <w:fldChar w:fldCharType="separate"/>
      </w:r>
      <w:r w:rsidR="006E2818">
        <w:rPr>
          <w:noProof/>
          <w:color w:val="auto"/>
          <w:sz w:val="20"/>
          <w:szCs w:val="20"/>
        </w:rPr>
        <w:t>2</w:t>
      </w:r>
      <w:r w:rsidRPr="003156E7">
        <w:rPr>
          <w:color w:val="auto"/>
          <w:sz w:val="20"/>
          <w:szCs w:val="20"/>
        </w:rPr>
        <w:fldChar w:fldCharType="end"/>
      </w:r>
      <w:r w:rsidRPr="003156E7">
        <w:rPr>
          <w:color w:val="auto"/>
          <w:sz w:val="20"/>
          <w:szCs w:val="20"/>
        </w:rPr>
        <w:t>. Установка фильтра по периоду</w:t>
      </w:r>
    </w:p>
    <w:p w:rsidR="000F788A" w:rsidRPr="002E2848" w:rsidRDefault="000F788A" w:rsidP="003C5C40">
      <w:pPr>
        <w:spacing w:line="360" w:lineRule="auto"/>
        <w:ind w:firstLine="709"/>
        <w:contextualSpacing/>
      </w:pPr>
    </w:p>
    <w:p w:rsidR="000F788A" w:rsidRPr="00B45141" w:rsidRDefault="000F788A" w:rsidP="003C5C40">
      <w:pPr>
        <w:spacing w:line="360" w:lineRule="auto"/>
        <w:ind w:firstLine="709"/>
        <w:contextualSpacing/>
        <w:jc w:val="both"/>
        <w:rPr>
          <w:color w:val="FF0000"/>
        </w:rPr>
      </w:pPr>
      <w:r>
        <w:t xml:space="preserve">В левой части окна представлено дерево бюджетов и организаций. Для получения информации необходимо выбрать бюджет или организацию </w:t>
      </w:r>
      <w:r w:rsidRPr="00AC7735">
        <w:t>на панели инструментов левой части окна</w:t>
      </w:r>
      <w:r>
        <w:t xml:space="preserve">, отметив их галками </w:t>
      </w:r>
      <w:r w:rsidRPr="00E121E0">
        <w:rPr>
          <w:i/>
        </w:rPr>
        <w:t>(Рисунок</w:t>
      </w:r>
      <w:r>
        <w:rPr>
          <w:i/>
        </w:rPr>
        <w:t xml:space="preserve"> 3</w:t>
      </w:r>
      <w:r w:rsidRPr="00E121E0">
        <w:rPr>
          <w:i/>
        </w:rPr>
        <w:t>).</w:t>
      </w:r>
      <w:r>
        <w:t xml:space="preserve"> </w:t>
      </w:r>
    </w:p>
    <w:p w:rsidR="000F788A" w:rsidRPr="003156E7" w:rsidRDefault="00D1446B" w:rsidP="003C5C40">
      <w:pPr>
        <w:keepNext/>
        <w:spacing w:line="360" w:lineRule="auto"/>
        <w:ind w:firstLine="709"/>
        <w:contextualSpacing/>
        <w:jc w:val="center"/>
        <w:rPr>
          <w:sz w:val="20"/>
          <w:szCs w:val="20"/>
        </w:rPr>
      </w:pPr>
      <w:r>
        <w:rPr>
          <w:noProof/>
        </w:rPr>
        <w:pict>
          <v:shape id="Рисунок 45" o:spid="_x0000_i1029" type="#_x0000_t75" style="width:261pt;height:261pt;visibility:visible">
            <v:imagedata r:id="rId13" o:title="" cropbottom="-955f" cropleft="865f" cropright="4496f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156E7">
        <w:rPr>
          <w:color w:val="auto"/>
          <w:sz w:val="20"/>
          <w:szCs w:val="20"/>
        </w:rPr>
        <w:t xml:space="preserve"> </w:t>
      </w:r>
      <w:r w:rsidRPr="003156E7">
        <w:rPr>
          <w:color w:val="auto"/>
          <w:sz w:val="20"/>
          <w:szCs w:val="20"/>
        </w:rPr>
        <w:fldChar w:fldCharType="begin"/>
      </w:r>
      <w:r w:rsidRPr="003156E7">
        <w:rPr>
          <w:color w:val="auto"/>
          <w:sz w:val="20"/>
          <w:szCs w:val="20"/>
        </w:rPr>
        <w:instrText xml:space="preserve"> SEQ Рис. \* ARABIC </w:instrText>
      </w:r>
      <w:r w:rsidRPr="003156E7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3</w:t>
      </w:r>
      <w:r w:rsidRPr="003156E7">
        <w:rPr>
          <w:color w:val="auto"/>
          <w:sz w:val="20"/>
          <w:szCs w:val="20"/>
        </w:rPr>
        <w:fldChar w:fldCharType="end"/>
      </w:r>
      <w:r w:rsidRPr="003156E7">
        <w:rPr>
          <w:color w:val="auto"/>
          <w:sz w:val="20"/>
          <w:szCs w:val="20"/>
        </w:rPr>
        <w:t>. Выбор бюджетов и организаций</w:t>
      </w:r>
    </w:p>
    <w:p w:rsidR="000F788A" w:rsidRPr="00300589" w:rsidRDefault="000F788A" w:rsidP="003C5C40">
      <w:pPr>
        <w:spacing w:line="360" w:lineRule="auto"/>
        <w:contextualSpacing/>
      </w:pPr>
    </w:p>
    <w:p w:rsidR="000F788A" w:rsidRPr="00E121E0" w:rsidRDefault="000F788A" w:rsidP="003C5C40">
      <w:pPr>
        <w:spacing w:line="360" w:lineRule="auto"/>
        <w:ind w:firstLine="709"/>
        <w:contextualSpacing/>
        <w:jc w:val="both"/>
        <w:rPr>
          <w:i/>
        </w:rPr>
      </w:pPr>
      <w:r>
        <w:t xml:space="preserve">В правой части окна расположена панель инструментов, состоящая из кнопок </w:t>
      </w:r>
      <w:r w:rsidRPr="00E121E0">
        <w:rPr>
          <w:i/>
        </w:rPr>
        <w:t>(Рисунок</w:t>
      </w:r>
      <w:r>
        <w:rPr>
          <w:i/>
        </w:rPr>
        <w:t xml:space="preserve"> 4</w:t>
      </w:r>
      <w:r w:rsidRPr="00E121E0">
        <w:rPr>
          <w:i/>
        </w:rPr>
        <w:t>):</w:t>
      </w:r>
    </w:p>
    <w:p w:rsidR="000F788A" w:rsidRPr="002174BF" w:rsidRDefault="00D1446B" w:rsidP="003C5C40">
      <w:pPr>
        <w:keepNext/>
        <w:spacing w:line="360" w:lineRule="auto"/>
        <w:ind w:firstLine="709"/>
        <w:contextualSpacing/>
        <w:jc w:val="center"/>
        <w:rPr>
          <w:lang w:val="en-US"/>
        </w:rPr>
      </w:pPr>
      <w:r>
        <w:rPr>
          <w:noProof/>
        </w:rPr>
        <w:pict>
          <v:shape id="Рисунок 44" o:spid="_x0000_i1030" type="#_x0000_t75" style="width:381pt;height:32.25pt;visibility:visible">
            <v:imagedata r:id="rId14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A2CFC">
        <w:rPr>
          <w:color w:val="auto"/>
          <w:sz w:val="20"/>
          <w:szCs w:val="20"/>
        </w:rPr>
        <w:t xml:space="preserve"> </w:t>
      </w:r>
      <w:r w:rsidRPr="007A2CFC">
        <w:rPr>
          <w:color w:val="auto"/>
          <w:sz w:val="20"/>
          <w:szCs w:val="20"/>
        </w:rPr>
        <w:fldChar w:fldCharType="begin"/>
      </w:r>
      <w:r w:rsidRPr="007A2CFC">
        <w:rPr>
          <w:color w:val="auto"/>
          <w:sz w:val="20"/>
          <w:szCs w:val="20"/>
        </w:rPr>
        <w:instrText xml:space="preserve"> SEQ Рис. \* ARABIC </w:instrText>
      </w:r>
      <w:r w:rsidRPr="007A2CFC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4</w:t>
      </w:r>
      <w:r w:rsidRPr="007A2CFC">
        <w:rPr>
          <w:color w:val="auto"/>
          <w:sz w:val="20"/>
          <w:szCs w:val="20"/>
        </w:rPr>
        <w:fldChar w:fldCharType="end"/>
      </w:r>
      <w:r w:rsidRPr="007A2CFC">
        <w:rPr>
          <w:color w:val="auto"/>
          <w:sz w:val="20"/>
          <w:szCs w:val="20"/>
        </w:rPr>
        <w:t>. Панель инструментов правой части окна</w:t>
      </w:r>
    </w:p>
    <w:p w:rsidR="000F788A" w:rsidRPr="00FC3692" w:rsidRDefault="000F788A" w:rsidP="003C5C40">
      <w:pPr>
        <w:spacing w:line="360" w:lineRule="auto"/>
        <w:contextualSpacing/>
        <w:jc w:val="both"/>
      </w:pPr>
    </w:p>
    <w:p w:rsidR="002800D8" w:rsidRPr="004E1FE9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1 – </w:t>
      </w:r>
      <w:r w:rsidRPr="002800D8">
        <w:rPr>
          <w:b/>
        </w:rPr>
        <w:t>Печать</w:t>
      </w:r>
      <w:r w:rsidR="002800D8">
        <w:t xml:space="preserve"> – </w:t>
      </w:r>
      <w:r w:rsidR="002800D8" w:rsidRPr="004E1FE9">
        <w:t xml:space="preserve">имеет дополнительное меню, состоящее из пунктов </w:t>
      </w:r>
      <w:r w:rsidR="002800D8" w:rsidRPr="00E121E0">
        <w:rPr>
          <w:i/>
        </w:rPr>
        <w:t xml:space="preserve">(Рисунок </w:t>
      </w:r>
      <w:r w:rsidR="00D2360A">
        <w:rPr>
          <w:i/>
        </w:rPr>
        <w:t>5</w:t>
      </w:r>
      <w:r w:rsidR="002800D8" w:rsidRPr="00E121E0">
        <w:rPr>
          <w:i/>
        </w:rPr>
        <w:t>):</w:t>
      </w:r>
      <w:r w:rsidR="002800D8" w:rsidRPr="004E1FE9">
        <w:t xml:space="preserve"> </w:t>
      </w:r>
    </w:p>
    <w:p w:rsidR="002800D8" w:rsidRPr="00A10C70" w:rsidRDefault="002800D8" w:rsidP="003C5C40">
      <w:pPr>
        <w:pStyle w:val="aa"/>
        <w:numPr>
          <w:ilvl w:val="0"/>
          <w:numId w:val="2"/>
        </w:numPr>
        <w:tabs>
          <w:tab w:val="left" w:pos="1560"/>
        </w:tabs>
        <w:spacing w:line="360" w:lineRule="auto"/>
        <w:ind w:left="426" w:firstLine="850"/>
        <w:jc w:val="both"/>
      </w:pPr>
      <w:r w:rsidRPr="00045F37">
        <w:rPr>
          <w:b/>
        </w:rPr>
        <w:t>Сохранить изображение в файл</w:t>
      </w:r>
      <w:r w:rsidRPr="004E1FE9">
        <w:t xml:space="preserve"> - диаграмма сохраняется по указанному пути  с </w:t>
      </w:r>
      <w:r>
        <w:t xml:space="preserve">расширением </w:t>
      </w:r>
      <w:r w:rsidRPr="00A10C70">
        <w:t>*.</w:t>
      </w:r>
      <w:r w:rsidRPr="00AC7735">
        <w:rPr>
          <w:lang w:val="en-US"/>
        </w:rPr>
        <w:t>png</w:t>
      </w:r>
      <w:r>
        <w:t>.</w:t>
      </w:r>
    </w:p>
    <w:p w:rsidR="002800D8" w:rsidRPr="00A10C70" w:rsidRDefault="002800D8" w:rsidP="003C5C40">
      <w:pPr>
        <w:pStyle w:val="aa"/>
        <w:numPr>
          <w:ilvl w:val="0"/>
          <w:numId w:val="2"/>
        </w:numPr>
        <w:tabs>
          <w:tab w:val="left" w:pos="1560"/>
        </w:tabs>
        <w:spacing w:line="360" w:lineRule="auto"/>
        <w:ind w:left="426" w:firstLine="850"/>
        <w:jc w:val="both"/>
      </w:pPr>
      <w:r w:rsidRPr="00045F37">
        <w:rPr>
          <w:b/>
        </w:rPr>
        <w:lastRenderedPageBreak/>
        <w:t>Отправить изображение по электронной почте</w:t>
      </w:r>
      <w:r>
        <w:t xml:space="preserve"> - отправка осуществляется через Microsoft Outlook</w:t>
      </w:r>
      <w:r w:rsidRPr="00A10C70">
        <w:t>.</w:t>
      </w:r>
    </w:p>
    <w:p w:rsidR="002800D8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pict>
          <v:shape id="_x0000_i1031" type="#_x0000_t75" style="width:246.75pt;height:35.25pt;visibility:visible">
            <v:imagedata r:id="rId15" o:title=""/>
          </v:shape>
        </w:pict>
      </w:r>
    </w:p>
    <w:p w:rsidR="002800D8" w:rsidRDefault="002800D8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5715EE">
        <w:rPr>
          <w:color w:val="auto"/>
        </w:rPr>
        <w:t xml:space="preserve"> </w:t>
      </w:r>
      <w:r w:rsidRPr="005715EE">
        <w:rPr>
          <w:color w:val="auto"/>
        </w:rPr>
        <w:fldChar w:fldCharType="begin"/>
      </w:r>
      <w:r w:rsidRPr="005715EE">
        <w:rPr>
          <w:color w:val="auto"/>
        </w:rPr>
        <w:instrText xml:space="preserve"> SEQ Рис. \* ARABIC </w:instrText>
      </w:r>
      <w:r w:rsidRPr="005715EE">
        <w:rPr>
          <w:color w:val="auto"/>
        </w:rPr>
        <w:fldChar w:fldCharType="separate"/>
      </w:r>
      <w:r w:rsidR="009E0793">
        <w:rPr>
          <w:noProof/>
          <w:color w:val="auto"/>
        </w:rPr>
        <w:t>5</w:t>
      </w:r>
      <w:r w:rsidRPr="005715EE">
        <w:rPr>
          <w:color w:val="auto"/>
        </w:rPr>
        <w:fldChar w:fldCharType="end"/>
      </w:r>
      <w:r w:rsidRPr="005715EE">
        <w:rPr>
          <w:color w:val="auto"/>
        </w:rPr>
        <w:t>. Меню кнопки "Печать"</w:t>
      </w:r>
    </w:p>
    <w:p w:rsidR="000F788A" w:rsidRPr="009B6FBA" w:rsidRDefault="000F788A" w:rsidP="003C5C40">
      <w:pPr>
        <w:spacing w:line="360" w:lineRule="auto"/>
        <w:ind w:firstLine="709"/>
        <w:contextualSpacing/>
        <w:jc w:val="both"/>
      </w:pPr>
    </w:p>
    <w:p w:rsidR="002800D8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2 – </w:t>
      </w:r>
      <w:r w:rsidRPr="002800D8">
        <w:rPr>
          <w:b/>
        </w:rPr>
        <w:t>Показать статистику</w:t>
      </w:r>
      <w:r w:rsidR="002800D8">
        <w:t xml:space="preserve"> – обновление данных при изменении настроек.</w:t>
      </w:r>
    </w:p>
    <w:p w:rsidR="002800D8" w:rsidRDefault="002800D8" w:rsidP="003C5C40">
      <w:pPr>
        <w:spacing w:line="360" w:lineRule="auto"/>
        <w:ind w:firstLine="709"/>
        <w:contextualSpacing/>
        <w:jc w:val="both"/>
      </w:pPr>
      <w:r>
        <w:t xml:space="preserve">Автоматическое обновление данных диаграммы осуществляется при изменении параметров поля «Режим просмотра». При изменении периода, бюджета, организации или формы отчета для обновления данных диаграммы необходимо нажать на кнопку </w:t>
      </w:r>
      <w:r w:rsidR="00513CCE">
        <w:rPr>
          <w:b/>
          <w:noProof/>
        </w:rPr>
        <w:pict>
          <v:shape id="_x0000_i1032" type="#_x0000_t75" style="width:111.75pt;height:18.75pt;visibility:visible">
            <v:imagedata r:id="rId16" o:title=""/>
          </v:shape>
        </w:pict>
      </w:r>
      <w:r>
        <w:t xml:space="preserve"> </w:t>
      </w:r>
      <w:r w:rsidRPr="00045F37">
        <w:rPr>
          <w:b/>
        </w:rPr>
        <w:t>Показать статистику</w:t>
      </w:r>
      <w:r>
        <w:t>, расположенную на панели инструментов.</w:t>
      </w:r>
    </w:p>
    <w:p w:rsidR="002800D8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3 – </w:t>
      </w:r>
      <w:r w:rsidRPr="002800D8">
        <w:rPr>
          <w:b/>
        </w:rPr>
        <w:t>Информация о текущем отборе</w:t>
      </w:r>
      <w:r w:rsidR="002800D8">
        <w:t xml:space="preserve"> – подробная детализация по сформированной диаграмме.</w:t>
      </w:r>
    </w:p>
    <w:p w:rsidR="00D2360A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4 – </w:t>
      </w:r>
      <w:r w:rsidRPr="00D2360A">
        <w:rPr>
          <w:b/>
        </w:rPr>
        <w:t>Детализировать по организациям</w:t>
      </w:r>
      <w:r w:rsidR="00D2360A">
        <w:t xml:space="preserve"> – детализация форм отчетности в разрезе организаций.</w:t>
      </w:r>
    </w:p>
    <w:p w:rsidR="00D2360A" w:rsidRPr="009B6FBA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5 – </w:t>
      </w:r>
      <w:r w:rsidRPr="00D2360A">
        <w:rPr>
          <w:b/>
        </w:rPr>
        <w:t>Настройки</w:t>
      </w:r>
      <w:r w:rsidR="009B6FBA" w:rsidRPr="009B6FBA">
        <w:t xml:space="preserve"> </w:t>
      </w:r>
      <w:r w:rsidR="00C0128B">
        <w:t xml:space="preserve">– </w:t>
      </w:r>
      <w:r w:rsidR="00F36B09">
        <w:t>вызывает</w:t>
      </w:r>
      <w:r w:rsidR="00C0128B">
        <w:t xml:space="preserve"> окно с настройками</w:t>
      </w:r>
      <w:r w:rsidR="00F36B09">
        <w:t xml:space="preserve"> режима</w:t>
      </w:r>
      <w:r w:rsidR="00D2360A" w:rsidRPr="00A80661">
        <w:rPr>
          <w:i/>
        </w:rPr>
        <w:t>.</w:t>
      </w:r>
    </w:p>
    <w:p w:rsidR="000F788A" w:rsidRDefault="000F788A" w:rsidP="003C5C40">
      <w:pPr>
        <w:spacing w:line="360" w:lineRule="auto"/>
        <w:ind w:firstLine="709"/>
        <w:contextualSpacing/>
        <w:jc w:val="both"/>
      </w:pPr>
      <w:r w:rsidRPr="009B6FBA">
        <w:t xml:space="preserve">6 – </w:t>
      </w:r>
      <w:r w:rsidRPr="00D2360A">
        <w:rPr>
          <w:b/>
        </w:rPr>
        <w:t>Выход</w:t>
      </w:r>
      <w:r w:rsidR="00D2360A">
        <w:t xml:space="preserve"> – выход из режима.</w:t>
      </w:r>
    </w:p>
    <w:p w:rsidR="000F788A" w:rsidRDefault="000F788A" w:rsidP="003C5C40">
      <w:pPr>
        <w:spacing w:line="360" w:lineRule="auto"/>
        <w:ind w:firstLine="709"/>
        <w:contextualSpacing/>
        <w:jc w:val="both"/>
        <w:rPr>
          <w:i/>
        </w:rPr>
      </w:pPr>
      <w:r>
        <w:t>Для построения диаграммы по определенным формам необходимо</w:t>
      </w:r>
      <w:r w:rsidRPr="00604E2B">
        <w:t xml:space="preserve"> </w:t>
      </w:r>
      <w:r>
        <w:t xml:space="preserve">раскрыть </w:t>
      </w:r>
      <w:r w:rsidRPr="002800D8">
        <w:rPr>
          <w:b/>
        </w:rPr>
        <w:t>Фильтр по формам</w:t>
      </w:r>
      <w:r>
        <w:t xml:space="preserve"> </w:t>
      </w:r>
      <w:r w:rsidRPr="004E1FE9">
        <w:t>правой части окна</w:t>
      </w:r>
      <w:r w:rsidRPr="00E121E0">
        <w:rPr>
          <w:i/>
        </w:rPr>
        <w:t xml:space="preserve"> </w:t>
      </w:r>
      <w:r w:rsidRPr="00604E2B">
        <w:t xml:space="preserve">при помощь кнопки </w:t>
      </w:r>
      <w:r w:rsidRPr="002800D8">
        <w:rPr>
          <w:b/>
        </w:rPr>
        <w:t>Отобразить</w:t>
      </w:r>
      <w:r w:rsidRPr="00604E2B">
        <w:t xml:space="preserve"> </w:t>
      </w:r>
      <w:r w:rsidR="00C0128B">
        <w:rPr>
          <w:i/>
        </w:rPr>
        <w:t>(Рисунок 6</w:t>
      </w:r>
      <w:r w:rsidRPr="00E121E0">
        <w:rPr>
          <w:i/>
        </w:rPr>
        <w:t>)</w:t>
      </w:r>
      <w:r>
        <w:rPr>
          <w:i/>
        </w:rPr>
        <w:t>.</w:t>
      </w:r>
    </w:p>
    <w:p w:rsidR="000F788A" w:rsidRPr="00CD6B00" w:rsidRDefault="00D1446B" w:rsidP="003C5C40">
      <w:pPr>
        <w:spacing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lastRenderedPageBreak/>
        <w:pict>
          <v:shape id="_x0000_i1033" type="#_x0000_t75" style="width:447.75pt;height:299.25pt">
            <v:imagedata r:id="rId17" o:title=""/>
          </v:shape>
        </w:pict>
      </w: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6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>. Установка фильтра по коду формы</w:t>
      </w: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 xml:space="preserve">При раскрытии фильтра отображается список имеющихся форм за указанный период. Формы с разными атрибутами объединены в папки. Для выбора формы необходимо отметить ее </w:t>
      </w:r>
      <w:r w:rsidRPr="00320821">
        <w:rPr>
          <w:i/>
        </w:rPr>
        <w:t xml:space="preserve">(Рисунок </w:t>
      </w:r>
      <w:r w:rsidR="00C0128B">
        <w:rPr>
          <w:i/>
        </w:rPr>
        <w:t>7</w:t>
      </w:r>
      <w:r w:rsidRPr="00320821">
        <w:rPr>
          <w:i/>
        </w:rPr>
        <w:t>)</w:t>
      </w:r>
      <w:r>
        <w:t xml:space="preserve">. </w:t>
      </w:r>
    </w:p>
    <w:p w:rsidR="000F788A" w:rsidRPr="004E1FE9" w:rsidRDefault="00D1446B" w:rsidP="003C5C40">
      <w:pPr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pict>
          <v:shape id="_x0000_i1034" type="#_x0000_t75" style="width:203.25pt;height:357.75pt">
            <v:imagedata r:id="rId18" o:title=""/>
          </v:shape>
        </w:pict>
      </w:r>
    </w:p>
    <w:p w:rsidR="000F788A" w:rsidRDefault="000F788A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7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>. Установка фильтра по коду формы</w:t>
      </w:r>
    </w:p>
    <w:p w:rsidR="000F788A" w:rsidRPr="00927755" w:rsidRDefault="000F788A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</w:p>
    <w:p w:rsidR="00667276" w:rsidRDefault="00667276" w:rsidP="003C5C40">
      <w:pPr>
        <w:spacing w:line="360" w:lineRule="auto"/>
        <w:ind w:firstLine="709"/>
        <w:contextualSpacing/>
        <w:jc w:val="both"/>
      </w:pPr>
      <w:r>
        <w:t xml:space="preserve">На панели инструментов расположены кнопки </w:t>
      </w:r>
      <w:r w:rsidRPr="00960139">
        <w:rPr>
          <w:i/>
        </w:rPr>
        <w:t xml:space="preserve">(Рисунок </w:t>
      </w:r>
      <w:r w:rsidR="00C0128B">
        <w:rPr>
          <w:i/>
        </w:rPr>
        <w:t>8</w:t>
      </w:r>
      <w:r w:rsidRPr="00960139">
        <w:rPr>
          <w:i/>
        </w:rPr>
        <w:t>):</w:t>
      </w:r>
    </w:p>
    <w:p w:rsidR="00667276" w:rsidRDefault="00513CCE" w:rsidP="003C5C40">
      <w:pPr>
        <w:spacing w:line="360" w:lineRule="auto"/>
        <w:ind w:firstLine="709"/>
        <w:contextualSpacing/>
        <w:jc w:val="center"/>
      </w:pPr>
      <w:r>
        <w:pict>
          <v:shape id="_x0000_i1035" type="#_x0000_t75" style="width:118.5pt;height:31.5pt">
            <v:imagedata r:id="rId19" o:title=""/>
          </v:shape>
        </w:pict>
      </w:r>
    </w:p>
    <w:p w:rsidR="00667276" w:rsidRDefault="00667276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8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>. Установка фильтра по коду формы</w:t>
      </w:r>
    </w:p>
    <w:p w:rsidR="00667276" w:rsidRDefault="00667276" w:rsidP="003C5C40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</w:p>
    <w:p w:rsidR="00667276" w:rsidRDefault="00667276" w:rsidP="003C5C40">
      <w:pPr>
        <w:spacing w:line="360" w:lineRule="auto"/>
        <w:ind w:firstLine="709"/>
        <w:contextualSpacing/>
        <w:jc w:val="both"/>
      </w:pPr>
      <w:r>
        <w:t xml:space="preserve">1– </w:t>
      </w:r>
      <w:r w:rsidRPr="00960139">
        <w:rPr>
          <w:b/>
        </w:rPr>
        <w:t>Инверсия</w:t>
      </w:r>
      <w:r>
        <w:t xml:space="preserve"> (</w:t>
      </w:r>
      <w:r>
        <w:rPr>
          <w:lang w:val="en-US"/>
        </w:rPr>
        <w:t>Ctrl</w:t>
      </w:r>
      <w:r w:rsidRPr="00667276">
        <w:t>+</w:t>
      </w:r>
      <w:r>
        <w:rPr>
          <w:lang w:val="en-US"/>
        </w:rPr>
        <w:t>A</w:t>
      </w:r>
      <w:r>
        <w:t>) – выделение всех</w:t>
      </w:r>
      <w:r w:rsidRPr="00283DCB">
        <w:t xml:space="preserve"> форм. </w:t>
      </w:r>
    </w:p>
    <w:p w:rsidR="00667276" w:rsidRDefault="00667276" w:rsidP="003C5C40">
      <w:pPr>
        <w:spacing w:line="360" w:lineRule="auto"/>
        <w:ind w:firstLine="709"/>
        <w:contextualSpacing/>
        <w:jc w:val="both"/>
      </w:pPr>
      <w:r>
        <w:t xml:space="preserve">2 – </w:t>
      </w:r>
      <w:r w:rsidRPr="00960139">
        <w:rPr>
          <w:b/>
        </w:rPr>
        <w:t>Отметить подчиненные</w:t>
      </w:r>
      <w:r>
        <w:t xml:space="preserve"> – меню кнопки состоит из пунктов: Отметить подчиненные и Отметить на 1 уровень вниз. </w:t>
      </w:r>
    </w:p>
    <w:p w:rsidR="00667276" w:rsidRDefault="00667276" w:rsidP="003C5C40">
      <w:pPr>
        <w:spacing w:line="360" w:lineRule="auto"/>
        <w:ind w:firstLine="709"/>
        <w:contextualSpacing/>
        <w:jc w:val="both"/>
      </w:pPr>
      <w:r>
        <w:t xml:space="preserve">3 </w:t>
      </w:r>
      <w:r w:rsidRPr="00B83959">
        <w:t xml:space="preserve">– </w:t>
      </w:r>
      <w:r w:rsidRPr="00B83959">
        <w:rPr>
          <w:b/>
        </w:rPr>
        <w:t>Разметить</w:t>
      </w:r>
      <w:r w:rsidRPr="00960139">
        <w:rPr>
          <w:b/>
        </w:rPr>
        <w:t xml:space="preserve"> все</w:t>
      </w:r>
      <w:r>
        <w:t xml:space="preserve"> (</w:t>
      </w:r>
      <w:r>
        <w:rPr>
          <w:lang w:val="en-US"/>
        </w:rPr>
        <w:t>Ctrl</w:t>
      </w:r>
      <w:r w:rsidRPr="00667276">
        <w:t>+</w:t>
      </w:r>
      <w:r>
        <w:rPr>
          <w:lang w:val="en-US"/>
        </w:rPr>
        <w:t>U</w:t>
      </w:r>
      <w:r>
        <w:t>) – снятие выделения со всех форм</w:t>
      </w:r>
      <w:r w:rsidR="00F36B09">
        <w:t>.</w:t>
      </w:r>
    </w:p>
    <w:p w:rsidR="00667276" w:rsidRPr="00960139" w:rsidRDefault="00667276" w:rsidP="003C5C40">
      <w:pPr>
        <w:spacing w:line="360" w:lineRule="auto"/>
        <w:ind w:firstLine="709"/>
        <w:contextualSpacing/>
        <w:jc w:val="both"/>
      </w:pPr>
      <w:r>
        <w:t xml:space="preserve">4 – </w:t>
      </w:r>
      <w:r w:rsidRPr="00960139">
        <w:rPr>
          <w:b/>
        </w:rPr>
        <w:t xml:space="preserve">Поиск </w:t>
      </w:r>
      <w:r w:rsidRPr="00960139">
        <w:t>(</w:t>
      </w:r>
      <w:r>
        <w:rPr>
          <w:lang w:val="en-US"/>
        </w:rPr>
        <w:t>Ctrl</w:t>
      </w:r>
      <w:r w:rsidRPr="00960139">
        <w:t>+</w:t>
      </w:r>
      <w:r>
        <w:rPr>
          <w:lang w:val="en-US"/>
        </w:rPr>
        <w:t>F</w:t>
      </w:r>
      <w:r w:rsidRPr="00960139">
        <w:t xml:space="preserve">) </w:t>
      </w:r>
      <w:r>
        <w:t xml:space="preserve">– </w:t>
      </w:r>
      <w:r w:rsidR="00960139">
        <w:t>поиск формы</w:t>
      </w:r>
      <w:r w:rsidR="00F36B09">
        <w:t xml:space="preserve"> по коду</w:t>
      </w:r>
      <w:r w:rsidR="00960139">
        <w:t>.</w:t>
      </w:r>
    </w:p>
    <w:p w:rsidR="00960139" w:rsidRDefault="00667276" w:rsidP="003C5C40">
      <w:pPr>
        <w:spacing w:line="360" w:lineRule="auto"/>
        <w:ind w:firstLine="709"/>
        <w:contextualSpacing/>
        <w:jc w:val="both"/>
      </w:pPr>
      <w:r>
        <w:t xml:space="preserve">5 – </w:t>
      </w:r>
      <w:r w:rsidRPr="00960139">
        <w:rPr>
          <w:b/>
        </w:rPr>
        <w:t>Печать</w:t>
      </w:r>
      <w:r>
        <w:t xml:space="preserve"> – </w:t>
      </w:r>
      <w:r w:rsidR="00960139">
        <w:t xml:space="preserve">вывод списка форм на печать. В меню кнопки имеется выбор: Вывести в </w:t>
      </w:r>
      <w:r w:rsidR="00960139">
        <w:rPr>
          <w:lang w:val="en-US"/>
        </w:rPr>
        <w:t>HTML</w:t>
      </w:r>
      <w:r w:rsidR="00960139" w:rsidRPr="00960139">
        <w:t xml:space="preserve"> </w:t>
      </w:r>
      <w:r w:rsidR="00960139">
        <w:t xml:space="preserve">или Вывести </w:t>
      </w:r>
      <w:r w:rsidR="00960139">
        <w:rPr>
          <w:lang w:val="en-US"/>
        </w:rPr>
        <w:t>Excel</w:t>
      </w:r>
      <w:r w:rsidR="00960139">
        <w:t xml:space="preserve">. </w:t>
      </w:r>
    </w:p>
    <w:p w:rsidR="000F788A" w:rsidRPr="002E2675" w:rsidRDefault="000F788A" w:rsidP="003C5C40">
      <w:pPr>
        <w:spacing w:line="360" w:lineRule="auto"/>
        <w:ind w:firstLine="709"/>
        <w:contextualSpacing/>
        <w:jc w:val="both"/>
      </w:pPr>
      <w:r>
        <w:lastRenderedPageBreak/>
        <w:t xml:space="preserve">После выбора форм необходимо нажать кнопку </w:t>
      </w:r>
      <w:r w:rsidR="00513CCE">
        <w:rPr>
          <w:noProof/>
        </w:rPr>
        <w:pict>
          <v:shape id="Рисунок 41" o:spid="_x0000_i1036" type="#_x0000_t75" style="width:108.75pt;height:21pt;visibility:visible">
            <v:imagedata r:id="rId20" o:title=""/>
          </v:shape>
        </w:pict>
      </w:r>
      <w:r>
        <w:rPr>
          <w:noProof/>
        </w:rPr>
        <w:t xml:space="preserve"> </w:t>
      </w:r>
      <w:r w:rsidRPr="00960139">
        <w:rPr>
          <w:b/>
        </w:rPr>
        <w:t>Показать статистику</w:t>
      </w:r>
      <w:r>
        <w:t xml:space="preserve">, расположенную на панели инструментов. Диаграмма будет обновлена по заданным параметрам </w:t>
      </w:r>
      <w:r w:rsidRPr="00E121E0">
        <w:rPr>
          <w:i/>
        </w:rPr>
        <w:t xml:space="preserve">(Рисунок </w:t>
      </w:r>
      <w:r w:rsidR="00C0128B">
        <w:rPr>
          <w:i/>
        </w:rPr>
        <w:t>9</w:t>
      </w:r>
      <w:r w:rsidRPr="00E121E0">
        <w:rPr>
          <w:i/>
        </w:rPr>
        <w:t>).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i1037" type="#_x0000_t75" style="width:468pt;height:265.5pt">
            <v:imagedata r:id="rId21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97D9C">
        <w:rPr>
          <w:color w:val="auto"/>
          <w:sz w:val="20"/>
          <w:szCs w:val="20"/>
        </w:rPr>
        <w:t xml:space="preserve"> </w:t>
      </w:r>
      <w:r w:rsidRPr="00397D9C">
        <w:rPr>
          <w:color w:val="auto"/>
          <w:sz w:val="20"/>
          <w:szCs w:val="20"/>
        </w:rPr>
        <w:fldChar w:fldCharType="begin"/>
      </w:r>
      <w:r w:rsidRPr="00397D9C">
        <w:rPr>
          <w:color w:val="auto"/>
          <w:sz w:val="20"/>
          <w:szCs w:val="20"/>
        </w:rPr>
        <w:instrText xml:space="preserve"> SEQ Рис. \* ARABIC </w:instrText>
      </w:r>
      <w:r w:rsidRPr="00397D9C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9</w:t>
      </w:r>
      <w:r w:rsidRPr="00397D9C">
        <w:rPr>
          <w:color w:val="auto"/>
          <w:sz w:val="20"/>
          <w:szCs w:val="20"/>
        </w:rPr>
        <w:fldChar w:fldCharType="end"/>
      </w:r>
      <w:r w:rsidRPr="00397D9C">
        <w:rPr>
          <w:color w:val="auto"/>
          <w:sz w:val="20"/>
          <w:szCs w:val="20"/>
        </w:rPr>
        <w:t>. Диаграмма, построенная по установленным фильтрам</w:t>
      </w:r>
    </w:p>
    <w:p w:rsidR="006B26C8" w:rsidRPr="006B26C8" w:rsidRDefault="006B26C8" w:rsidP="003C5C40">
      <w:pPr>
        <w:spacing w:line="360" w:lineRule="auto"/>
        <w:contextualSpacing/>
      </w:pPr>
    </w:p>
    <w:p w:rsidR="006B26C8" w:rsidRDefault="00B37367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5" w:name="_Toc430960191"/>
      <w:bookmarkStart w:id="6" w:name="_Toc431997659"/>
      <w:r>
        <w:rPr>
          <w:rFonts w:ascii="Times New Roman" w:hAnsi="Times New Roman"/>
          <w:color w:val="auto"/>
        </w:rPr>
        <w:t xml:space="preserve">3. </w:t>
      </w:r>
      <w:r w:rsidR="006B26C8" w:rsidRPr="006B26C8">
        <w:rPr>
          <w:rFonts w:ascii="Times New Roman" w:hAnsi="Times New Roman"/>
          <w:color w:val="auto"/>
        </w:rPr>
        <w:t>Настройки режима «Статистика сбора отчетности»</w:t>
      </w:r>
      <w:bookmarkEnd w:id="5"/>
      <w:bookmarkEnd w:id="6"/>
    </w:p>
    <w:p w:rsidR="006B26C8" w:rsidRDefault="006B26C8" w:rsidP="003C5C40">
      <w:pPr>
        <w:spacing w:line="360" w:lineRule="auto"/>
        <w:ind w:firstLine="709"/>
        <w:contextualSpacing/>
        <w:jc w:val="both"/>
      </w:pPr>
      <w:r>
        <w:t>Существует несколько способов вызова настроек режима:</w:t>
      </w:r>
    </w:p>
    <w:p w:rsidR="006B26C8" w:rsidRDefault="006B26C8" w:rsidP="003C5C40">
      <w:pPr>
        <w:numPr>
          <w:ilvl w:val="0"/>
          <w:numId w:val="15"/>
        </w:numPr>
        <w:spacing w:line="360" w:lineRule="auto"/>
        <w:contextualSpacing/>
        <w:jc w:val="both"/>
        <w:rPr>
          <w:i/>
        </w:rPr>
      </w:pPr>
      <w:r>
        <w:t xml:space="preserve">при помощи кнопки </w:t>
      </w:r>
      <w:r w:rsidR="00513CCE">
        <w:rPr>
          <w:noProof/>
        </w:rPr>
        <w:pict>
          <v:shape id="_x0000_i1038" type="#_x0000_t75" style="width:19.5pt;height:15.75pt;visibility:visible;mso-wrap-style:square">
            <v:imagedata r:id="rId22" o:title=""/>
          </v:shape>
        </w:pict>
      </w:r>
      <w:r w:rsidR="002D4199">
        <w:rPr>
          <w:noProof/>
        </w:rPr>
        <w:t xml:space="preserve"> </w:t>
      </w:r>
      <w:r w:rsidRPr="00962512">
        <w:rPr>
          <w:b/>
        </w:rPr>
        <w:t>Настройки</w:t>
      </w:r>
      <w:r w:rsidR="002D4199">
        <w:t xml:space="preserve"> на панели инструментов режима.</w:t>
      </w:r>
    </w:p>
    <w:p w:rsidR="00962512" w:rsidRDefault="006B26C8" w:rsidP="003C5C40">
      <w:pPr>
        <w:numPr>
          <w:ilvl w:val="0"/>
          <w:numId w:val="15"/>
        </w:numPr>
        <w:spacing w:line="360" w:lineRule="auto"/>
        <w:contextualSpacing/>
        <w:jc w:val="both"/>
      </w:pPr>
      <w:r>
        <w:t xml:space="preserve">в главном меню комплекса </w:t>
      </w:r>
      <w:r w:rsidRPr="00D1446B">
        <w:rPr>
          <w:b/>
          <w:highlight w:val="lightGray"/>
        </w:rPr>
        <w:t>Настройки =&gt; Настройки</w:t>
      </w:r>
      <w:r w:rsidR="002D4199">
        <w:rPr>
          <w:b/>
        </w:rPr>
        <w:t xml:space="preserve"> </w:t>
      </w:r>
      <w:r w:rsidR="002D4199" w:rsidRPr="006B26C8">
        <w:rPr>
          <w:i/>
        </w:rPr>
        <w:t xml:space="preserve">(Рисунок </w:t>
      </w:r>
      <w:r w:rsidR="002D4199">
        <w:rPr>
          <w:i/>
        </w:rPr>
        <w:t>10).</w:t>
      </w:r>
      <w:r>
        <w:t xml:space="preserve"> </w:t>
      </w:r>
    </w:p>
    <w:p w:rsidR="006B26C8" w:rsidRDefault="00513CCE" w:rsidP="003C5C40">
      <w:pPr>
        <w:spacing w:line="360" w:lineRule="auto"/>
        <w:ind w:firstLine="709"/>
        <w:contextualSpacing/>
        <w:jc w:val="center"/>
      </w:pPr>
      <w:r>
        <w:pict>
          <v:shape id="_x0000_i1039" type="#_x0000_t75" style="width:167.25pt;height:48.75pt">
            <v:imagedata r:id="rId23" o:title=""/>
          </v:shape>
        </w:pict>
      </w:r>
    </w:p>
    <w:p w:rsidR="006B26C8" w:rsidRPr="00C0128B" w:rsidRDefault="006B26C8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97D9C">
        <w:rPr>
          <w:color w:val="auto"/>
          <w:sz w:val="20"/>
          <w:szCs w:val="20"/>
        </w:rPr>
        <w:t xml:space="preserve"> </w:t>
      </w:r>
      <w:r w:rsidRPr="00397D9C">
        <w:rPr>
          <w:color w:val="auto"/>
          <w:sz w:val="20"/>
          <w:szCs w:val="20"/>
        </w:rPr>
        <w:fldChar w:fldCharType="begin"/>
      </w:r>
      <w:r w:rsidRPr="00397D9C">
        <w:rPr>
          <w:color w:val="auto"/>
          <w:sz w:val="20"/>
          <w:szCs w:val="20"/>
        </w:rPr>
        <w:instrText xml:space="preserve"> SEQ Рис. \* ARABIC </w:instrText>
      </w:r>
      <w:r w:rsidRPr="00397D9C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10</w:t>
      </w:r>
      <w:r w:rsidRPr="00397D9C">
        <w:rPr>
          <w:color w:val="auto"/>
          <w:sz w:val="20"/>
          <w:szCs w:val="20"/>
        </w:rPr>
        <w:fldChar w:fldCharType="end"/>
      </w:r>
      <w:r w:rsidRPr="00397D9C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</w:rPr>
        <w:t>Главное меню комплекса</w:t>
      </w:r>
    </w:p>
    <w:p w:rsidR="00C0128B" w:rsidRPr="00C0128B" w:rsidRDefault="00C0128B" w:rsidP="003C5C40">
      <w:pPr>
        <w:spacing w:line="360" w:lineRule="auto"/>
        <w:contextualSpacing/>
      </w:pPr>
    </w:p>
    <w:p w:rsidR="00C0128B" w:rsidRDefault="00C0128B" w:rsidP="003C5C40">
      <w:pPr>
        <w:spacing w:line="360" w:lineRule="auto"/>
        <w:ind w:firstLine="709"/>
        <w:contextualSpacing/>
        <w:jc w:val="both"/>
        <w:rPr>
          <w:i/>
        </w:rPr>
      </w:pPr>
      <w:r>
        <w:t xml:space="preserve">В открывшемся окне </w:t>
      </w:r>
      <w:r w:rsidRPr="00D1446B">
        <w:rPr>
          <w:b/>
          <w:highlight w:val="lightGray"/>
        </w:rPr>
        <w:t>Свод – Смарт =&gt; Отчеты =&gt; Статистика сбора отчетности</w:t>
      </w:r>
      <w:r w:rsidRPr="00C0128B">
        <w:rPr>
          <w:b/>
        </w:rPr>
        <w:t xml:space="preserve"> </w:t>
      </w:r>
      <w:r w:rsidRPr="00C0128B">
        <w:rPr>
          <w:i/>
        </w:rPr>
        <w:t xml:space="preserve">(Рисунок </w:t>
      </w:r>
      <w:r>
        <w:rPr>
          <w:i/>
        </w:rPr>
        <w:t>11</w:t>
      </w:r>
      <w:r w:rsidRPr="00C0128B">
        <w:rPr>
          <w:i/>
        </w:rPr>
        <w:t>)</w:t>
      </w:r>
      <w:r>
        <w:rPr>
          <w:i/>
        </w:rPr>
        <w:t>.</w:t>
      </w:r>
    </w:p>
    <w:p w:rsidR="00C0128B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pict>
          <v:shape id="_x0000_i1040" type="#_x0000_t75" style="width:423pt;height:276pt;visibility:visible">
            <v:imagedata r:id="rId24" o:title="" cropright="507f"/>
          </v:shape>
        </w:pict>
      </w:r>
    </w:p>
    <w:p w:rsidR="00C0128B" w:rsidRDefault="00C0128B" w:rsidP="003C5C40">
      <w:pPr>
        <w:pStyle w:val="ab"/>
        <w:tabs>
          <w:tab w:val="left" w:pos="3840"/>
          <w:tab w:val="center" w:pos="5031"/>
        </w:tabs>
        <w:spacing w:after="0" w:line="360" w:lineRule="auto"/>
        <w:ind w:firstLine="709"/>
        <w:contextualSpacing/>
        <w:rPr>
          <w:color w:val="auto"/>
          <w:sz w:val="20"/>
          <w:szCs w:val="20"/>
        </w:rPr>
      </w:pPr>
      <w:r w:rsidRPr="007864A6">
        <w:rPr>
          <w:color w:val="auto"/>
          <w:sz w:val="20"/>
          <w:szCs w:val="20"/>
        </w:rPr>
        <w:tab/>
      </w:r>
      <w:r w:rsidRPr="007864A6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>Рисунок</w:t>
      </w:r>
      <w:r w:rsidRPr="007864A6">
        <w:rPr>
          <w:color w:val="auto"/>
          <w:sz w:val="20"/>
          <w:szCs w:val="20"/>
        </w:rPr>
        <w:t xml:space="preserve"> </w:t>
      </w:r>
      <w:r w:rsidRPr="007864A6">
        <w:rPr>
          <w:color w:val="auto"/>
          <w:sz w:val="20"/>
          <w:szCs w:val="20"/>
        </w:rPr>
        <w:fldChar w:fldCharType="begin"/>
      </w:r>
      <w:r w:rsidRPr="007864A6">
        <w:rPr>
          <w:color w:val="auto"/>
          <w:sz w:val="20"/>
          <w:szCs w:val="20"/>
        </w:rPr>
        <w:instrText xml:space="preserve"> SEQ Рис. \* ARABIC </w:instrText>
      </w:r>
      <w:r w:rsidRPr="007864A6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11</w:t>
      </w:r>
      <w:r w:rsidRPr="007864A6">
        <w:rPr>
          <w:color w:val="auto"/>
          <w:sz w:val="20"/>
          <w:szCs w:val="20"/>
        </w:rPr>
        <w:fldChar w:fldCharType="end"/>
      </w:r>
      <w:r w:rsidRPr="007864A6">
        <w:rPr>
          <w:color w:val="auto"/>
          <w:sz w:val="20"/>
          <w:szCs w:val="20"/>
        </w:rPr>
        <w:t>. Окно "Настройки"</w:t>
      </w:r>
    </w:p>
    <w:p w:rsidR="00C0128B" w:rsidRPr="00C0128B" w:rsidRDefault="00C0128B" w:rsidP="003C5C40">
      <w:pPr>
        <w:spacing w:line="360" w:lineRule="auto"/>
        <w:ind w:firstLine="709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Настройки режима делятся на дв</w:t>
      </w:r>
      <w:r w:rsidR="00C0128B">
        <w:t>а</w:t>
      </w:r>
      <w:r>
        <w:t xml:space="preserve"> </w:t>
      </w:r>
      <w:r w:rsidR="00C0128B">
        <w:t>раздела</w:t>
      </w:r>
      <w:r>
        <w:t>:</w:t>
      </w:r>
    </w:p>
    <w:p w:rsidR="000F788A" w:rsidRPr="000A7934" w:rsidRDefault="000F788A" w:rsidP="003C5C40">
      <w:pPr>
        <w:spacing w:line="360" w:lineRule="auto"/>
        <w:ind w:firstLine="709"/>
        <w:contextualSpacing/>
        <w:jc w:val="both"/>
      </w:pPr>
      <w:r>
        <w:t xml:space="preserve">1 – </w:t>
      </w:r>
      <w:r w:rsidRPr="00C0128B">
        <w:rPr>
          <w:b/>
        </w:rPr>
        <w:t>«Общие»</w:t>
      </w:r>
      <w:r w:rsidR="00C0128B">
        <w:t xml:space="preserve"> настройки режима</w:t>
      </w:r>
      <w:r>
        <w:t>, которые включают в себя следующие пункты:</w:t>
      </w:r>
    </w:p>
    <w:p w:rsidR="000F788A" w:rsidRDefault="000F788A" w:rsidP="003C5C40">
      <w:pPr>
        <w:pStyle w:val="aa"/>
        <w:numPr>
          <w:ilvl w:val="0"/>
          <w:numId w:val="5"/>
        </w:numPr>
        <w:tabs>
          <w:tab w:val="left" w:pos="1134"/>
        </w:tabs>
        <w:spacing w:line="360" w:lineRule="auto"/>
        <w:ind w:left="284" w:firstLine="709"/>
        <w:jc w:val="both"/>
      </w:pPr>
      <w:r>
        <w:t>«Вид детализации по организациям»:</w:t>
      </w:r>
    </w:p>
    <w:p w:rsidR="000F788A" w:rsidRDefault="000F788A" w:rsidP="003C5C40">
      <w:pPr>
        <w:pStyle w:val="aa"/>
        <w:numPr>
          <w:ilvl w:val="0"/>
          <w:numId w:val="4"/>
        </w:numPr>
        <w:spacing w:line="360" w:lineRule="auto"/>
        <w:ind w:left="1276" w:firstLine="709"/>
        <w:jc w:val="both"/>
      </w:pPr>
      <w:r>
        <w:t xml:space="preserve"> «Группировка по форме» – отчеты сначала группируются по форме, затем по параметру, который указан в поле «Режим просмотра» </w:t>
      </w:r>
      <w:r w:rsidRPr="00A80661">
        <w:rPr>
          <w:i/>
        </w:rPr>
        <w:t xml:space="preserve">(Рисунок </w:t>
      </w:r>
      <w:r w:rsidR="00C0128B">
        <w:rPr>
          <w:i/>
        </w:rPr>
        <w:t>12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41" type="#_x0000_t75" style="width:463.5pt;height:264pt;visibility:visible;mso-wrap-style:square">
            <v:imagedata r:id="rId25" o:title=""/>
          </v:shape>
        </w:pict>
      </w:r>
    </w:p>
    <w:p w:rsidR="000F788A" w:rsidRPr="005715EE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12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Настройка "Вид детализации по организациям - Группировка по форме"</w:t>
      </w:r>
    </w:p>
    <w:p w:rsidR="000F788A" w:rsidRDefault="000F788A" w:rsidP="003C5C40">
      <w:pPr>
        <w:pStyle w:val="aa"/>
        <w:spacing w:line="360" w:lineRule="auto"/>
        <w:ind w:left="1276" w:firstLine="709"/>
      </w:pPr>
    </w:p>
    <w:p w:rsidR="000F788A" w:rsidRDefault="000F788A" w:rsidP="003C5C40">
      <w:pPr>
        <w:pStyle w:val="aa"/>
        <w:numPr>
          <w:ilvl w:val="0"/>
          <w:numId w:val="4"/>
        </w:numPr>
        <w:spacing w:line="360" w:lineRule="auto"/>
        <w:ind w:left="1276" w:firstLine="709"/>
        <w:jc w:val="both"/>
      </w:pPr>
      <w:r>
        <w:t xml:space="preserve"> «Каждая форма в отдельном столбце» – каждая форма выводится в новом столбце, данные не группируются </w:t>
      </w:r>
      <w:r w:rsidRPr="00A80661">
        <w:rPr>
          <w:i/>
        </w:rPr>
        <w:t xml:space="preserve">(Рисунок </w:t>
      </w:r>
      <w:r>
        <w:rPr>
          <w:i/>
        </w:rPr>
        <w:t>1</w:t>
      </w:r>
      <w:r w:rsidR="00C0128B">
        <w:rPr>
          <w:i/>
        </w:rPr>
        <w:t>3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pict>
          <v:shape id="Рисунок 1" o:spid="_x0000_i1042" type="#_x0000_t75" style="width:459.75pt;height:263.25pt;visibility:visible;mso-wrap-style:square">
            <v:imagedata r:id="rId26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13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Настройка "Вид детализации по орг</w:t>
      </w:r>
      <w:r>
        <w:rPr>
          <w:color w:val="auto"/>
          <w:sz w:val="20"/>
          <w:szCs w:val="20"/>
        </w:rPr>
        <w:t>а</w:t>
      </w:r>
      <w:r w:rsidRPr="005715EE">
        <w:rPr>
          <w:color w:val="auto"/>
          <w:sz w:val="20"/>
          <w:szCs w:val="20"/>
        </w:rPr>
        <w:t>низациям - Каждая форма в отдельном столбце"</w:t>
      </w:r>
    </w:p>
    <w:p w:rsidR="000F788A" w:rsidRPr="002E2848" w:rsidRDefault="000F788A" w:rsidP="003C5C40">
      <w:pPr>
        <w:spacing w:line="360" w:lineRule="auto"/>
        <w:ind w:firstLine="709"/>
        <w:contextualSpacing/>
      </w:pPr>
    </w:p>
    <w:p w:rsidR="000F788A" w:rsidRPr="000A7934" w:rsidRDefault="000F788A" w:rsidP="003C5C40">
      <w:pPr>
        <w:pStyle w:val="aa"/>
        <w:numPr>
          <w:ilvl w:val="0"/>
          <w:numId w:val="5"/>
        </w:numPr>
        <w:tabs>
          <w:tab w:val="left" w:pos="1134"/>
        </w:tabs>
        <w:spacing w:line="360" w:lineRule="auto"/>
        <w:ind w:left="284" w:firstLine="709"/>
        <w:jc w:val="both"/>
        <w:rPr>
          <w:i/>
        </w:rPr>
      </w:pPr>
      <w:r>
        <w:lastRenderedPageBreak/>
        <w:t>«Статус, когда отчет считается сданным» – выбор статусов, при которых отчет будет считаться сданным, по умолчанию это статусы: «</w:t>
      </w:r>
      <w:r w:rsidRPr="003B2BCF">
        <w:t>Проверен</w:t>
      </w:r>
      <w:r>
        <w:t>»</w:t>
      </w:r>
      <w:r w:rsidRPr="003B2BCF">
        <w:t xml:space="preserve">, </w:t>
      </w:r>
      <w:r>
        <w:t>«</w:t>
      </w:r>
      <w:r w:rsidRPr="003B2BCF">
        <w:t>Включен в свод</w:t>
      </w:r>
      <w:r>
        <w:t>»</w:t>
      </w:r>
      <w:r w:rsidRPr="003B2BCF">
        <w:t xml:space="preserve">, </w:t>
      </w:r>
      <w:r>
        <w:t>«</w:t>
      </w:r>
      <w:r w:rsidRPr="003B2BCF">
        <w:t>Утвержден</w:t>
      </w:r>
      <w:r>
        <w:t>». Отчет считается сданным, если он был изменен со статуса «Готов к проверке» на один из статусов, который указан в настройках в поле «Статус, когда отчет считается сданным»</w:t>
      </w:r>
      <w:r w:rsidRPr="00E807A4">
        <w:t xml:space="preserve"> </w:t>
      </w:r>
      <w:r w:rsidRPr="00A80661">
        <w:rPr>
          <w:i/>
        </w:rPr>
        <w:t xml:space="preserve">(Рисунок </w:t>
      </w:r>
      <w:r w:rsidR="00C0128B">
        <w:rPr>
          <w:i/>
        </w:rPr>
        <w:t>11</w:t>
      </w:r>
      <w:r w:rsidRPr="00A80661">
        <w:rPr>
          <w:i/>
        </w:rPr>
        <w:t>)</w:t>
      </w:r>
      <w:r>
        <w:t>.</w:t>
      </w:r>
    </w:p>
    <w:p w:rsidR="000F788A" w:rsidRPr="00EE6551" w:rsidRDefault="000F788A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t xml:space="preserve">2 – </w:t>
      </w:r>
      <w:r w:rsidRPr="00C0128B">
        <w:rPr>
          <w:b/>
        </w:rPr>
        <w:t>«Внешний вид настроек»</w:t>
      </w:r>
      <w:r>
        <w:t>, состоящий из параметров: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верхнего заголовка;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 xml:space="preserve">Стиль нижнего заголовка; 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легенды;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подписей на диаграмме;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сносок на диаграмме;</w:t>
      </w:r>
    </w:p>
    <w:p w:rsidR="000F788A" w:rsidRPr="00020590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всплывающих подсказок;</w:t>
      </w:r>
    </w:p>
    <w:p w:rsidR="000F788A" w:rsidRDefault="000F788A" w:rsidP="003C5C40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Ширина легенды (в %).</w:t>
      </w:r>
    </w:p>
    <w:p w:rsidR="000F788A" w:rsidRDefault="000F788A" w:rsidP="003C5C40">
      <w:pPr>
        <w:tabs>
          <w:tab w:val="left" w:pos="1134"/>
        </w:tabs>
        <w:spacing w:line="360" w:lineRule="auto"/>
        <w:ind w:firstLine="709"/>
        <w:contextualSpacing/>
        <w:jc w:val="both"/>
      </w:pPr>
      <w:r>
        <w:t xml:space="preserve">Для настройки параметров внешнего вида необходимо открыть окно «Редактирование» </w:t>
      </w:r>
      <w:r w:rsidRPr="00A80661">
        <w:rPr>
          <w:i/>
        </w:rPr>
        <w:t>(Рисунок 1</w:t>
      </w:r>
      <w:r w:rsidR="00C0128B">
        <w:rPr>
          <w:i/>
        </w:rPr>
        <w:t>4</w:t>
      </w:r>
      <w:r w:rsidRPr="00A80661">
        <w:rPr>
          <w:i/>
        </w:rPr>
        <w:t>),</w:t>
      </w:r>
      <w:r>
        <w:t xml:space="preserve"> нажав кнопку </w:t>
      </w:r>
      <w:r w:rsidR="00513CCE">
        <w:rPr>
          <w:noProof/>
        </w:rPr>
        <w:pict>
          <v:shape id="Рисунок 28" o:spid="_x0000_i1043" type="#_x0000_t75" style="width:15.75pt;height:17.25pt;visibility:visible">
            <v:imagedata r:id="rId27" o:title=""/>
          </v:shape>
        </w:pict>
      </w:r>
      <w:r>
        <w:t xml:space="preserve"> в строке параметра.</w:t>
      </w:r>
    </w:p>
    <w:p w:rsidR="000F788A" w:rsidRDefault="00D1446B" w:rsidP="003C5C40">
      <w:pPr>
        <w:keepNext/>
        <w:tabs>
          <w:tab w:val="left" w:pos="1134"/>
        </w:tabs>
        <w:spacing w:line="360" w:lineRule="auto"/>
        <w:ind w:firstLine="709"/>
        <w:contextualSpacing/>
        <w:jc w:val="center"/>
      </w:pPr>
      <w:r>
        <w:rPr>
          <w:noProof/>
        </w:rPr>
        <w:pict>
          <v:shape id="Рисунок 27" o:spid="_x0000_i1044" type="#_x0000_t75" style="width:227.25pt;height:85.5pt;visibility:visible">
            <v:imagedata r:id="rId28" o:title="" cropbottom="3277f"/>
          </v:shape>
        </w:pict>
      </w:r>
    </w:p>
    <w:p w:rsidR="000F788A" w:rsidRDefault="000F788A" w:rsidP="003C5C40">
      <w:pPr>
        <w:pStyle w:val="ab"/>
        <w:spacing w:after="0" w:line="360" w:lineRule="auto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020590">
        <w:rPr>
          <w:color w:val="auto"/>
          <w:sz w:val="20"/>
          <w:szCs w:val="20"/>
        </w:rPr>
        <w:t xml:space="preserve"> </w:t>
      </w:r>
      <w:r w:rsidRPr="00020590">
        <w:rPr>
          <w:color w:val="auto"/>
          <w:sz w:val="20"/>
          <w:szCs w:val="20"/>
        </w:rPr>
        <w:fldChar w:fldCharType="begin"/>
      </w:r>
      <w:r w:rsidRPr="00020590">
        <w:rPr>
          <w:color w:val="auto"/>
          <w:sz w:val="20"/>
          <w:szCs w:val="20"/>
        </w:rPr>
        <w:instrText xml:space="preserve"> SEQ Рис. \* ARABIC </w:instrText>
      </w:r>
      <w:r w:rsidRPr="00020590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14</w:t>
      </w:r>
      <w:r w:rsidRPr="00020590">
        <w:rPr>
          <w:color w:val="auto"/>
          <w:sz w:val="20"/>
          <w:szCs w:val="20"/>
        </w:rPr>
        <w:fldChar w:fldCharType="end"/>
      </w:r>
      <w:r w:rsidRPr="00020590">
        <w:rPr>
          <w:color w:val="auto"/>
          <w:sz w:val="20"/>
          <w:szCs w:val="20"/>
        </w:rPr>
        <w:t>. Окно «Редактирование»</w:t>
      </w:r>
    </w:p>
    <w:p w:rsidR="000F788A" w:rsidRPr="00FC3692" w:rsidRDefault="000F788A" w:rsidP="003C5C40">
      <w:pPr>
        <w:spacing w:line="360" w:lineRule="auto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 xml:space="preserve">Панель инструментов вызванного окна состоит из кнопок </w:t>
      </w:r>
      <w:r w:rsidRPr="00A80661">
        <w:rPr>
          <w:i/>
        </w:rPr>
        <w:t>(Рисунок</w:t>
      </w:r>
      <w:r>
        <w:rPr>
          <w:i/>
        </w:rPr>
        <w:t xml:space="preserve"> 1</w:t>
      </w:r>
      <w:r w:rsidR="00C0128B">
        <w:rPr>
          <w:i/>
        </w:rPr>
        <w:t>5</w:t>
      </w:r>
      <w:r w:rsidRPr="00A80661">
        <w:rPr>
          <w:i/>
        </w:rPr>
        <w:t>):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Рисунок 26" o:spid="_x0000_i1045" type="#_x0000_t75" style="width:236.25pt;height:31.5pt;visibility:visible">
            <v:imagedata r:id="rId29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847DA">
        <w:rPr>
          <w:color w:val="auto"/>
          <w:sz w:val="20"/>
          <w:szCs w:val="20"/>
        </w:rPr>
        <w:t xml:space="preserve"> </w:t>
      </w:r>
      <w:r w:rsidRPr="002847DA">
        <w:rPr>
          <w:color w:val="auto"/>
          <w:sz w:val="20"/>
          <w:szCs w:val="20"/>
        </w:rPr>
        <w:fldChar w:fldCharType="begin"/>
      </w:r>
      <w:r w:rsidRPr="002847DA">
        <w:rPr>
          <w:color w:val="auto"/>
          <w:sz w:val="20"/>
          <w:szCs w:val="20"/>
        </w:rPr>
        <w:instrText xml:space="preserve"> SEQ Рис. \* ARABIC </w:instrText>
      </w:r>
      <w:r w:rsidRPr="002847DA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15</w:t>
      </w:r>
      <w:r w:rsidRPr="002847DA">
        <w:rPr>
          <w:color w:val="auto"/>
          <w:sz w:val="20"/>
          <w:szCs w:val="20"/>
        </w:rPr>
        <w:fldChar w:fldCharType="end"/>
      </w:r>
      <w:r w:rsidRPr="002847DA">
        <w:rPr>
          <w:color w:val="auto"/>
          <w:sz w:val="20"/>
          <w:szCs w:val="20"/>
        </w:rPr>
        <w:t>. Панель инструментов окна "Редактирование"</w:t>
      </w:r>
    </w:p>
    <w:p w:rsidR="000F788A" w:rsidRPr="00FC3692" w:rsidRDefault="000F788A" w:rsidP="003C5C40">
      <w:pPr>
        <w:spacing w:line="360" w:lineRule="auto"/>
        <w:contextualSpacing/>
      </w:pPr>
    </w:p>
    <w:p w:rsidR="000F788A" w:rsidRPr="00341D38" w:rsidRDefault="000F788A" w:rsidP="003C5C40">
      <w:pPr>
        <w:spacing w:line="360" w:lineRule="auto"/>
        <w:ind w:left="709" w:firstLine="709"/>
        <w:contextualSpacing/>
        <w:jc w:val="both"/>
      </w:pPr>
      <w:r w:rsidRPr="00085F4D">
        <w:t>1</w:t>
      </w:r>
      <w:r>
        <w:t xml:space="preserve"> –Цвет фона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>2 - Цвет текста.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 xml:space="preserve">3 – Жирный. </w:t>
      </w:r>
    </w:p>
    <w:p w:rsidR="000F788A" w:rsidRDefault="000F788A" w:rsidP="003C5C40">
      <w:pPr>
        <w:spacing w:line="360" w:lineRule="auto"/>
        <w:ind w:firstLine="1418"/>
        <w:contextualSpacing/>
        <w:jc w:val="both"/>
      </w:pPr>
      <w:r>
        <w:t>4 – Курсив.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>5 – Подчеркнутый.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 xml:space="preserve">6 – Выбрать шрифт. 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lastRenderedPageBreak/>
        <w:t>7 – Выравнивание по левому краю.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>8 – Выравнивание по центру.</w:t>
      </w:r>
    </w:p>
    <w:p w:rsidR="000F788A" w:rsidRDefault="000F788A" w:rsidP="003C5C40">
      <w:pPr>
        <w:spacing w:line="360" w:lineRule="auto"/>
        <w:ind w:left="709" w:firstLine="709"/>
        <w:contextualSpacing/>
        <w:jc w:val="both"/>
      </w:pPr>
      <w:r>
        <w:t>9 – Выравнивание по правому краю.</w:t>
      </w: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Например, если задать следующие параметры в пункте «Стиль верхнего заголовка»:</w:t>
      </w: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Цвет текста – красный;</w:t>
      </w:r>
    </w:p>
    <w:p w:rsidR="000F788A" w:rsidRPr="000F788A" w:rsidRDefault="000F788A" w:rsidP="003C5C40">
      <w:pPr>
        <w:spacing w:line="360" w:lineRule="auto"/>
        <w:ind w:firstLine="709"/>
        <w:contextualSpacing/>
        <w:jc w:val="both"/>
      </w:pPr>
      <w:r>
        <w:t>Шрифт</w:t>
      </w:r>
      <w:r w:rsidRPr="000F788A">
        <w:t xml:space="preserve"> – </w:t>
      </w:r>
      <w:r>
        <w:t>жирный</w:t>
      </w:r>
      <w:r w:rsidRPr="000F788A">
        <w:t xml:space="preserve">, </w:t>
      </w:r>
      <w:r>
        <w:t>курсив</w:t>
      </w:r>
      <w:r w:rsidRPr="000F788A">
        <w:t xml:space="preserve">, </w:t>
      </w:r>
      <w:r>
        <w:rPr>
          <w:lang w:val="en-US"/>
        </w:rPr>
        <w:t>Times</w:t>
      </w:r>
      <w:r w:rsidRPr="000F788A">
        <w:t xml:space="preserve"> </w:t>
      </w:r>
      <w:r>
        <w:rPr>
          <w:lang w:val="en-US"/>
        </w:rPr>
        <w:t>New</w:t>
      </w:r>
      <w:r w:rsidRPr="000F788A">
        <w:t xml:space="preserve"> </w:t>
      </w:r>
      <w:r>
        <w:rPr>
          <w:lang w:val="en-US"/>
        </w:rPr>
        <w:t>Roman</w:t>
      </w:r>
      <w:r w:rsidRPr="000F788A">
        <w:t>, 16;</w:t>
      </w:r>
    </w:p>
    <w:p w:rsidR="000F788A" w:rsidRPr="00BD03E8" w:rsidRDefault="000F788A" w:rsidP="003C5C40">
      <w:pPr>
        <w:spacing w:line="360" w:lineRule="auto"/>
        <w:ind w:firstLine="709"/>
        <w:contextualSpacing/>
        <w:jc w:val="both"/>
      </w:pPr>
      <w:r>
        <w:t>Выравнивание – по центру;</w:t>
      </w:r>
    </w:p>
    <w:p w:rsidR="000F788A" w:rsidRPr="00ED694A" w:rsidRDefault="000F788A" w:rsidP="003C5C40">
      <w:pPr>
        <w:spacing w:line="360" w:lineRule="auto"/>
        <w:ind w:firstLine="709"/>
        <w:contextualSpacing/>
        <w:jc w:val="both"/>
      </w:pPr>
      <w:r>
        <w:t xml:space="preserve">то после </w:t>
      </w:r>
      <w:r w:rsidR="00DF0A47">
        <w:t>нажатия</w:t>
      </w:r>
      <w:r>
        <w:t xml:space="preserve"> кнопки </w:t>
      </w:r>
      <w:r w:rsidR="00513CCE">
        <w:rPr>
          <w:noProof/>
        </w:rPr>
        <w:pict>
          <v:shape id="Рисунок 25" o:spid="_x0000_i1046" type="#_x0000_t75" style="width:111.75pt;height:18.75pt;visibility:visible">
            <v:imagedata r:id="rId16" o:title=""/>
          </v:shape>
        </w:pict>
      </w:r>
      <w:r w:rsidRPr="00DF0A47">
        <w:rPr>
          <w:noProof/>
        </w:rPr>
        <w:t xml:space="preserve"> </w:t>
      </w:r>
      <w:r w:rsidRPr="00DF0A47">
        <w:rPr>
          <w:b/>
        </w:rPr>
        <w:t>Показать статистику</w:t>
      </w:r>
      <w:r>
        <w:t xml:space="preserve"> </w:t>
      </w:r>
      <w:r w:rsidR="00DF0A47">
        <w:t>стиль верхнего заголовка обновится по заданным параметрам</w:t>
      </w:r>
      <w:r>
        <w:t xml:space="preserve"> </w:t>
      </w:r>
      <w:r w:rsidR="00DF0A47">
        <w:t>(</w:t>
      </w:r>
      <w:r w:rsidR="00DF0A47" w:rsidRPr="00DF0A47">
        <w:rPr>
          <w:i/>
        </w:rPr>
        <w:t>Р</w:t>
      </w:r>
      <w:r w:rsidR="00DF0A47">
        <w:rPr>
          <w:i/>
        </w:rPr>
        <w:t>исунок</w:t>
      </w:r>
      <w:r>
        <w:t xml:space="preserve"> </w:t>
      </w:r>
      <w:r w:rsidR="00C0128B">
        <w:rPr>
          <w:i/>
        </w:rPr>
        <w:t>16</w:t>
      </w:r>
      <w:r w:rsidR="00DF0A47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i1047" type="#_x0000_t75" style="width:467.25pt;height:267pt;visibility:visible;mso-wrap-style:square">
            <v:imagedata r:id="rId30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EE6551">
        <w:rPr>
          <w:color w:val="auto"/>
          <w:sz w:val="20"/>
          <w:szCs w:val="20"/>
        </w:rPr>
        <w:t xml:space="preserve"> </w:t>
      </w:r>
      <w:r w:rsidRPr="00EE6551">
        <w:rPr>
          <w:color w:val="auto"/>
          <w:sz w:val="20"/>
          <w:szCs w:val="20"/>
        </w:rPr>
        <w:fldChar w:fldCharType="begin"/>
      </w:r>
      <w:r w:rsidRPr="00EE6551">
        <w:rPr>
          <w:color w:val="auto"/>
          <w:sz w:val="20"/>
          <w:szCs w:val="20"/>
        </w:rPr>
        <w:instrText xml:space="preserve"> SEQ Рис. \* ARABIC </w:instrText>
      </w:r>
      <w:r w:rsidRPr="00EE6551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16</w:t>
      </w:r>
      <w:r w:rsidRPr="00EE6551">
        <w:rPr>
          <w:color w:val="auto"/>
          <w:sz w:val="20"/>
          <w:szCs w:val="20"/>
        </w:rPr>
        <w:fldChar w:fldCharType="end"/>
      </w:r>
      <w:r w:rsidRPr="00EE6551">
        <w:rPr>
          <w:color w:val="auto"/>
          <w:sz w:val="20"/>
          <w:szCs w:val="20"/>
        </w:rPr>
        <w:t>.</w:t>
      </w:r>
      <w:r w:rsidR="00FC2783">
        <w:rPr>
          <w:color w:val="auto"/>
          <w:sz w:val="20"/>
          <w:szCs w:val="20"/>
        </w:rPr>
        <w:t xml:space="preserve"> </w:t>
      </w:r>
      <w:r w:rsidRPr="00EE6551">
        <w:rPr>
          <w:color w:val="auto"/>
          <w:sz w:val="20"/>
          <w:szCs w:val="20"/>
        </w:rPr>
        <w:t>Изменение параметра "Стиль верхнего заг</w:t>
      </w:r>
      <w:r>
        <w:rPr>
          <w:color w:val="auto"/>
          <w:sz w:val="20"/>
          <w:szCs w:val="20"/>
        </w:rPr>
        <w:t>о</w:t>
      </w:r>
      <w:r w:rsidRPr="00EE6551">
        <w:rPr>
          <w:color w:val="auto"/>
          <w:sz w:val="20"/>
          <w:szCs w:val="20"/>
        </w:rPr>
        <w:t>ловка"</w:t>
      </w:r>
    </w:p>
    <w:p w:rsidR="00C0128B" w:rsidRDefault="00C0128B" w:rsidP="003C5C40">
      <w:pPr>
        <w:spacing w:line="360" w:lineRule="auto"/>
        <w:contextualSpacing/>
      </w:pPr>
    </w:p>
    <w:p w:rsidR="000F788A" w:rsidRDefault="00B37367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7" w:name="_Toc430960192"/>
      <w:bookmarkStart w:id="8" w:name="_Toc431997660"/>
      <w:r>
        <w:rPr>
          <w:rFonts w:ascii="Times New Roman" w:hAnsi="Times New Roman"/>
          <w:color w:val="auto"/>
        </w:rPr>
        <w:t xml:space="preserve">4. </w:t>
      </w:r>
      <w:r w:rsidR="000F788A" w:rsidRPr="00C0128B">
        <w:rPr>
          <w:rFonts w:ascii="Times New Roman" w:hAnsi="Times New Roman"/>
          <w:color w:val="auto"/>
        </w:rPr>
        <w:t>Режимы просмотра</w:t>
      </w:r>
      <w:bookmarkEnd w:id="7"/>
      <w:bookmarkEnd w:id="8"/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Режим просмотра – выбор параметра,</w:t>
      </w:r>
      <w:r w:rsidR="00231590">
        <w:t xml:space="preserve"> по которому строится диаграмма.</w:t>
      </w:r>
    </w:p>
    <w:p w:rsidR="00231590" w:rsidRDefault="00231590" w:rsidP="003C5C40">
      <w:pPr>
        <w:spacing w:line="360" w:lineRule="auto"/>
        <w:ind w:firstLine="709"/>
        <w:contextualSpacing/>
        <w:jc w:val="both"/>
      </w:pPr>
    </w:p>
    <w:p w:rsidR="00231590" w:rsidRPr="00231590" w:rsidRDefault="00B37367" w:rsidP="003C5C40">
      <w:pPr>
        <w:pStyle w:val="1"/>
        <w:spacing w:before="0" w:line="360" w:lineRule="auto"/>
        <w:ind w:firstLine="709"/>
        <w:contextualSpacing/>
        <w:jc w:val="center"/>
      </w:pPr>
      <w:bookmarkStart w:id="9" w:name="_Toc430960193"/>
      <w:bookmarkStart w:id="10" w:name="_Toc431997661"/>
      <w:r>
        <w:rPr>
          <w:rStyle w:val="10"/>
          <w:rFonts w:ascii="Times New Roman" w:hAnsi="Times New Roman"/>
          <w:b/>
          <w:color w:val="auto"/>
        </w:rPr>
        <w:t xml:space="preserve">4.1. </w:t>
      </w:r>
      <w:r w:rsidR="000F788A" w:rsidRPr="00231590">
        <w:rPr>
          <w:rStyle w:val="10"/>
          <w:rFonts w:ascii="Times New Roman" w:hAnsi="Times New Roman"/>
          <w:b/>
          <w:color w:val="auto"/>
        </w:rPr>
        <w:t>Статусы</w:t>
      </w:r>
      <w:bookmarkEnd w:id="9"/>
      <w:bookmarkEnd w:id="10"/>
    </w:p>
    <w:p w:rsidR="000F788A" w:rsidRPr="00806E01" w:rsidRDefault="00B37367" w:rsidP="003C5C40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</w:pPr>
      <w:r>
        <w:t xml:space="preserve">В режиме просмотра «Статусы» осуществляется </w:t>
      </w:r>
      <w:r w:rsidR="000F788A" w:rsidRPr="00231590">
        <w:t>группировка</w:t>
      </w:r>
      <w:r w:rsidR="000F788A">
        <w:t xml:space="preserve"> выбранных форм отчетов по статусам </w:t>
      </w:r>
      <w:r w:rsidR="000F788A" w:rsidRPr="00A80661">
        <w:rPr>
          <w:i/>
        </w:rPr>
        <w:t>(Рисунок 1</w:t>
      </w:r>
      <w:r w:rsidR="00FC2783">
        <w:rPr>
          <w:i/>
        </w:rPr>
        <w:t>7</w:t>
      </w:r>
      <w:r w:rsidR="000F788A" w:rsidRPr="00A80661">
        <w:rPr>
          <w:i/>
        </w:rPr>
        <w:t>).</w:t>
      </w:r>
      <w:r w:rsidR="000F788A">
        <w:t xml:space="preserve"> </w:t>
      </w:r>
    </w:p>
    <w:p w:rsidR="000F788A" w:rsidRDefault="00D1446B" w:rsidP="003C5C40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48" type="#_x0000_t75" style="width:462.75pt;height:264pt;visibility:visible;mso-wrap-style:square">
            <v:imagedata r:id="rId31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17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"Статусы"</w:t>
      </w:r>
    </w:p>
    <w:p w:rsidR="000F788A" w:rsidRPr="00F0016C" w:rsidRDefault="000F788A" w:rsidP="003C5C40">
      <w:pPr>
        <w:spacing w:line="360" w:lineRule="auto"/>
        <w:ind w:firstLine="709"/>
        <w:contextualSpacing/>
      </w:pPr>
    </w:p>
    <w:p w:rsidR="00584296" w:rsidRDefault="00D646DB" w:rsidP="003C5C40">
      <w:pPr>
        <w:spacing w:line="360" w:lineRule="auto"/>
        <w:ind w:firstLine="709"/>
        <w:contextualSpacing/>
        <w:jc w:val="both"/>
      </w:pPr>
      <w:r>
        <w:t>При выборе данного режима просмотра отображается поле «Статусы на дату»</w:t>
      </w:r>
      <w:r w:rsidR="00584296">
        <w:t>.</w:t>
      </w:r>
      <w:r w:rsidR="00A65184">
        <w:t xml:space="preserve"> </w:t>
      </w:r>
      <w:r w:rsidR="00B37367">
        <w:t>Выбрав</w:t>
      </w:r>
      <w:r w:rsidR="00861AC4">
        <w:t xml:space="preserve"> </w:t>
      </w:r>
      <w:r w:rsidR="00584296">
        <w:t xml:space="preserve">значение в </w:t>
      </w:r>
      <w:r w:rsidR="00B37367">
        <w:t xml:space="preserve">данном </w:t>
      </w:r>
      <w:r w:rsidR="00584296">
        <w:t>поле</w:t>
      </w:r>
      <w:r w:rsidR="00B37367">
        <w:t>, на диаграмме отобрази</w:t>
      </w:r>
      <w:r w:rsidR="00584296">
        <w:t xml:space="preserve">тся </w:t>
      </w:r>
      <w:r w:rsidR="00B37367">
        <w:t xml:space="preserve">информация о </w:t>
      </w:r>
      <w:r w:rsidR="00584296">
        <w:t>статус</w:t>
      </w:r>
      <w:r w:rsidR="00B37367">
        <w:t>ах отчетов, выбранных форм,</w:t>
      </w:r>
      <w:r w:rsidR="00584296">
        <w:t xml:space="preserve"> на заданную дату. </w:t>
      </w:r>
    </w:p>
    <w:p w:rsidR="000F788A" w:rsidRPr="000C011C" w:rsidRDefault="000F788A" w:rsidP="003C5C40">
      <w:pPr>
        <w:spacing w:line="360" w:lineRule="auto"/>
        <w:ind w:firstLine="709"/>
        <w:contextualSpacing/>
        <w:jc w:val="both"/>
      </w:pPr>
      <w:r>
        <w:t xml:space="preserve">Двойным кликом мыши по статусу на диаграмме </w:t>
      </w:r>
      <w:r w:rsidR="009E0793">
        <w:t>вызывается</w:t>
      </w:r>
      <w:r>
        <w:t xml:space="preserve"> окно «Список отчетов», где отображаются организации, отчеты которых находятся в данном статусе </w:t>
      </w:r>
      <w:r w:rsidRPr="00A80661">
        <w:rPr>
          <w:i/>
        </w:rPr>
        <w:t>(Рисунок 1</w:t>
      </w:r>
      <w:r w:rsidR="009C2C5B">
        <w:rPr>
          <w:i/>
        </w:rPr>
        <w:t>8</w:t>
      </w:r>
      <w:r w:rsidRPr="00A80661">
        <w:rPr>
          <w:i/>
        </w:rPr>
        <w:t>)</w:t>
      </w:r>
      <w:r>
        <w:rPr>
          <w:i/>
        </w:rPr>
        <w:t>.</w:t>
      </w:r>
      <w:r w:rsidRPr="000C011C">
        <w:t xml:space="preserve"> </w:t>
      </w:r>
      <w:r w:rsidR="00584296">
        <w:t xml:space="preserve">Для перехода к отчету необходимо нажать </w:t>
      </w:r>
      <w:r>
        <w:t>ссылку «</w:t>
      </w:r>
      <w:r w:rsidRPr="000C011C">
        <w:rPr>
          <w:i/>
        </w:rPr>
        <w:t>Перейти к отчету</w:t>
      </w:r>
      <w:r>
        <w:rPr>
          <w:i/>
        </w:rPr>
        <w:t>»</w:t>
      </w:r>
      <w:r w:rsidRPr="00A80661">
        <w:rPr>
          <w:i/>
        </w:rPr>
        <w:t>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Рисунок 22" o:spid="_x0000_i1049" type="#_x0000_t75" style="width:466.5pt;height:219pt;visibility:visible">
            <v:imagedata r:id="rId32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4023E">
        <w:rPr>
          <w:color w:val="auto"/>
          <w:sz w:val="20"/>
          <w:szCs w:val="20"/>
        </w:rPr>
        <w:t xml:space="preserve"> </w:t>
      </w:r>
      <w:r w:rsidRPr="0074023E">
        <w:rPr>
          <w:color w:val="auto"/>
          <w:sz w:val="20"/>
          <w:szCs w:val="20"/>
        </w:rPr>
        <w:fldChar w:fldCharType="begin"/>
      </w:r>
      <w:r w:rsidRPr="0074023E">
        <w:rPr>
          <w:color w:val="auto"/>
          <w:sz w:val="20"/>
          <w:szCs w:val="20"/>
        </w:rPr>
        <w:instrText xml:space="preserve"> SEQ Рис. \* ARABIC </w:instrText>
      </w:r>
      <w:r w:rsidRPr="0074023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18</w:t>
      </w:r>
      <w:r w:rsidRPr="0074023E">
        <w:rPr>
          <w:color w:val="auto"/>
          <w:sz w:val="20"/>
          <w:szCs w:val="20"/>
        </w:rPr>
        <w:fldChar w:fldCharType="end"/>
      </w:r>
      <w:r w:rsidRPr="0074023E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>Список отчетов</w:t>
      </w:r>
      <w:r w:rsidRPr="0074023E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с отчетами в статусе «Включен в свод»</w:t>
      </w: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lastRenderedPageBreak/>
        <w:t>Построенная диаграмма с параметром «Детализация по организациям» будет выглядеть следующим образом:</w:t>
      </w:r>
    </w:p>
    <w:p w:rsidR="000F788A" w:rsidRDefault="000F788A" w:rsidP="003C5C40">
      <w:pPr>
        <w:pStyle w:val="aa"/>
        <w:numPr>
          <w:ilvl w:val="0"/>
          <w:numId w:val="10"/>
        </w:numPr>
        <w:spacing w:line="360" w:lineRule="auto"/>
        <w:ind w:firstLine="709"/>
        <w:jc w:val="both"/>
      </w:pPr>
      <w:r>
        <w:t>при выбранной настройке «</w:t>
      </w:r>
      <w:r w:rsidRPr="00DE6405">
        <w:t>Группировка по форме</w:t>
      </w:r>
      <w:r>
        <w:t xml:space="preserve">» </w:t>
      </w:r>
      <w:r w:rsidRPr="00A80661">
        <w:rPr>
          <w:i/>
        </w:rPr>
        <w:t>(Рисунок 1</w:t>
      </w:r>
      <w:r w:rsidR="00D12BC0">
        <w:rPr>
          <w:i/>
        </w:rPr>
        <w:t>9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pict>
          <v:shape id="_x0000_i1050" type="#_x0000_t75" style="width:462.75pt;height:264pt">
            <v:imagedata r:id="rId33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DE6405">
        <w:rPr>
          <w:color w:val="auto"/>
          <w:sz w:val="20"/>
          <w:szCs w:val="20"/>
        </w:rPr>
        <w:t xml:space="preserve"> </w:t>
      </w:r>
      <w:r w:rsidRPr="00DE6405">
        <w:rPr>
          <w:color w:val="auto"/>
          <w:sz w:val="20"/>
          <w:szCs w:val="20"/>
        </w:rPr>
        <w:fldChar w:fldCharType="begin"/>
      </w:r>
      <w:r w:rsidRPr="00DE6405">
        <w:rPr>
          <w:color w:val="auto"/>
          <w:sz w:val="20"/>
          <w:szCs w:val="20"/>
        </w:rPr>
        <w:instrText xml:space="preserve"> SEQ Рис. \* ARABIC </w:instrText>
      </w:r>
      <w:r w:rsidRPr="00DE6405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19</w:t>
      </w:r>
      <w:r w:rsidRPr="00DE6405">
        <w:rPr>
          <w:color w:val="auto"/>
          <w:sz w:val="20"/>
          <w:szCs w:val="20"/>
        </w:rPr>
        <w:fldChar w:fldCharType="end"/>
      </w:r>
      <w:r w:rsidRPr="00DE6405">
        <w:rPr>
          <w:color w:val="auto"/>
          <w:sz w:val="20"/>
          <w:szCs w:val="20"/>
        </w:rPr>
        <w:t xml:space="preserve">. Режим просмотра «Статусы» с </w:t>
      </w:r>
      <w:r>
        <w:rPr>
          <w:color w:val="auto"/>
          <w:sz w:val="20"/>
          <w:szCs w:val="20"/>
        </w:rPr>
        <w:t>выбранной</w:t>
      </w:r>
      <w:r w:rsidRPr="00DE6405">
        <w:rPr>
          <w:color w:val="auto"/>
          <w:sz w:val="20"/>
          <w:szCs w:val="20"/>
        </w:rPr>
        <w:t xml:space="preserve"> настройкой "Вид детализации по организациям - Группировка по форме"</w:t>
      </w:r>
    </w:p>
    <w:p w:rsidR="000F788A" w:rsidRPr="00771980" w:rsidRDefault="000F788A" w:rsidP="003C5C40">
      <w:pPr>
        <w:spacing w:line="360" w:lineRule="auto"/>
        <w:contextualSpacing/>
      </w:pPr>
    </w:p>
    <w:p w:rsidR="000F788A" w:rsidRPr="007A5451" w:rsidRDefault="000F788A" w:rsidP="003C5C40">
      <w:pPr>
        <w:pStyle w:val="aa"/>
        <w:numPr>
          <w:ilvl w:val="0"/>
          <w:numId w:val="10"/>
        </w:numPr>
        <w:spacing w:line="360" w:lineRule="auto"/>
        <w:ind w:firstLine="709"/>
        <w:jc w:val="both"/>
      </w:pPr>
      <w:r>
        <w:t xml:space="preserve">при выбранной настройке «Каждая форма в отдельном столбце» </w:t>
      </w:r>
      <w:r w:rsidR="00D12BC0">
        <w:rPr>
          <w:i/>
        </w:rPr>
        <w:t>(Рисунок 20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pict>
          <v:shape id="_x0000_i1051" type="#_x0000_t75" style="width:468.75pt;height:267.75pt;visibility:visible;mso-wrap-style:square">
            <v:imagedata r:id="rId34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DE6405">
        <w:rPr>
          <w:color w:val="auto"/>
          <w:sz w:val="20"/>
          <w:szCs w:val="20"/>
        </w:rPr>
        <w:t xml:space="preserve"> </w:t>
      </w:r>
      <w:r w:rsidRPr="00DE6405">
        <w:rPr>
          <w:color w:val="auto"/>
          <w:sz w:val="20"/>
          <w:szCs w:val="20"/>
        </w:rPr>
        <w:fldChar w:fldCharType="begin"/>
      </w:r>
      <w:r w:rsidRPr="00DE6405">
        <w:rPr>
          <w:color w:val="auto"/>
          <w:sz w:val="20"/>
          <w:szCs w:val="20"/>
        </w:rPr>
        <w:instrText xml:space="preserve"> SEQ Рис. \* ARABIC </w:instrText>
      </w:r>
      <w:r w:rsidRPr="00DE6405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20</w:t>
      </w:r>
      <w:r w:rsidRPr="00DE6405">
        <w:rPr>
          <w:color w:val="auto"/>
          <w:sz w:val="20"/>
          <w:szCs w:val="20"/>
        </w:rPr>
        <w:fldChar w:fldCharType="end"/>
      </w:r>
      <w:r w:rsidRPr="00DE6405">
        <w:rPr>
          <w:color w:val="auto"/>
          <w:sz w:val="20"/>
          <w:szCs w:val="20"/>
        </w:rPr>
        <w:t xml:space="preserve">. Режим просмотра «Статусы» с </w:t>
      </w:r>
      <w:r>
        <w:rPr>
          <w:color w:val="auto"/>
          <w:sz w:val="20"/>
          <w:szCs w:val="20"/>
        </w:rPr>
        <w:t>выбранной</w:t>
      </w:r>
      <w:r w:rsidRPr="00DE6405">
        <w:rPr>
          <w:color w:val="auto"/>
          <w:sz w:val="20"/>
          <w:szCs w:val="20"/>
        </w:rPr>
        <w:t xml:space="preserve"> настройкой "Вид детализации по организациям - Каждая форма в отдельном столбце"</w:t>
      </w:r>
    </w:p>
    <w:p w:rsidR="000F788A" w:rsidRPr="000C011C" w:rsidRDefault="000F788A" w:rsidP="003C5C40">
      <w:pPr>
        <w:spacing w:line="360" w:lineRule="auto"/>
        <w:contextualSpacing/>
      </w:pPr>
    </w:p>
    <w:p w:rsidR="004833C2" w:rsidRPr="004833C2" w:rsidRDefault="004833C2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1" w:name="_Toc431997662"/>
      <w:r w:rsidRPr="004833C2">
        <w:rPr>
          <w:rFonts w:ascii="Times New Roman" w:hAnsi="Times New Roman"/>
          <w:color w:val="auto"/>
        </w:rPr>
        <w:t xml:space="preserve">4.2. </w:t>
      </w:r>
      <w:r w:rsidR="000F788A" w:rsidRPr="004833C2">
        <w:rPr>
          <w:rFonts w:ascii="Times New Roman" w:hAnsi="Times New Roman"/>
          <w:color w:val="auto"/>
        </w:rPr>
        <w:t>Проверка КС</w:t>
      </w:r>
      <w:bookmarkEnd w:id="11"/>
    </w:p>
    <w:p w:rsidR="000F788A" w:rsidRDefault="004833C2" w:rsidP="003C5C40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</w:pPr>
      <w:r>
        <w:t xml:space="preserve">При выборе режима просмотра «Проверка КС» </w:t>
      </w:r>
      <w:r w:rsidR="000F788A">
        <w:t xml:space="preserve">отчеты группируются по результатам проверки внутридокументных контрольных соотношений. </w:t>
      </w:r>
    </w:p>
    <w:p w:rsidR="000F788A" w:rsidRDefault="000F788A" w:rsidP="003C5C40">
      <w:pPr>
        <w:pStyle w:val="aa"/>
        <w:tabs>
          <w:tab w:val="left" w:pos="1134"/>
        </w:tabs>
        <w:spacing w:line="360" w:lineRule="auto"/>
        <w:ind w:left="709" w:firstLine="709"/>
        <w:jc w:val="both"/>
      </w:pPr>
      <w:r>
        <w:t xml:space="preserve">Основные статусы: </w:t>
      </w:r>
    </w:p>
    <w:p w:rsidR="000F788A" w:rsidRDefault="000F788A" w:rsidP="003C5C40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>Не проверялось;</w:t>
      </w:r>
    </w:p>
    <w:p w:rsidR="000F788A" w:rsidRDefault="000F788A" w:rsidP="003C5C40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>Успешная проверка;</w:t>
      </w:r>
    </w:p>
    <w:p w:rsidR="000F788A" w:rsidRDefault="000F788A" w:rsidP="003C5C40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 xml:space="preserve">Ошибки при проверке. </w:t>
      </w:r>
    </w:p>
    <w:p w:rsidR="000F788A" w:rsidRDefault="000F788A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t xml:space="preserve">В диаграмме указываются статусы проверки КС, которые указаны в реестре режима «Работа с отчетностью». Например, если проверка внутридокументных контрольных соотношений формы прошла с ошибками (установится статус проверки КС – «Ошибки при проверке»), а затем ошибки были исправлены, но проверка внутридокументных КС не выполнялась, то статус данной формы изменится с «Ошибки при проверке» на «Не проверялось» </w:t>
      </w:r>
      <w:r w:rsidR="009E0793">
        <w:rPr>
          <w:i/>
        </w:rPr>
        <w:t>(Рисунок 21).</w:t>
      </w:r>
    </w:p>
    <w:p w:rsidR="000F788A" w:rsidRDefault="00D1446B" w:rsidP="003C5C40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52" type="#_x0000_t75" style="width:456pt;height:261pt;visibility:visible;mso-wrap-style:square">
            <v:imagedata r:id="rId35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21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"Проверка КС"</w:t>
      </w:r>
    </w:p>
    <w:p w:rsidR="000F788A" w:rsidRPr="00AB2167" w:rsidRDefault="000F788A" w:rsidP="003C5C40">
      <w:pPr>
        <w:spacing w:line="360" w:lineRule="auto"/>
        <w:contextualSpacing/>
      </w:pPr>
    </w:p>
    <w:p w:rsidR="009E0793" w:rsidRPr="000C011C" w:rsidRDefault="000F788A" w:rsidP="003C5C40">
      <w:pPr>
        <w:spacing w:line="360" w:lineRule="auto"/>
        <w:ind w:firstLine="709"/>
        <w:contextualSpacing/>
        <w:jc w:val="both"/>
      </w:pPr>
      <w:r>
        <w:t xml:space="preserve">Двойным кликом мыши по статусу на диаграмме </w:t>
      </w:r>
      <w:r w:rsidR="009E0793">
        <w:t xml:space="preserve">вызывается </w:t>
      </w:r>
      <w:r>
        <w:t xml:space="preserve"> окно «Список отчетов», где  отображаются организации,  отчеты которых находятся в данном статусе </w:t>
      </w:r>
      <w:r w:rsidRPr="00A80661">
        <w:rPr>
          <w:i/>
        </w:rPr>
        <w:t>(Рисунок</w:t>
      </w:r>
      <w:r>
        <w:rPr>
          <w:i/>
        </w:rPr>
        <w:t xml:space="preserve"> 2</w:t>
      </w:r>
      <w:r w:rsidR="009E0793">
        <w:rPr>
          <w:i/>
        </w:rPr>
        <w:t>2).</w:t>
      </w:r>
      <w:r>
        <w:rPr>
          <w:i/>
        </w:rPr>
        <w:t xml:space="preserve"> </w:t>
      </w:r>
      <w:r w:rsidR="009E0793">
        <w:t>Для перехода к отчету необходимо нажать ссылку «</w:t>
      </w:r>
      <w:r w:rsidR="009E0793" w:rsidRPr="000C011C">
        <w:rPr>
          <w:i/>
        </w:rPr>
        <w:t>Перейти к отчету</w:t>
      </w:r>
      <w:r w:rsidR="009E0793">
        <w:rPr>
          <w:i/>
        </w:rPr>
        <w:t>»</w:t>
      </w:r>
      <w:r w:rsidR="009E0793" w:rsidRPr="00A80661">
        <w:rPr>
          <w:i/>
        </w:rPr>
        <w:t>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i1053" type="#_x0000_t75" style="width:462.75pt;height:215.25pt;visibility:visible;mso-wrap-style:square">
            <v:imagedata r:id="rId36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F23489">
        <w:rPr>
          <w:color w:val="auto"/>
          <w:sz w:val="20"/>
          <w:szCs w:val="20"/>
        </w:rPr>
        <w:t xml:space="preserve"> </w:t>
      </w:r>
      <w:r w:rsidRPr="00F23489">
        <w:rPr>
          <w:color w:val="auto"/>
          <w:sz w:val="20"/>
          <w:szCs w:val="20"/>
        </w:rPr>
        <w:fldChar w:fldCharType="begin"/>
      </w:r>
      <w:r w:rsidRPr="00F23489">
        <w:rPr>
          <w:color w:val="auto"/>
          <w:sz w:val="20"/>
          <w:szCs w:val="20"/>
        </w:rPr>
        <w:instrText xml:space="preserve"> SEQ Рис. \* ARABIC </w:instrText>
      </w:r>
      <w:r w:rsidRPr="00F23489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22</w:t>
      </w:r>
      <w:r w:rsidRPr="00F23489">
        <w:rPr>
          <w:color w:val="auto"/>
          <w:sz w:val="20"/>
          <w:szCs w:val="20"/>
        </w:rPr>
        <w:fldChar w:fldCharType="end"/>
      </w:r>
      <w:r w:rsidRPr="00F23489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>Список отчетов</w:t>
      </w:r>
      <w:r w:rsidRPr="00F23489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с вызванным статусом «Успешная проверка»</w:t>
      </w:r>
    </w:p>
    <w:p w:rsidR="000F788A" w:rsidRPr="00B1214D" w:rsidRDefault="000F788A" w:rsidP="003C5C40">
      <w:pPr>
        <w:spacing w:line="360" w:lineRule="auto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>Построенная диаграмма с параметром «Детализация по организациям» будет выглядеть следующим образом:</w:t>
      </w:r>
    </w:p>
    <w:p w:rsidR="000F788A" w:rsidRDefault="000F788A" w:rsidP="003C5C40">
      <w:pPr>
        <w:pStyle w:val="aa"/>
        <w:numPr>
          <w:ilvl w:val="0"/>
          <w:numId w:val="9"/>
        </w:numPr>
        <w:spacing w:line="360" w:lineRule="auto"/>
        <w:ind w:firstLine="709"/>
        <w:jc w:val="both"/>
      </w:pPr>
      <w:r>
        <w:lastRenderedPageBreak/>
        <w:t>при выбранной настройке «</w:t>
      </w:r>
      <w:r w:rsidRPr="00DE6405">
        <w:t>Группировка по форме</w:t>
      </w:r>
      <w:r>
        <w:t xml:space="preserve">». Отчеты группируются по формам, затем по статусам </w:t>
      </w:r>
      <w:r w:rsidRPr="00A80661">
        <w:rPr>
          <w:i/>
        </w:rPr>
        <w:t>(Рисунок 2</w:t>
      </w:r>
      <w:r w:rsidR="009E0793">
        <w:rPr>
          <w:i/>
        </w:rPr>
        <w:t>3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pict>
          <v:shape id="_x0000_i1054" type="#_x0000_t75" style="width:458.25pt;height:261.75pt;visibility:visible;mso-wrap-style:square">
            <v:imagedata r:id="rId37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30F99">
        <w:rPr>
          <w:color w:val="auto"/>
          <w:sz w:val="20"/>
          <w:szCs w:val="20"/>
        </w:rPr>
        <w:t xml:space="preserve"> </w:t>
      </w:r>
      <w:r w:rsidRPr="00630F99">
        <w:rPr>
          <w:color w:val="auto"/>
          <w:sz w:val="20"/>
          <w:szCs w:val="20"/>
        </w:rPr>
        <w:fldChar w:fldCharType="begin"/>
      </w:r>
      <w:r w:rsidRPr="00630F99">
        <w:rPr>
          <w:color w:val="auto"/>
          <w:sz w:val="20"/>
          <w:szCs w:val="20"/>
        </w:rPr>
        <w:instrText xml:space="preserve"> SEQ Рис. \* ARABIC </w:instrText>
      </w:r>
      <w:r w:rsidRPr="00630F99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23</w:t>
      </w:r>
      <w:r w:rsidRPr="00630F99">
        <w:rPr>
          <w:color w:val="auto"/>
          <w:sz w:val="20"/>
          <w:szCs w:val="20"/>
        </w:rPr>
        <w:fldChar w:fldCharType="end"/>
      </w:r>
      <w:r w:rsidRPr="00630F99">
        <w:rPr>
          <w:color w:val="auto"/>
          <w:sz w:val="20"/>
          <w:szCs w:val="20"/>
        </w:rPr>
        <w:t xml:space="preserve">. Режим просмотра «Проверка КС» с </w:t>
      </w:r>
      <w:r>
        <w:rPr>
          <w:color w:val="auto"/>
          <w:sz w:val="20"/>
          <w:szCs w:val="20"/>
        </w:rPr>
        <w:t>выбранной</w:t>
      </w:r>
      <w:r w:rsidRPr="00630F99">
        <w:rPr>
          <w:color w:val="auto"/>
          <w:sz w:val="20"/>
          <w:szCs w:val="20"/>
        </w:rPr>
        <w:t xml:space="preserve"> настройкой "Вид детализации по организациям - Группировка по форме"</w:t>
      </w:r>
    </w:p>
    <w:p w:rsidR="000F788A" w:rsidRPr="0095423E" w:rsidRDefault="000F788A" w:rsidP="003C5C40">
      <w:pPr>
        <w:spacing w:line="360" w:lineRule="auto"/>
        <w:ind w:firstLine="709"/>
        <w:contextualSpacing/>
      </w:pPr>
    </w:p>
    <w:p w:rsidR="000F788A" w:rsidRDefault="000F788A" w:rsidP="003C5C40">
      <w:pPr>
        <w:pStyle w:val="aa"/>
        <w:numPr>
          <w:ilvl w:val="0"/>
          <w:numId w:val="9"/>
        </w:numPr>
        <w:spacing w:line="360" w:lineRule="auto"/>
        <w:ind w:firstLine="709"/>
        <w:jc w:val="both"/>
      </w:pPr>
      <w:r>
        <w:t xml:space="preserve">при выбранной настройке «Каждая форма в отдельном столбце» </w:t>
      </w:r>
      <w:r w:rsidRPr="00A80661">
        <w:rPr>
          <w:i/>
        </w:rPr>
        <w:t>(Рисунок 2</w:t>
      </w:r>
      <w:r w:rsidR="00D12BC0">
        <w:rPr>
          <w:i/>
        </w:rPr>
        <w:t>4</w:t>
      </w:r>
      <w:r w:rsidRPr="00A80661">
        <w:rPr>
          <w:i/>
        </w:rPr>
        <w:t>).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55" type="#_x0000_t75" style="width:466.5pt;height:264.75pt;visibility:visible;mso-wrap-style:square">
            <v:imagedata r:id="rId38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E0353E">
        <w:rPr>
          <w:color w:val="auto"/>
          <w:sz w:val="20"/>
          <w:szCs w:val="20"/>
        </w:rPr>
        <w:t xml:space="preserve"> </w:t>
      </w:r>
      <w:r w:rsidRPr="00E0353E">
        <w:rPr>
          <w:color w:val="auto"/>
          <w:sz w:val="20"/>
          <w:szCs w:val="20"/>
        </w:rPr>
        <w:fldChar w:fldCharType="begin"/>
      </w:r>
      <w:r w:rsidRPr="00E0353E">
        <w:rPr>
          <w:color w:val="auto"/>
          <w:sz w:val="20"/>
          <w:szCs w:val="20"/>
        </w:rPr>
        <w:instrText xml:space="preserve"> SEQ Рис. \* ARABIC </w:instrText>
      </w:r>
      <w:r w:rsidRPr="00E0353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24</w:t>
      </w:r>
      <w:r w:rsidRPr="00E0353E">
        <w:rPr>
          <w:color w:val="auto"/>
          <w:sz w:val="20"/>
          <w:szCs w:val="20"/>
        </w:rPr>
        <w:fldChar w:fldCharType="end"/>
      </w:r>
      <w:r w:rsidRPr="00E0353E">
        <w:rPr>
          <w:color w:val="auto"/>
          <w:sz w:val="20"/>
          <w:szCs w:val="20"/>
        </w:rPr>
        <w:t xml:space="preserve">. Режим просмотра «Проверка КС» с </w:t>
      </w:r>
      <w:r>
        <w:rPr>
          <w:color w:val="auto"/>
          <w:sz w:val="20"/>
          <w:szCs w:val="20"/>
        </w:rPr>
        <w:t>выбранной</w:t>
      </w:r>
      <w:r w:rsidRPr="00E0353E">
        <w:rPr>
          <w:color w:val="auto"/>
          <w:sz w:val="20"/>
          <w:szCs w:val="20"/>
        </w:rPr>
        <w:t xml:space="preserve"> настройкой "Вид детализации по организациям - Каждая форма в отдельном столбце"</w:t>
      </w:r>
    </w:p>
    <w:p w:rsidR="004833C2" w:rsidRPr="004833C2" w:rsidRDefault="004833C2" w:rsidP="003C5C40">
      <w:pPr>
        <w:spacing w:line="360" w:lineRule="auto"/>
        <w:contextualSpacing/>
      </w:pPr>
    </w:p>
    <w:p w:rsidR="000F788A" w:rsidRPr="004833C2" w:rsidRDefault="004833C2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2" w:name="_Toc431997663"/>
      <w:r w:rsidRPr="004833C2">
        <w:rPr>
          <w:rFonts w:ascii="Times New Roman" w:hAnsi="Times New Roman"/>
          <w:color w:val="auto"/>
        </w:rPr>
        <w:t>4.3. Операции</w:t>
      </w:r>
      <w:bookmarkEnd w:id="12"/>
    </w:p>
    <w:p w:rsidR="000F788A" w:rsidRPr="00827A7A" w:rsidRDefault="004833C2" w:rsidP="003C5C40">
      <w:pPr>
        <w:pStyle w:val="aa"/>
        <w:tabs>
          <w:tab w:val="left" w:pos="1843"/>
        </w:tabs>
        <w:spacing w:line="360" w:lineRule="auto"/>
        <w:ind w:left="0" w:firstLine="720"/>
        <w:jc w:val="both"/>
      </w:pPr>
      <w:r>
        <w:t>В режиме просмотра «</w:t>
      </w:r>
      <w:r w:rsidR="000F788A" w:rsidRPr="00FC3692">
        <w:t>Операции</w:t>
      </w:r>
      <w:r>
        <w:t>»</w:t>
      </w:r>
      <w:r w:rsidR="000F788A" w:rsidRPr="00FC3692">
        <w:t xml:space="preserve"> </w:t>
      </w:r>
      <w:r w:rsidR="000F788A" w:rsidRPr="00827A7A">
        <w:t>группировка отчетов</w:t>
      </w:r>
      <w:r>
        <w:t xml:space="preserve"> осуществляется</w:t>
      </w:r>
      <w:r w:rsidR="000F788A" w:rsidRPr="00827A7A">
        <w:t xml:space="preserve"> по выполненным операциям </w:t>
      </w:r>
      <w:r w:rsidR="000F788A" w:rsidRPr="00A80661">
        <w:rPr>
          <w:i/>
        </w:rPr>
        <w:t>(Рисунок 2</w:t>
      </w:r>
      <w:r w:rsidR="00FD4467">
        <w:rPr>
          <w:i/>
        </w:rPr>
        <w:t>5</w:t>
      </w:r>
      <w:r w:rsidR="000F788A" w:rsidRPr="00A80661">
        <w:rPr>
          <w:i/>
        </w:rPr>
        <w:t>).</w:t>
      </w:r>
    </w:p>
    <w:p w:rsidR="000F788A" w:rsidRPr="00827A7A" w:rsidRDefault="000F788A" w:rsidP="003C5C40">
      <w:pPr>
        <w:spacing w:line="360" w:lineRule="auto"/>
        <w:ind w:firstLine="709"/>
        <w:contextualSpacing/>
        <w:jc w:val="both"/>
      </w:pPr>
      <w:r w:rsidRPr="00827A7A">
        <w:t xml:space="preserve">Основные операции: </w:t>
      </w:r>
    </w:p>
    <w:p w:rsidR="000F788A" w:rsidRPr="00827A7A" w:rsidRDefault="000F788A" w:rsidP="003C5C40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>Импорт</w:t>
      </w:r>
      <w:r>
        <w:t>.</w:t>
      </w:r>
    </w:p>
    <w:p w:rsidR="000F788A" w:rsidRPr="00827A7A" w:rsidRDefault="000F788A" w:rsidP="003C5C40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>Расчет итог</w:t>
      </w:r>
      <w:r>
        <w:t>ов.</w:t>
      </w:r>
    </w:p>
    <w:p w:rsidR="000F788A" w:rsidRPr="00827A7A" w:rsidRDefault="000F788A" w:rsidP="003C5C40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>
        <w:t>Редактирование отчетов.</w:t>
      </w:r>
    </w:p>
    <w:p w:rsidR="000F788A" w:rsidRPr="00827A7A" w:rsidRDefault="000F788A" w:rsidP="003C5C40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 xml:space="preserve">Свод.  </w:t>
      </w:r>
    </w:p>
    <w:p w:rsidR="000F788A" w:rsidRDefault="00D1446B" w:rsidP="003C5C40">
      <w:pPr>
        <w:pStyle w:val="aa"/>
        <w:keepNext/>
        <w:tabs>
          <w:tab w:val="left" w:pos="709"/>
        </w:tabs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56" type="#_x0000_t75" style="width:466.5pt;height:264.75pt;visibility:visible;mso-wrap-style:square">
            <v:imagedata r:id="rId39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25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"Операции"</w:t>
      </w:r>
    </w:p>
    <w:p w:rsidR="000F788A" w:rsidRDefault="000F788A" w:rsidP="003C5C40">
      <w:pPr>
        <w:spacing w:line="360" w:lineRule="auto"/>
        <w:ind w:firstLine="709"/>
        <w:contextualSpacing/>
      </w:pPr>
    </w:p>
    <w:p w:rsidR="009E0793" w:rsidRPr="000C011C" w:rsidRDefault="002356D5" w:rsidP="003C5C40">
      <w:pPr>
        <w:spacing w:line="360" w:lineRule="auto"/>
        <w:ind w:firstLine="709"/>
        <w:contextualSpacing/>
        <w:jc w:val="both"/>
      </w:pPr>
      <w:r>
        <w:t xml:space="preserve">Двойным кликом мыши по операции на диаграмме </w:t>
      </w:r>
      <w:r w:rsidR="009E0793">
        <w:t>вызывается</w:t>
      </w:r>
      <w:r>
        <w:t xml:space="preserve"> окно «Список </w:t>
      </w:r>
      <w:r w:rsidR="00354A87">
        <w:t>событий</w:t>
      </w:r>
      <w:r>
        <w:t>», где  отобража</w:t>
      </w:r>
      <w:r w:rsidR="00354A87">
        <w:t>е</w:t>
      </w:r>
      <w:r>
        <w:t>тся</w:t>
      </w:r>
      <w:r w:rsidR="00354A87">
        <w:t xml:space="preserve"> список отчетов по определенной операции</w:t>
      </w:r>
      <w:r>
        <w:t xml:space="preserve"> </w:t>
      </w:r>
      <w:r w:rsidRPr="00A80661">
        <w:rPr>
          <w:i/>
        </w:rPr>
        <w:t>(Рисунок</w:t>
      </w:r>
      <w:r>
        <w:rPr>
          <w:i/>
        </w:rPr>
        <w:t xml:space="preserve"> 2</w:t>
      </w:r>
      <w:r w:rsidR="00354A87">
        <w:rPr>
          <w:i/>
        </w:rPr>
        <w:t>6</w:t>
      </w:r>
      <w:r>
        <w:rPr>
          <w:i/>
        </w:rPr>
        <w:t>)</w:t>
      </w:r>
      <w:r w:rsidRPr="00A80661">
        <w:rPr>
          <w:i/>
        </w:rPr>
        <w:t>.</w:t>
      </w:r>
      <w:r>
        <w:rPr>
          <w:i/>
        </w:rPr>
        <w:t xml:space="preserve"> </w:t>
      </w:r>
      <w:r w:rsidR="009E0793">
        <w:t>Для перехода к отчету необходимо нажать ссылку «</w:t>
      </w:r>
      <w:r w:rsidR="009E0793" w:rsidRPr="000C011C">
        <w:rPr>
          <w:i/>
        </w:rPr>
        <w:t>Перейти к отчету</w:t>
      </w:r>
      <w:r w:rsidR="009E0793">
        <w:rPr>
          <w:i/>
        </w:rPr>
        <w:t>»</w:t>
      </w:r>
      <w:r w:rsidR="009E0793" w:rsidRPr="00A80661">
        <w:rPr>
          <w:i/>
        </w:rPr>
        <w:t>.</w:t>
      </w:r>
    </w:p>
    <w:p w:rsidR="002356D5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i1057" type="#_x0000_t75" style="width:468pt;height:216.75pt;visibility:visible;mso-wrap-style:square">
            <v:imagedata r:id="rId40" o:title=""/>
          </v:shape>
        </w:pict>
      </w:r>
    </w:p>
    <w:p w:rsidR="002356D5" w:rsidRDefault="002356D5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F23489">
        <w:rPr>
          <w:color w:val="auto"/>
          <w:sz w:val="20"/>
          <w:szCs w:val="20"/>
        </w:rPr>
        <w:t xml:space="preserve"> </w:t>
      </w:r>
      <w:r w:rsidRPr="00F23489">
        <w:rPr>
          <w:color w:val="auto"/>
          <w:sz w:val="20"/>
          <w:szCs w:val="20"/>
        </w:rPr>
        <w:fldChar w:fldCharType="begin"/>
      </w:r>
      <w:r w:rsidRPr="00F23489">
        <w:rPr>
          <w:color w:val="auto"/>
          <w:sz w:val="20"/>
          <w:szCs w:val="20"/>
        </w:rPr>
        <w:instrText xml:space="preserve"> SEQ Рис. \* ARABIC </w:instrText>
      </w:r>
      <w:r w:rsidRPr="00F23489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26</w:t>
      </w:r>
      <w:r w:rsidRPr="00F23489">
        <w:rPr>
          <w:color w:val="auto"/>
          <w:sz w:val="20"/>
          <w:szCs w:val="20"/>
        </w:rPr>
        <w:fldChar w:fldCharType="end"/>
      </w:r>
      <w:r w:rsidRPr="00F23489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 xml:space="preserve">Список </w:t>
      </w:r>
      <w:r w:rsidR="00354A87">
        <w:rPr>
          <w:color w:val="auto"/>
          <w:sz w:val="20"/>
          <w:szCs w:val="20"/>
        </w:rPr>
        <w:t>событий</w:t>
      </w:r>
      <w:r w:rsidRPr="00F23489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</w:t>
      </w:r>
      <w:r w:rsidR="00354A87">
        <w:rPr>
          <w:color w:val="auto"/>
          <w:sz w:val="20"/>
          <w:szCs w:val="20"/>
        </w:rPr>
        <w:t>по</w:t>
      </w:r>
      <w:r>
        <w:rPr>
          <w:color w:val="auto"/>
          <w:sz w:val="20"/>
          <w:szCs w:val="20"/>
        </w:rPr>
        <w:t xml:space="preserve"> вызванн</w:t>
      </w:r>
      <w:r w:rsidR="00354A87">
        <w:rPr>
          <w:color w:val="auto"/>
          <w:sz w:val="20"/>
          <w:szCs w:val="20"/>
        </w:rPr>
        <w:t>ой</w:t>
      </w:r>
      <w:r>
        <w:rPr>
          <w:color w:val="auto"/>
          <w:sz w:val="20"/>
          <w:szCs w:val="20"/>
        </w:rPr>
        <w:t xml:space="preserve"> </w:t>
      </w:r>
      <w:r w:rsidR="00354A87">
        <w:rPr>
          <w:color w:val="auto"/>
          <w:sz w:val="20"/>
          <w:szCs w:val="20"/>
        </w:rPr>
        <w:t>операции</w:t>
      </w:r>
      <w:r>
        <w:rPr>
          <w:color w:val="auto"/>
          <w:sz w:val="20"/>
          <w:szCs w:val="20"/>
        </w:rPr>
        <w:t xml:space="preserve"> «</w:t>
      </w:r>
      <w:r w:rsidR="00354A87">
        <w:rPr>
          <w:color w:val="auto"/>
          <w:sz w:val="20"/>
          <w:szCs w:val="20"/>
        </w:rPr>
        <w:t>Отчет (Свод)</w:t>
      </w:r>
      <w:r>
        <w:rPr>
          <w:color w:val="auto"/>
          <w:sz w:val="20"/>
          <w:szCs w:val="20"/>
        </w:rPr>
        <w:t>»</w:t>
      </w:r>
    </w:p>
    <w:p w:rsidR="002356D5" w:rsidRDefault="002356D5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</w:p>
    <w:p w:rsidR="00FD4467" w:rsidRDefault="00FD4467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lastRenderedPageBreak/>
        <w:t xml:space="preserve">Для просмотра выполненных операций необходимо в поле «Фильтр по операциям» вызвать окно «Выберите значение», нажав кнопку </w:t>
      </w:r>
      <w:r w:rsidR="00D1446B">
        <w:rPr>
          <w:noProof/>
        </w:rPr>
        <w:pict>
          <v:shape id="_x0000_i1058" type="#_x0000_t75" style="width:16.5pt;height:13.5pt;visibility:visible">
            <v:imagedata r:id="rId41" o:title="" cropbottom="18350f"/>
          </v:shape>
        </w:pict>
      </w:r>
      <w:r>
        <w:t>,  и отметить операции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>(Рисунок 2</w:t>
      </w:r>
      <w:r w:rsidR="00354A87">
        <w:rPr>
          <w:i/>
        </w:rPr>
        <w:t>7</w:t>
      </w:r>
      <w:r w:rsidRPr="00731A8B">
        <w:rPr>
          <w:i/>
        </w:rPr>
        <w:t>).</w:t>
      </w:r>
    </w:p>
    <w:p w:rsidR="00FD4467" w:rsidRDefault="00D1446B" w:rsidP="003C5C40">
      <w:pPr>
        <w:pStyle w:val="aa"/>
        <w:tabs>
          <w:tab w:val="left" w:pos="1134"/>
        </w:tabs>
        <w:spacing w:line="360" w:lineRule="auto"/>
        <w:ind w:left="0" w:firstLine="709"/>
        <w:jc w:val="center"/>
        <w:rPr>
          <w:noProof/>
        </w:rPr>
      </w:pPr>
      <w:r>
        <w:rPr>
          <w:noProof/>
        </w:rPr>
        <w:pict>
          <v:shape id="_x0000_i1059" type="#_x0000_t75" style="width:325.5pt;height:240pt;visibility:visible;mso-wrap-style:square">
            <v:imagedata r:id="rId42" o:title=""/>
          </v:shape>
        </w:pict>
      </w:r>
    </w:p>
    <w:p w:rsidR="00FD4467" w:rsidRDefault="00FD4467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354A87">
        <w:rPr>
          <w:noProof/>
          <w:color w:val="auto"/>
          <w:sz w:val="20"/>
          <w:szCs w:val="20"/>
        </w:rPr>
        <w:t>27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FD4467" w:rsidRDefault="00FD4467" w:rsidP="003C5C40">
      <w:pPr>
        <w:pStyle w:val="aa"/>
        <w:tabs>
          <w:tab w:val="left" w:pos="1134"/>
        </w:tabs>
        <w:spacing w:line="360" w:lineRule="auto"/>
        <w:ind w:left="0" w:firstLine="709"/>
        <w:jc w:val="center"/>
      </w:pPr>
    </w:p>
    <w:p w:rsidR="002356D5" w:rsidRPr="002356D5" w:rsidRDefault="002356D5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t xml:space="preserve">После выбора операций данные диаграммы обновятся автоматически </w:t>
      </w:r>
      <w:r w:rsidRPr="002356D5">
        <w:rPr>
          <w:i/>
        </w:rPr>
        <w:t>(Рисунок 2</w:t>
      </w:r>
      <w:r w:rsidR="00354A87">
        <w:rPr>
          <w:i/>
        </w:rPr>
        <w:t>8</w:t>
      </w:r>
      <w:r w:rsidRPr="002356D5">
        <w:rPr>
          <w:i/>
        </w:rPr>
        <w:t>).</w:t>
      </w:r>
    </w:p>
    <w:p w:rsidR="002356D5" w:rsidRDefault="00D1446B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noProof/>
        </w:rPr>
      </w:pPr>
      <w:r>
        <w:rPr>
          <w:noProof/>
        </w:rPr>
        <w:pict>
          <v:shape id="_x0000_i1060" type="#_x0000_t75" style="width:464.25pt;height:264pt;visibility:visible;mso-wrap-style:square">
            <v:imagedata r:id="rId43" o:title=""/>
          </v:shape>
        </w:pict>
      </w:r>
    </w:p>
    <w:p w:rsidR="002356D5" w:rsidRDefault="002356D5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354A87">
        <w:rPr>
          <w:noProof/>
          <w:color w:val="auto"/>
          <w:sz w:val="20"/>
          <w:szCs w:val="20"/>
        </w:rPr>
        <w:t>28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2356D5" w:rsidRDefault="002356D5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</w:p>
    <w:p w:rsidR="000F788A" w:rsidRDefault="000F788A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 w:rsidRPr="00731A8B">
        <w:lastRenderedPageBreak/>
        <w:t xml:space="preserve">Для просмотра выполненных </w:t>
      </w:r>
      <w:r>
        <w:t xml:space="preserve">операций </w:t>
      </w:r>
      <w:r w:rsidRPr="00731A8B">
        <w:t>конкретным</w:t>
      </w:r>
      <w:r>
        <w:t>и</w:t>
      </w:r>
      <w:r w:rsidRPr="00731A8B">
        <w:t xml:space="preserve"> пользователями в поле «</w:t>
      </w:r>
      <w:r>
        <w:t>Фильтр по п</w:t>
      </w:r>
      <w:r w:rsidRPr="00731A8B">
        <w:t>ользовател</w:t>
      </w:r>
      <w:r>
        <w:t>ям</w:t>
      </w:r>
      <w:r w:rsidRPr="00731A8B">
        <w:t xml:space="preserve">» необходимо </w:t>
      </w:r>
      <w:r>
        <w:t xml:space="preserve">вызвать окно «Выберите значение», нажав кнопку </w:t>
      </w:r>
      <w:r w:rsidR="00D1446B">
        <w:rPr>
          <w:noProof/>
        </w:rPr>
        <w:pict>
          <v:shape id="Рисунок 14" o:spid="_x0000_i1061" type="#_x0000_t75" style="width:16.5pt;height:13.5pt;visibility:visible">
            <v:imagedata r:id="rId41" o:title="" cropbottom="18350f"/>
          </v:shape>
        </w:pict>
      </w:r>
      <w:r>
        <w:t>,  и отметить логины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>(Рисунок 2</w:t>
      </w:r>
      <w:r w:rsidR="00354A87">
        <w:rPr>
          <w:i/>
        </w:rPr>
        <w:t>9</w:t>
      </w:r>
      <w:r w:rsidRPr="00731A8B">
        <w:rPr>
          <w:i/>
        </w:rPr>
        <w:t>).</w:t>
      </w:r>
    </w:p>
    <w:p w:rsidR="000F788A" w:rsidRDefault="00D1446B" w:rsidP="003C5C40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pict>
          <v:shape id="Рисунок 13" o:spid="_x0000_i1062" type="#_x0000_t75" style="width:315pt;height:222.75pt;visibility:visible">
            <v:imagedata r:id="rId44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354A87">
        <w:rPr>
          <w:noProof/>
          <w:color w:val="auto"/>
          <w:sz w:val="20"/>
          <w:szCs w:val="20"/>
        </w:rPr>
        <w:t>29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0F788A" w:rsidRPr="00BC0E92" w:rsidRDefault="000F788A" w:rsidP="003C5C40">
      <w:pPr>
        <w:spacing w:line="360" w:lineRule="auto"/>
        <w:contextualSpacing/>
      </w:pPr>
    </w:p>
    <w:p w:rsidR="000F788A" w:rsidRPr="00A80661" w:rsidRDefault="000F788A" w:rsidP="003C5C40">
      <w:pPr>
        <w:spacing w:line="360" w:lineRule="auto"/>
        <w:ind w:firstLine="709"/>
        <w:contextualSpacing/>
        <w:jc w:val="both"/>
        <w:rPr>
          <w:i/>
        </w:rPr>
      </w:pPr>
      <w:r>
        <w:t xml:space="preserve">После выбора логина пользователя произойдет автоматическое обновление диаграммы </w:t>
      </w:r>
      <w:r w:rsidR="00354A87">
        <w:rPr>
          <w:i/>
        </w:rPr>
        <w:t>(Рисунок 30</w:t>
      </w:r>
      <w:r w:rsidRPr="00A80661">
        <w:rPr>
          <w:i/>
        </w:rPr>
        <w:t>).</w:t>
      </w:r>
    </w:p>
    <w:p w:rsidR="000F788A" w:rsidRDefault="00D1446B" w:rsidP="003C5C40">
      <w:pPr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i1063" type="#_x0000_t75" style="width:465.75pt;height:263.25pt;visibility:visible;mso-wrap-style:square">
            <v:imagedata r:id="rId45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A69A8">
        <w:rPr>
          <w:color w:val="auto"/>
          <w:sz w:val="20"/>
          <w:szCs w:val="20"/>
        </w:rPr>
        <w:t xml:space="preserve"> </w:t>
      </w:r>
      <w:r w:rsidRPr="007A69A8">
        <w:rPr>
          <w:color w:val="auto"/>
          <w:sz w:val="20"/>
          <w:szCs w:val="20"/>
        </w:rPr>
        <w:fldChar w:fldCharType="begin"/>
      </w:r>
      <w:r w:rsidRPr="007A69A8">
        <w:rPr>
          <w:color w:val="auto"/>
          <w:sz w:val="20"/>
          <w:szCs w:val="20"/>
        </w:rPr>
        <w:instrText xml:space="preserve"> SEQ Рис. \* ARABIC </w:instrText>
      </w:r>
      <w:r w:rsidRPr="007A69A8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30</w:t>
      </w:r>
      <w:r w:rsidRPr="007A69A8">
        <w:rPr>
          <w:color w:val="auto"/>
          <w:sz w:val="20"/>
          <w:szCs w:val="20"/>
        </w:rPr>
        <w:fldChar w:fldCharType="end"/>
      </w:r>
      <w:r w:rsidRPr="007A69A8">
        <w:rPr>
          <w:color w:val="auto"/>
          <w:sz w:val="20"/>
          <w:szCs w:val="20"/>
        </w:rPr>
        <w:t>.  Построение диаграммы операций, выполненных конкретными пользователями</w:t>
      </w: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lastRenderedPageBreak/>
        <w:t>Построенная диаграмма с параметром «Детализация по организациям» будет выглядеть следующим образом:</w:t>
      </w:r>
    </w:p>
    <w:p w:rsidR="000F788A" w:rsidRDefault="000F788A" w:rsidP="003C5C40">
      <w:pPr>
        <w:pStyle w:val="aa"/>
        <w:numPr>
          <w:ilvl w:val="0"/>
          <w:numId w:val="11"/>
        </w:numPr>
        <w:spacing w:line="360" w:lineRule="auto"/>
        <w:ind w:firstLine="709"/>
        <w:jc w:val="both"/>
      </w:pPr>
      <w:r>
        <w:t>при выбранной настройке «</w:t>
      </w:r>
      <w:r w:rsidRPr="00DE6405">
        <w:t>Группировка по форме</w:t>
      </w:r>
      <w:r>
        <w:t xml:space="preserve">». Отчеты группируются по коду формы </w:t>
      </w:r>
      <w:r w:rsidRPr="00A80661">
        <w:rPr>
          <w:i/>
        </w:rPr>
        <w:t xml:space="preserve">(Рисунок </w:t>
      </w:r>
      <w:r w:rsidR="004C42FE">
        <w:rPr>
          <w:i/>
        </w:rPr>
        <w:t>31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pict>
          <v:shape id="_x0000_i1064" type="#_x0000_t75" style="width:484.5pt;height:276pt;visibility:visible;mso-wrap-style:square">
            <v:imagedata r:id="rId46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30F99">
        <w:rPr>
          <w:color w:val="auto"/>
          <w:sz w:val="20"/>
          <w:szCs w:val="20"/>
        </w:rPr>
        <w:t xml:space="preserve"> </w:t>
      </w:r>
      <w:r w:rsidRPr="00630F99">
        <w:rPr>
          <w:color w:val="auto"/>
          <w:sz w:val="20"/>
          <w:szCs w:val="20"/>
        </w:rPr>
        <w:fldChar w:fldCharType="begin"/>
      </w:r>
      <w:r w:rsidRPr="00630F99">
        <w:rPr>
          <w:color w:val="auto"/>
          <w:sz w:val="20"/>
          <w:szCs w:val="20"/>
        </w:rPr>
        <w:instrText xml:space="preserve"> SEQ Рис. \* ARABIC </w:instrText>
      </w:r>
      <w:r w:rsidRPr="00630F99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31</w:t>
      </w:r>
      <w:r w:rsidRPr="00630F99">
        <w:rPr>
          <w:color w:val="auto"/>
          <w:sz w:val="20"/>
          <w:szCs w:val="20"/>
        </w:rPr>
        <w:fldChar w:fldCharType="end"/>
      </w:r>
      <w:r w:rsidRPr="00630F99">
        <w:rPr>
          <w:color w:val="auto"/>
          <w:sz w:val="20"/>
          <w:szCs w:val="20"/>
        </w:rPr>
        <w:t>. Режим просмотра «Операции» с в</w:t>
      </w:r>
      <w:r>
        <w:rPr>
          <w:color w:val="auto"/>
          <w:sz w:val="20"/>
          <w:szCs w:val="20"/>
        </w:rPr>
        <w:t>ыбранной</w:t>
      </w:r>
      <w:r w:rsidRPr="00630F99">
        <w:rPr>
          <w:color w:val="auto"/>
          <w:sz w:val="20"/>
          <w:szCs w:val="20"/>
        </w:rPr>
        <w:t xml:space="preserve"> настройкой "Вид детализации по организациям - Группировка по форме"</w:t>
      </w:r>
    </w:p>
    <w:p w:rsidR="000F788A" w:rsidRPr="00B52861" w:rsidRDefault="000F788A" w:rsidP="003C5C40">
      <w:pPr>
        <w:spacing w:line="360" w:lineRule="auto"/>
        <w:ind w:firstLine="709"/>
        <w:contextualSpacing/>
      </w:pPr>
    </w:p>
    <w:p w:rsidR="000F788A" w:rsidRPr="00A80661" w:rsidRDefault="000F788A" w:rsidP="003C5C40">
      <w:pPr>
        <w:pStyle w:val="aa"/>
        <w:numPr>
          <w:ilvl w:val="0"/>
          <w:numId w:val="11"/>
        </w:numPr>
        <w:spacing w:line="360" w:lineRule="auto"/>
        <w:ind w:firstLine="709"/>
        <w:jc w:val="both"/>
        <w:rPr>
          <w:i/>
        </w:rPr>
      </w:pPr>
      <w:r>
        <w:t xml:space="preserve">при выбранной настройке «Каждая форма в отдельном столбце» </w:t>
      </w:r>
      <w:r w:rsidR="004C42FE">
        <w:rPr>
          <w:i/>
        </w:rPr>
        <w:t>(Рисунок 32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65" type="#_x0000_t75" style="width:468pt;height:268.5pt;visibility:visible;mso-wrap-style:square">
            <v:imagedata r:id="rId47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E0353E">
        <w:rPr>
          <w:color w:val="auto"/>
          <w:sz w:val="20"/>
          <w:szCs w:val="20"/>
        </w:rPr>
        <w:t xml:space="preserve"> </w:t>
      </w:r>
      <w:r w:rsidRPr="00E0353E">
        <w:rPr>
          <w:color w:val="auto"/>
          <w:sz w:val="20"/>
          <w:szCs w:val="20"/>
        </w:rPr>
        <w:fldChar w:fldCharType="begin"/>
      </w:r>
      <w:r w:rsidRPr="00E0353E">
        <w:rPr>
          <w:color w:val="auto"/>
          <w:sz w:val="20"/>
          <w:szCs w:val="20"/>
        </w:rPr>
        <w:instrText xml:space="preserve"> SEQ Рис. \* ARABIC </w:instrText>
      </w:r>
      <w:r w:rsidRPr="00E0353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32</w:t>
      </w:r>
      <w:r w:rsidRPr="00E0353E">
        <w:rPr>
          <w:color w:val="auto"/>
          <w:sz w:val="20"/>
          <w:szCs w:val="20"/>
        </w:rPr>
        <w:fldChar w:fldCharType="end"/>
      </w:r>
      <w:r w:rsidRPr="00E0353E">
        <w:rPr>
          <w:color w:val="auto"/>
          <w:sz w:val="20"/>
          <w:szCs w:val="20"/>
        </w:rPr>
        <w:t>. Режим просмотра «Операции» с в</w:t>
      </w:r>
      <w:r>
        <w:rPr>
          <w:color w:val="auto"/>
          <w:sz w:val="20"/>
          <w:szCs w:val="20"/>
        </w:rPr>
        <w:t>ыбранной</w:t>
      </w:r>
      <w:r w:rsidRPr="00E0353E">
        <w:rPr>
          <w:color w:val="auto"/>
          <w:sz w:val="20"/>
          <w:szCs w:val="20"/>
        </w:rPr>
        <w:t xml:space="preserve"> настройкой "Вид детализации по организациям - Каждая форма в отдельном столбце"</w:t>
      </w:r>
    </w:p>
    <w:p w:rsidR="004C42FE" w:rsidRDefault="004C42FE" w:rsidP="003C5C40">
      <w:pPr>
        <w:spacing w:line="360" w:lineRule="auto"/>
        <w:contextualSpacing/>
      </w:pPr>
    </w:p>
    <w:p w:rsidR="004833C2" w:rsidRPr="004833C2" w:rsidRDefault="004833C2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3" w:name="_Toc431997664"/>
      <w:r w:rsidRPr="004833C2">
        <w:rPr>
          <w:rFonts w:ascii="Times New Roman" w:hAnsi="Times New Roman"/>
          <w:color w:val="auto"/>
        </w:rPr>
        <w:t>4.4. Дата работы</w:t>
      </w:r>
      <w:bookmarkEnd w:id="13"/>
    </w:p>
    <w:p w:rsidR="000F788A" w:rsidRPr="003C143F" w:rsidRDefault="004833C2" w:rsidP="003C5C40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</w:pPr>
      <w:r>
        <w:t>В режиме просмотра «</w:t>
      </w:r>
      <w:r w:rsidR="000F788A" w:rsidRPr="00FC3692">
        <w:t>Дат</w:t>
      </w:r>
      <w:r w:rsidR="000F788A">
        <w:t>ы</w:t>
      </w:r>
      <w:r w:rsidR="000F788A" w:rsidRPr="00FC3692">
        <w:t xml:space="preserve"> работы</w:t>
      </w:r>
      <w:r>
        <w:t>»</w:t>
      </w:r>
      <w:r w:rsidR="000F788A">
        <w:t xml:space="preserve"> </w:t>
      </w:r>
      <w:r>
        <w:t>осуществляется</w:t>
      </w:r>
      <w:r w:rsidR="000F788A">
        <w:t xml:space="preserve"> группировка отчетов по датам, когда в отчет были внесены изменения </w:t>
      </w:r>
      <w:r w:rsidR="000F788A" w:rsidRPr="00A80661">
        <w:rPr>
          <w:i/>
        </w:rPr>
        <w:t xml:space="preserve">(Рисунок </w:t>
      </w:r>
      <w:r w:rsidR="004C42FE">
        <w:rPr>
          <w:i/>
        </w:rPr>
        <w:t>33</w:t>
      </w:r>
      <w:r w:rsidR="000F788A" w:rsidRPr="00A80661">
        <w:rPr>
          <w:i/>
        </w:rPr>
        <w:t xml:space="preserve">). </w:t>
      </w:r>
    </w:p>
    <w:p w:rsidR="000F788A" w:rsidRDefault="00D1446B" w:rsidP="003C5C40">
      <w:pPr>
        <w:pStyle w:val="aa"/>
        <w:keepNext/>
        <w:tabs>
          <w:tab w:val="left" w:pos="567"/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66" type="#_x0000_t75" style="width:485.25pt;height:276.75pt;visibility:visible;mso-wrap-style:square">
            <v:imagedata r:id="rId48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4C42FE">
        <w:rPr>
          <w:noProof/>
          <w:color w:val="auto"/>
          <w:sz w:val="20"/>
          <w:szCs w:val="20"/>
        </w:rPr>
        <w:t>33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"Даты работы"</w:t>
      </w:r>
    </w:p>
    <w:p w:rsidR="004833C2" w:rsidRPr="004833C2" w:rsidRDefault="004833C2" w:rsidP="003C5C40">
      <w:pPr>
        <w:spacing w:line="360" w:lineRule="auto"/>
        <w:contextualSpacing/>
      </w:pPr>
    </w:p>
    <w:p w:rsidR="00A52588" w:rsidRDefault="00A52588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t xml:space="preserve">Для просмотра выполненных операций необходимо в поле «Фильтр по операциям» вызвать окно «Выберите значение», нажав кнопку </w:t>
      </w:r>
      <w:r w:rsidR="00D1446B">
        <w:rPr>
          <w:noProof/>
        </w:rPr>
        <w:pict>
          <v:shape id="_x0000_i1067" type="#_x0000_t75" style="width:16.5pt;height:13.5pt;visibility:visible">
            <v:imagedata r:id="rId41" o:title="" cropbottom="18350f"/>
          </v:shape>
        </w:pict>
      </w:r>
      <w:r>
        <w:t>,  и отметить операции</w:t>
      </w:r>
      <w:r w:rsidRPr="00731A8B">
        <w:t xml:space="preserve"> </w:t>
      </w:r>
      <w:r>
        <w:t xml:space="preserve">из представленного списка </w:t>
      </w:r>
      <w:r>
        <w:rPr>
          <w:i/>
        </w:rPr>
        <w:t>(Рисунок 34</w:t>
      </w:r>
      <w:r w:rsidRPr="00731A8B">
        <w:rPr>
          <w:i/>
        </w:rPr>
        <w:t>).</w:t>
      </w:r>
    </w:p>
    <w:p w:rsidR="00A52588" w:rsidRDefault="00D1446B" w:rsidP="003C5C40">
      <w:pPr>
        <w:pStyle w:val="aa"/>
        <w:tabs>
          <w:tab w:val="left" w:pos="1134"/>
        </w:tabs>
        <w:spacing w:line="360" w:lineRule="auto"/>
        <w:ind w:left="0" w:firstLine="709"/>
        <w:jc w:val="center"/>
        <w:rPr>
          <w:noProof/>
        </w:rPr>
      </w:pPr>
      <w:r>
        <w:rPr>
          <w:noProof/>
        </w:rPr>
        <w:pict>
          <v:shape id="_x0000_i1068" type="#_x0000_t75" style="width:325.5pt;height:240pt;visibility:visible;mso-wrap-style:square">
            <v:imagedata r:id="rId42" o:title=""/>
          </v:shape>
        </w:pict>
      </w:r>
    </w:p>
    <w:p w:rsidR="00A52588" w:rsidRDefault="00A52588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7A741D">
        <w:rPr>
          <w:noProof/>
          <w:color w:val="auto"/>
          <w:sz w:val="20"/>
          <w:szCs w:val="20"/>
        </w:rPr>
        <w:t>34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A52588" w:rsidRDefault="00A52588" w:rsidP="003C5C40">
      <w:pPr>
        <w:pStyle w:val="aa"/>
        <w:tabs>
          <w:tab w:val="left" w:pos="1134"/>
        </w:tabs>
        <w:spacing w:line="360" w:lineRule="auto"/>
        <w:ind w:left="0" w:firstLine="709"/>
        <w:jc w:val="center"/>
      </w:pPr>
    </w:p>
    <w:p w:rsidR="00A52588" w:rsidRPr="002356D5" w:rsidRDefault="00A52588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lastRenderedPageBreak/>
        <w:t xml:space="preserve">После выбора операций данные диаграммы обновятся автоматически </w:t>
      </w:r>
      <w:r w:rsidRPr="002356D5">
        <w:rPr>
          <w:i/>
        </w:rPr>
        <w:t>(</w:t>
      </w:r>
      <w:r>
        <w:rPr>
          <w:i/>
        </w:rPr>
        <w:t>Рисунок 35</w:t>
      </w:r>
      <w:r w:rsidRPr="002356D5">
        <w:rPr>
          <w:i/>
        </w:rPr>
        <w:t>).</w:t>
      </w:r>
    </w:p>
    <w:p w:rsidR="00A52588" w:rsidRDefault="00D1446B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noProof/>
        </w:rPr>
      </w:pPr>
      <w:r>
        <w:rPr>
          <w:noProof/>
        </w:rPr>
        <w:pict>
          <v:shape id="_x0000_i1069" type="#_x0000_t75" style="width:484.5pt;height:275.25pt;visibility:visible;mso-wrap-style:square">
            <v:imagedata r:id="rId49" o:title=""/>
          </v:shape>
        </w:pict>
      </w:r>
    </w:p>
    <w:p w:rsidR="00A52588" w:rsidRDefault="00A52588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35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4833C2" w:rsidRPr="004833C2" w:rsidRDefault="004833C2" w:rsidP="003C5C40">
      <w:pPr>
        <w:spacing w:line="360" w:lineRule="auto"/>
        <w:contextualSpacing/>
      </w:pPr>
    </w:p>
    <w:p w:rsidR="000F788A" w:rsidRDefault="000F788A" w:rsidP="003C5C40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 w:rsidRPr="00731A8B">
        <w:t xml:space="preserve">Для просмотра </w:t>
      </w:r>
      <w:r w:rsidR="003E24BB">
        <w:t>даты работы конкретного пользователя</w:t>
      </w:r>
      <w:r>
        <w:t xml:space="preserve"> </w:t>
      </w:r>
      <w:r w:rsidRPr="00731A8B">
        <w:t>в поле «</w:t>
      </w:r>
      <w:r>
        <w:t>Фильтр по п</w:t>
      </w:r>
      <w:r w:rsidRPr="00731A8B">
        <w:t>ользовател</w:t>
      </w:r>
      <w:r>
        <w:t>ям</w:t>
      </w:r>
      <w:r w:rsidRPr="00731A8B">
        <w:t xml:space="preserve">» необходимо </w:t>
      </w:r>
      <w:r>
        <w:t xml:space="preserve">вызвать окно «Выберите значение», нажав кнопку </w:t>
      </w:r>
      <w:r w:rsidR="00D1446B">
        <w:rPr>
          <w:noProof/>
        </w:rPr>
        <w:pict>
          <v:shape id="Рисунок 8" o:spid="_x0000_i1070" type="#_x0000_t75" style="width:16.5pt;height:13.5pt;visibility:visible">
            <v:imagedata r:id="rId41" o:title="" cropbottom="18350f"/>
          </v:shape>
        </w:pict>
      </w:r>
      <w:r>
        <w:t>,  и отметить логины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 xml:space="preserve">(Рисунок </w:t>
      </w:r>
      <w:r w:rsidR="004C42FE">
        <w:rPr>
          <w:i/>
        </w:rPr>
        <w:t>3</w:t>
      </w:r>
      <w:r w:rsidR="00A52588">
        <w:rPr>
          <w:i/>
        </w:rPr>
        <w:t>6</w:t>
      </w:r>
      <w:r w:rsidRPr="00731A8B">
        <w:rPr>
          <w:i/>
        </w:rPr>
        <w:t>).</w:t>
      </w:r>
    </w:p>
    <w:p w:rsidR="000F788A" w:rsidRDefault="00D1446B" w:rsidP="003C5C40">
      <w:pPr>
        <w:pStyle w:val="ab"/>
        <w:spacing w:after="0"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pict>
          <v:shape id="Рисунок 7" o:spid="_x0000_i1071" type="#_x0000_t75" style="width:315pt;height:222.75pt;visibility:visible">
            <v:imagedata r:id="rId44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7595B">
        <w:rPr>
          <w:color w:val="auto"/>
          <w:sz w:val="20"/>
          <w:szCs w:val="20"/>
        </w:rPr>
        <w:t xml:space="preserve"> </w:t>
      </w:r>
      <w:r w:rsidRPr="0027595B">
        <w:rPr>
          <w:color w:val="auto"/>
          <w:sz w:val="20"/>
          <w:szCs w:val="20"/>
        </w:rPr>
        <w:fldChar w:fldCharType="begin"/>
      </w:r>
      <w:r w:rsidRPr="0027595B">
        <w:rPr>
          <w:color w:val="auto"/>
          <w:sz w:val="20"/>
          <w:szCs w:val="20"/>
        </w:rPr>
        <w:instrText xml:space="preserve"> SEQ Рис. \* ARABIC </w:instrText>
      </w:r>
      <w:r w:rsidRPr="0027595B">
        <w:rPr>
          <w:color w:val="auto"/>
          <w:sz w:val="20"/>
          <w:szCs w:val="20"/>
        </w:rPr>
        <w:fldChar w:fldCharType="separate"/>
      </w:r>
      <w:r w:rsidR="00A52588">
        <w:rPr>
          <w:noProof/>
          <w:color w:val="auto"/>
          <w:sz w:val="20"/>
          <w:szCs w:val="20"/>
        </w:rPr>
        <w:t>36</w:t>
      </w:r>
      <w:r w:rsidRPr="0027595B">
        <w:rPr>
          <w:color w:val="auto"/>
          <w:sz w:val="20"/>
          <w:szCs w:val="20"/>
        </w:rPr>
        <w:fldChar w:fldCharType="end"/>
      </w:r>
      <w:r w:rsidRPr="0027595B">
        <w:rPr>
          <w:color w:val="auto"/>
          <w:sz w:val="20"/>
          <w:szCs w:val="20"/>
        </w:rPr>
        <w:t>. Установка фильтра в поле "Пользователь"</w:t>
      </w:r>
    </w:p>
    <w:p w:rsidR="000F788A" w:rsidRDefault="000F788A" w:rsidP="003C5C40">
      <w:pPr>
        <w:spacing w:line="360" w:lineRule="auto"/>
        <w:ind w:firstLine="709"/>
        <w:contextualSpacing/>
      </w:pPr>
    </w:p>
    <w:p w:rsidR="000F788A" w:rsidRPr="00AF3F38" w:rsidRDefault="000F788A" w:rsidP="003C5C40">
      <w:pPr>
        <w:spacing w:line="360" w:lineRule="auto"/>
        <w:ind w:firstLine="709"/>
        <w:contextualSpacing/>
        <w:jc w:val="both"/>
      </w:pPr>
      <w:r>
        <w:lastRenderedPageBreak/>
        <w:t xml:space="preserve">После выбора логина пользователя произойдет автоматическое обновление диаграммы </w:t>
      </w:r>
      <w:r w:rsidRPr="00A80661">
        <w:rPr>
          <w:i/>
        </w:rPr>
        <w:t>(Рисунок</w:t>
      </w:r>
      <w:r>
        <w:rPr>
          <w:i/>
        </w:rPr>
        <w:t xml:space="preserve"> 3</w:t>
      </w:r>
      <w:r w:rsidR="00A52588">
        <w:rPr>
          <w:i/>
        </w:rPr>
        <w:t>7</w:t>
      </w:r>
      <w:r w:rsidRPr="00A80661">
        <w:rPr>
          <w:i/>
        </w:rPr>
        <w:t>).</w:t>
      </w:r>
    </w:p>
    <w:p w:rsidR="000F788A" w:rsidRPr="003C143F" w:rsidRDefault="00D1446B" w:rsidP="003C5C40">
      <w:pPr>
        <w:spacing w:line="360" w:lineRule="auto"/>
        <w:ind w:firstLine="709"/>
        <w:contextualSpacing/>
        <w:jc w:val="center"/>
        <w:rPr>
          <w:lang w:val="en-US"/>
        </w:rPr>
      </w:pPr>
      <w:r>
        <w:rPr>
          <w:noProof/>
        </w:rPr>
        <w:pict>
          <v:shape id="_x0000_i1072" type="#_x0000_t75" style="width:468.75pt;height:266.25pt;visibility:visible;mso-wrap-style:square">
            <v:imagedata r:id="rId50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C47132">
        <w:rPr>
          <w:color w:val="auto"/>
          <w:sz w:val="20"/>
          <w:szCs w:val="20"/>
        </w:rPr>
        <w:t xml:space="preserve"> </w:t>
      </w:r>
      <w:r w:rsidRPr="00C47132">
        <w:rPr>
          <w:color w:val="auto"/>
          <w:sz w:val="20"/>
          <w:szCs w:val="20"/>
        </w:rPr>
        <w:fldChar w:fldCharType="begin"/>
      </w:r>
      <w:r w:rsidRPr="00C47132">
        <w:rPr>
          <w:color w:val="auto"/>
          <w:sz w:val="20"/>
          <w:szCs w:val="20"/>
        </w:rPr>
        <w:instrText xml:space="preserve"> SEQ Рис. \* ARABIC </w:instrText>
      </w:r>
      <w:r w:rsidRPr="00C47132">
        <w:rPr>
          <w:color w:val="auto"/>
          <w:sz w:val="20"/>
          <w:szCs w:val="20"/>
        </w:rPr>
        <w:fldChar w:fldCharType="separate"/>
      </w:r>
      <w:r w:rsidR="00A52588">
        <w:rPr>
          <w:noProof/>
          <w:color w:val="auto"/>
          <w:sz w:val="20"/>
          <w:szCs w:val="20"/>
        </w:rPr>
        <w:t>37</w:t>
      </w:r>
      <w:r w:rsidRPr="00C47132">
        <w:rPr>
          <w:color w:val="auto"/>
          <w:sz w:val="20"/>
          <w:szCs w:val="20"/>
        </w:rPr>
        <w:fldChar w:fldCharType="end"/>
      </w:r>
      <w:r w:rsidRPr="00C47132">
        <w:rPr>
          <w:color w:val="auto"/>
          <w:sz w:val="20"/>
          <w:szCs w:val="20"/>
        </w:rPr>
        <w:t>. Режим просмотра "Даты работы" по выбранным пользователям</w:t>
      </w:r>
    </w:p>
    <w:p w:rsidR="004833C2" w:rsidRPr="004833C2" w:rsidRDefault="004833C2" w:rsidP="003C5C40">
      <w:pPr>
        <w:spacing w:line="360" w:lineRule="auto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 xml:space="preserve">Построенная диаграмма с параметром «Детализация по организациям» изображена на </w:t>
      </w:r>
      <w:r w:rsidRPr="007A5451">
        <w:rPr>
          <w:i/>
        </w:rPr>
        <w:t>рисунке 3</w:t>
      </w:r>
      <w:r w:rsidR="003E24BB">
        <w:rPr>
          <w:i/>
        </w:rPr>
        <w:t>8</w:t>
      </w:r>
      <w:r>
        <w:t>.</w:t>
      </w:r>
    </w:p>
    <w:p w:rsidR="000F788A" w:rsidRDefault="00D1446B" w:rsidP="003C5C40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lastRenderedPageBreak/>
        <w:pict>
          <v:shape id="_x0000_i1073" type="#_x0000_t75" style="width:462.75pt;height:265.5pt;visibility:visible;mso-wrap-style:square">
            <v:imagedata r:id="rId51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01506">
        <w:rPr>
          <w:color w:val="auto"/>
          <w:sz w:val="20"/>
          <w:szCs w:val="20"/>
        </w:rPr>
        <w:t xml:space="preserve"> </w:t>
      </w:r>
      <w:r w:rsidRPr="00201506">
        <w:rPr>
          <w:color w:val="auto"/>
          <w:sz w:val="20"/>
          <w:szCs w:val="20"/>
        </w:rPr>
        <w:fldChar w:fldCharType="begin"/>
      </w:r>
      <w:r w:rsidRPr="00201506">
        <w:rPr>
          <w:color w:val="auto"/>
          <w:sz w:val="20"/>
          <w:szCs w:val="20"/>
        </w:rPr>
        <w:instrText xml:space="preserve"> SEQ Рис. \* ARABIC </w:instrText>
      </w:r>
      <w:r w:rsidRPr="00201506">
        <w:rPr>
          <w:color w:val="auto"/>
          <w:sz w:val="20"/>
          <w:szCs w:val="20"/>
        </w:rPr>
        <w:fldChar w:fldCharType="separate"/>
      </w:r>
      <w:r w:rsidR="00CF1750">
        <w:rPr>
          <w:noProof/>
          <w:color w:val="auto"/>
          <w:sz w:val="20"/>
          <w:szCs w:val="20"/>
        </w:rPr>
        <w:t>38</w:t>
      </w:r>
      <w:r w:rsidRPr="00201506">
        <w:rPr>
          <w:color w:val="auto"/>
          <w:sz w:val="20"/>
          <w:szCs w:val="20"/>
        </w:rPr>
        <w:fldChar w:fldCharType="end"/>
      </w:r>
      <w:r w:rsidRPr="00201506">
        <w:rPr>
          <w:color w:val="auto"/>
          <w:sz w:val="20"/>
          <w:szCs w:val="20"/>
        </w:rPr>
        <w:t xml:space="preserve">. Режим просмотра «Даты работы» с </w:t>
      </w:r>
      <w:r>
        <w:rPr>
          <w:color w:val="auto"/>
          <w:sz w:val="20"/>
          <w:szCs w:val="20"/>
        </w:rPr>
        <w:t>выбранной</w:t>
      </w:r>
      <w:r w:rsidRPr="00201506">
        <w:rPr>
          <w:color w:val="auto"/>
          <w:sz w:val="20"/>
          <w:szCs w:val="20"/>
        </w:rPr>
        <w:t xml:space="preserve"> настройкой "Вид детализации по организациям - Группировка по форме"</w:t>
      </w:r>
    </w:p>
    <w:p w:rsidR="004833C2" w:rsidRPr="004833C2" w:rsidRDefault="004833C2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4" w:name="_Toc431997665"/>
      <w:r w:rsidRPr="004833C2">
        <w:rPr>
          <w:rFonts w:ascii="Times New Roman" w:hAnsi="Times New Roman"/>
          <w:color w:val="auto"/>
        </w:rPr>
        <w:lastRenderedPageBreak/>
        <w:t>4.5. Статистика сдачи</w:t>
      </w:r>
      <w:bookmarkEnd w:id="14"/>
    </w:p>
    <w:p w:rsidR="000F788A" w:rsidRDefault="008D190C" w:rsidP="003C5C40">
      <w:pPr>
        <w:pStyle w:val="aa"/>
        <w:keepNext/>
        <w:tabs>
          <w:tab w:val="left" w:pos="1843"/>
        </w:tabs>
        <w:spacing w:line="360" w:lineRule="auto"/>
        <w:ind w:left="0" w:firstLine="709"/>
        <w:jc w:val="both"/>
      </w:pPr>
      <w:r>
        <w:t>В режиме просмотра «</w:t>
      </w:r>
      <w:r w:rsidR="000F788A" w:rsidRPr="00FC3692">
        <w:t>Статистика сдачи</w:t>
      </w:r>
      <w:r>
        <w:t>» отображается</w:t>
      </w:r>
      <w:r w:rsidR="000F788A" w:rsidRPr="00523F2A">
        <w:t xml:space="preserve"> </w:t>
      </w:r>
      <w:r w:rsidR="000F788A" w:rsidRPr="00277CD3">
        <w:t>количество попыток сдачи отчетов</w:t>
      </w:r>
      <w:r w:rsidR="000F788A">
        <w:t xml:space="preserve"> </w:t>
      </w:r>
      <w:r>
        <w:t xml:space="preserve">по выбранным формам </w:t>
      </w:r>
      <w:r w:rsidR="000F788A" w:rsidRPr="00BC3B76">
        <w:rPr>
          <w:i/>
        </w:rPr>
        <w:t>(Рисунок 3</w:t>
      </w:r>
      <w:r w:rsidR="00CF1750">
        <w:rPr>
          <w:i/>
        </w:rPr>
        <w:t>9</w:t>
      </w:r>
      <w:r w:rsidR="000F788A" w:rsidRPr="00BC3B76">
        <w:rPr>
          <w:i/>
        </w:rPr>
        <w:t>).</w:t>
      </w:r>
      <w:r w:rsidR="000F788A">
        <w:t xml:space="preserve"> Количество попыток сдачи – это количество раз, когда статус отчета был изменен на «Готов к проверке»</w:t>
      </w:r>
      <w:r w:rsidR="000F788A" w:rsidRPr="00BC3B76">
        <w:rPr>
          <w:i/>
        </w:rPr>
        <w:t>.</w:t>
      </w:r>
      <w:r w:rsidR="000F788A" w:rsidRPr="00523F2A">
        <w:t xml:space="preserve"> </w:t>
      </w:r>
    </w:p>
    <w:p w:rsidR="000F788A" w:rsidRDefault="00D1446B" w:rsidP="003C5C40">
      <w:pPr>
        <w:pStyle w:val="aa"/>
        <w:keepNext/>
        <w:tabs>
          <w:tab w:val="left" w:pos="0"/>
        </w:tabs>
        <w:spacing w:line="360" w:lineRule="auto"/>
        <w:ind w:left="0" w:firstLine="709"/>
        <w:jc w:val="center"/>
      </w:pPr>
      <w:r>
        <w:rPr>
          <w:noProof/>
        </w:rPr>
        <w:pict>
          <v:shape id="_x0000_i1074" type="#_x0000_t75" style="width:461.25pt;height:275.25pt;visibility:visible;mso-wrap-style:square">
            <v:imagedata r:id="rId52" o:title=""/>
          </v:shape>
        </w:pict>
      </w:r>
    </w:p>
    <w:p w:rsidR="000F788A" w:rsidRDefault="000F788A" w:rsidP="003C5C40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F74F43">
        <w:rPr>
          <w:noProof/>
          <w:color w:val="auto"/>
          <w:sz w:val="20"/>
          <w:szCs w:val="20"/>
        </w:rPr>
        <w:t>39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"Статистика сдачи"</w:t>
      </w:r>
    </w:p>
    <w:p w:rsidR="00CF1750" w:rsidRPr="00CF1750" w:rsidRDefault="00CF1750" w:rsidP="003C5C40">
      <w:pPr>
        <w:spacing w:line="360" w:lineRule="auto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</w:pPr>
      <w:r>
        <w:t xml:space="preserve">Построенная диаграмма при включенной настройке «Детализация по организациям» изображена на </w:t>
      </w:r>
      <w:r w:rsidR="00CF1750">
        <w:rPr>
          <w:i/>
        </w:rPr>
        <w:t>рисунке 40</w:t>
      </w:r>
      <w:r>
        <w:t xml:space="preserve">. В колонке с кодом формы отображается количество попыток сдачи отчета по выбранной организации. В колонке </w:t>
      </w:r>
      <w:r w:rsidR="00F74F43">
        <w:t>«</w:t>
      </w:r>
      <w:r>
        <w:t>Код формы (Начало)</w:t>
      </w:r>
      <w:r w:rsidR="00F74F43">
        <w:t>»</w:t>
      </w:r>
      <w:r>
        <w:t xml:space="preserve"> указывается первая дата, когда был установлен статус «Готов к проверке». В колонке </w:t>
      </w:r>
      <w:r w:rsidR="00F74F43">
        <w:t>«</w:t>
      </w:r>
      <w:r>
        <w:t>Код формы (Окончание)</w:t>
      </w:r>
      <w:r w:rsidR="00F74F43">
        <w:t>»</w:t>
      </w:r>
      <w:r>
        <w:t xml:space="preserve"> указывается последняя дата, когда был установлен статус «Готов к проверке»</w:t>
      </w:r>
      <w:r>
        <w:rPr>
          <w:i/>
        </w:rPr>
        <w:t>.</w:t>
      </w:r>
    </w:p>
    <w:p w:rsidR="000F788A" w:rsidRDefault="00D1446B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pict>
          <v:shape id="_x0000_i1075" type="#_x0000_t75" style="width:464.25pt;height:277.5pt;visibility:visible;mso-wrap-style:square">
            <v:imagedata r:id="rId53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201506">
        <w:rPr>
          <w:color w:val="auto"/>
        </w:rPr>
        <w:t xml:space="preserve"> </w:t>
      </w:r>
      <w:r w:rsidRPr="00201506">
        <w:rPr>
          <w:color w:val="auto"/>
        </w:rPr>
        <w:fldChar w:fldCharType="begin"/>
      </w:r>
      <w:r w:rsidRPr="00201506">
        <w:rPr>
          <w:color w:val="auto"/>
        </w:rPr>
        <w:instrText xml:space="preserve"> SEQ Рис. \* ARABIC </w:instrText>
      </w:r>
      <w:r w:rsidRPr="00201506">
        <w:rPr>
          <w:color w:val="auto"/>
        </w:rPr>
        <w:fldChar w:fldCharType="separate"/>
      </w:r>
      <w:r w:rsidR="00CF1750">
        <w:rPr>
          <w:noProof/>
          <w:color w:val="auto"/>
        </w:rPr>
        <w:t>40</w:t>
      </w:r>
      <w:r w:rsidRPr="00201506">
        <w:rPr>
          <w:color w:val="auto"/>
        </w:rPr>
        <w:fldChar w:fldCharType="end"/>
      </w:r>
      <w:r w:rsidRPr="00201506">
        <w:rPr>
          <w:color w:val="auto"/>
        </w:rPr>
        <w:t>. Режим просмотра «Статистика сдачи» с включенной настройкой "Вид детализации п</w:t>
      </w:r>
      <w:r>
        <w:rPr>
          <w:color w:val="auto"/>
        </w:rPr>
        <w:t>о организациям</w:t>
      </w:r>
      <w:r w:rsidRPr="00201506">
        <w:rPr>
          <w:color w:val="auto"/>
        </w:rPr>
        <w:t>"</w:t>
      </w:r>
    </w:p>
    <w:p w:rsidR="008D190C" w:rsidRDefault="008D190C" w:rsidP="003C5C40">
      <w:pPr>
        <w:spacing w:line="360" w:lineRule="auto"/>
        <w:contextualSpacing/>
      </w:pPr>
    </w:p>
    <w:p w:rsidR="008D190C" w:rsidRPr="008D190C" w:rsidRDefault="008D190C" w:rsidP="003C5C40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5" w:name="_Toc431997666"/>
      <w:r w:rsidRPr="008D190C">
        <w:rPr>
          <w:rFonts w:ascii="Times New Roman" w:hAnsi="Times New Roman"/>
          <w:color w:val="auto"/>
        </w:rPr>
        <w:t>4.6. Отправка отчета на доработку</w:t>
      </w:r>
      <w:bookmarkEnd w:id="15"/>
    </w:p>
    <w:p w:rsidR="000F788A" w:rsidRPr="00A72F8A" w:rsidRDefault="008D190C" w:rsidP="003C5C40">
      <w:pPr>
        <w:spacing w:line="360" w:lineRule="auto"/>
        <w:ind w:firstLine="709"/>
        <w:contextualSpacing/>
        <w:jc w:val="both"/>
      </w:pPr>
      <w:r>
        <w:t>В режиме просмотра «</w:t>
      </w:r>
      <w:r w:rsidR="000F788A">
        <w:t>Отправка отчета на доработку</w:t>
      </w:r>
      <w:r>
        <w:t xml:space="preserve">» </w:t>
      </w:r>
      <w:r w:rsidR="00D34D70">
        <w:t xml:space="preserve">отображается </w:t>
      </w:r>
      <w:r w:rsidR="000F788A">
        <w:t>количество раз, когда статус отчета был изменен на статус «На доработке»</w:t>
      </w:r>
      <w:r w:rsidR="00CF1750">
        <w:rPr>
          <w:i/>
        </w:rPr>
        <w:t xml:space="preserve"> (Рисунок </w:t>
      </w:r>
      <w:r w:rsidR="000F788A">
        <w:rPr>
          <w:i/>
        </w:rPr>
        <w:t>4</w:t>
      </w:r>
      <w:r w:rsidR="00CF1750">
        <w:rPr>
          <w:i/>
        </w:rPr>
        <w:t>1</w:t>
      </w:r>
      <w:r w:rsidR="000F788A" w:rsidRPr="00BC3B76">
        <w:rPr>
          <w:i/>
        </w:rPr>
        <w:t>).</w:t>
      </w:r>
    </w:p>
    <w:p w:rsidR="000F788A" w:rsidRPr="00A72F8A" w:rsidRDefault="000F788A" w:rsidP="003C5C40">
      <w:pPr>
        <w:spacing w:line="360" w:lineRule="auto"/>
        <w:contextualSpacing/>
      </w:pPr>
    </w:p>
    <w:p w:rsidR="000F788A" w:rsidRDefault="00513CCE" w:rsidP="003C5C40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pict>
          <v:shape id="_x0000_i1076" type="#_x0000_t75" style="width:448.5pt;height:268.5pt;visibility:visible;mso-wrap-style:square">
            <v:imagedata r:id="rId54" o:title=""/>
          </v:shape>
        </w:pict>
      </w:r>
    </w:p>
    <w:p w:rsidR="000F788A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201506">
        <w:rPr>
          <w:color w:val="auto"/>
        </w:rPr>
        <w:t xml:space="preserve"> </w:t>
      </w:r>
      <w:r w:rsidRPr="00201506">
        <w:rPr>
          <w:color w:val="auto"/>
        </w:rPr>
        <w:fldChar w:fldCharType="begin"/>
      </w:r>
      <w:r w:rsidRPr="00201506">
        <w:rPr>
          <w:color w:val="auto"/>
        </w:rPr>
        <w:instrText xml:space="preserve"> SEQ Рис. \* ARABIC </w:instrText>
      </w:r>
      <w:r w:rsidRPr="00201506">
        <w:rPr>
          <w:color w:val="auto"/>
        </w:rPr>
        <w:fldChar w:fldCharType="separate"/>
      </w:r>
      <w:r w:rsidR="00F74F43">
        <w:rPr>
          <w:noProof/>
          <w:color w:val="auto"/>
        </w:rPr>
        <w:t>41</w:t>
      </w:r>
      <w:r w:rsidRPr="00201506">
        <w:rPr>
          <w:color w:val="auto"/>
        </w:rPr>
        <w:fldChar w:fldCharType="end"/>
      </w:r>
      <w:r w:rsidRPr="00201506">
        <w:rPr>
          <w:color w:val="auto"/>
        </w:rPr>
        <w:t xml:space="preserve">. </w:t>
      </w:r>
      <w:r w:rsidRPr="0019465B">
        <w:rPr>
          <w:color w:val="auto"/>
        </w:rPr>
        <w:t>Режим просмотра "Отправка отчета на доработку"</w:t>
      </w:r>
    </w:p>
    <w:p w:rsidR="00CF1750" w:rsidRPr="00CF1750" w:rsidRDefault="00CF1750" w:rsidP="003C5C40">
      <w:pPr>
        <w:spacing w:line="360" w:lineRule="auto"/>
        <w:contextualSpacing/>
      </w:pPr>
    </w:p>
    <w:p w:rsidR="000F788A" w:rsidRDefault="000F788A" w:rsidP="003C5C40">
      <w:pPr>
        <w:spacing w:line="360" w:lineRule="auto"/>
        <w:ind w:firstLine="709"/>
        <w:contextualSpacing/>
        <w:jc w:val="both"/>
        <w:rPr>
          <w:i/>
        </w:rPr>
      </w:pPr>
      <w:r>
        <w:t xml:space="preserve">Построенная диаграмма при включенной настройке «Детализация по организациям» изображена на </w:t>
      </w:r>
      <w:r w:rsidR="00CF1750">
        <w:rPr>
          <w:i/>
        </w:rPr>
        <w:t>рисунке 42</w:t>
      </w:r>
      <w:r>
        <w:t xml:space="preserve">. </w:t>
      </w:r>
    </w:p>
    <w:p w:rsidR="000F788A" w:rsidRDefault="00D1446B" w:rsidP="003C5C40">
      <w:pPr>
        <w:pStyle w:val="ab"/>
        <w:keepNext/>
        <w:tabs>
          <w:tab w:val="left" w:pos="1418"/>
        </w:tabs>
        <w:spacing w:after="0" w:line="360" w:lineRule="auto"/>
        <w:ind w:left="709"/>
        <w:contextualSpacing/>
        <w:jc w:val="center"/>
        <w:rPr>
          <w:noProof/>
        </w:rPr>
      </w:pPr>
      <w:r>
        <w:rPr>
          <w:noProof/>
        </w:rPr>
        <w:pict>
          <v:shape id="_x0000_i1077" type="#_x0000_t75" style="width:468.75pt;height:279.75pt;visibility:visible;mso-wrap-style:square">
            <v:imagedata r:id="rId55" o:title=""/>
          </v:shape>
        </w:pict>
      </w:r>
    </w:p>
    <w:p w:rsidR="009D7905" w:rsidRPr="00122CF8" w:rsidRDefault="000F788A" w:rsidP="003C5C40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201506">
        <w:rPr>
          <w:color w:val="auto"/>
        </w:rPr>
        <w:t xml:space="preserve"> </w:t>
      </w:r>
      <w:r w:rsidRPr="00201506">
        <w:rPr>
          <w:color w:val="auto"/>
        </w:rPr>
        <w:fldChar w:fldCharType="begin"/>
      </w:r>
      <w:r w:rsidRPr="00201506">
        <w:rPr>
          <w:color w:val="auto"/>
        </w:rPr>
        <w:instrText xml:space="preserve"> SEQ Рис. \* ARABIC </w:instrText>
      </w:r>
      <w:r w:rsidRPr="00201506">
        <w:rPr>
          <w:color w:val="auto"/>
        </w:rPr>
        <w:fldChar w:fldCharType="separate"/>
      </w:r>
      <w:r w:rsidR="00CF1750">
        <w:rPr>
          <w:noProof/>
          <w:color w:val="auto"/>
        </w:rPr>
        <w:t>42</w:t>
      </w:r>
      <w:r w:rsidRPr="00201506">
        <w:rPr>
          <w:color w:val="auto"/>
        </w:rPr>
        <w:fldChar w:fldCharType="end"/>
      </w:r>
      <w:r w:rsidRPr="00201506">
        <w:rPr>
          <w:color w:val="auto"/>
        </w:rPr>
        <w:t xml:space="preserve">. </w:t>
      </w:r>
      <w:r w:rsidRPr="0019465B">
        <w:rPr>
          <w:color w:val="auto"/>
        </w:rPr>
        <w:t>Режим просмотра "Отправка отчета на доработку"</w:t>
      </w:r>
      <w:r>
        <w:rPr>
          <w:color w:val="auto"/>
        </w:rPr>
        <w:t xml:space="preserve"> </w:t>
      </w:r>
      <w:r w:rsidRPr="00201506">
        <w:rPr>
          <w:color w:val="auto"/>
        </w:rPr>
        <w:t>с включенной настройкой "Вид детализации п</w:t>
      </w:r>
      <w:r>
        <w:rPr>
          <w:color w:val="auto"/>
        </w:rPr>
        <w:t>о организациям</w:t>
      </w:r>
      <w:r w:rsidRPr="00201506">
        <w:rPr>
          <w:color w:val="auto"/>
        </w:rPr>
        <w:t>"</w:t>
      </w:r>
    </w:p>
    <w:sectPr w:rsidR="009D7905" w:rsidRPr="00122CF8" w:rsidSect="00A87663">
      <w:headerReference w:type="default" r:id="rId56"/>
      <w:footerReference w:type="default" r:id="rId5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CCE" w:rsidRDefault="00513CCE">
      <w:r>
        <w:separator/>
      </w:r>
    </w:p>
  </w:endnote>
  <w:endnote w:type="continuationSeparator" w:id="0">
    <w:p w:rsidR="00513CCE" w:rsidRDefault="00513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63" w:rsidRDefault="00513CCE" w:rsidP="00A87663">
    <w:pPr>
      <w:pStyle w:val="a6"/>
      <w:spacing w:line="288" w:lineRule="auto"/>
      <w:rPr>
        <w:rFonts w:ascii="Tahoma" w:hAnsi="Tahoma" w:cs="Tahoma"/>
        <w:b/>
        <w:color w:val="000080"/>
        <w:sz w:val="18"/>
        <w:szCs w:val="18"/>
      </w:rPr>
    </w:pPr>
    <w:hyperlink r:id="rId1" w:history="1">
      <w:r w:rsidR="00A8766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www</w:t>
      </w:r>
      <w:r w:rsidR="00A87663" w:rsidRPr="00CE14BA">
        <w:rPr>
          <w:rStyle w:val="a9"/>
          <w:rFonts w:ascii="Tahoma" w:hAnsi="Tahoma" w:cs="Tahoma"/>
          <w:b/>
          <w:color w:val="000080"/>
          <w:sz w:val="18"/>
          <w:szCs w:val="18"/>
        </w:rPr>
        <w:t>.</w:t>
      </w:r>
      <w:r w:rsidR="00A8766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keysystems</w:t>
      </w:r>
      <w:r w:rsidR="00A87663" w:rsidRPr="00CE14BA">
        <w:rPr>
          <w:rStyle w:val="a9"/>
          <w:rFonts w:ascii="Tahoma" w:hAnsi="Tahoma" w:cs="Tahoma"/>
          <w:b/>
          <w:color w:val="000080"/>
          <w:sz w:val="18"/>
          <w:szCs w:val="18"/>
        </w:rPr>
        <w:t>.</w:t>
      </w:r>
      <w:r w:rsidR="00A8766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ru</w:t>
      </w:r>
    </w:hyperlink>
    <w:r w:rsidR="00A87663" w:rsidRPr="00CE14BA">
      <w:rPr>
        <w:rFonts w:ascii="Tahoma" w:hAnsi="Tahoma" w:cs="Tahoma"/>
        <w:b/>
        <w:color w:val="000080"/>
        <w:sz w:val="18"/>
        <w:szCs w:val="18"/>
      </w:rPr>
      <w:t xml:space="preserve">                       </w:t>
    </w:r>
    <w:r w:rsidR="00A87663" w:rsidRPr="00CE14BA">
      <w:rPr>
        <w:rFonts w:ascii="Tahoma" w:hAnsi="Tahoma" w:cs="Tahoma"/>
        <w:b/>
        <w:color w:val="000080"/>
        <w:sz w:val="18"/>
        <w:szCs w:val="18"/>
        <w:lang w:val="en-US"/>
      </w:rPr>
      <w:t>e</w:t>
    </w:r>
    <w:r w:rsidR="00A87663" w:rsidRPr="00CE14BA">
      <w:rPr>
        <w:rFonts w:ascii="Tahoma" w:hAnsi="Tahoma" w:cs="Tahoma"/>
        <w:b/>
        <w:color w:val="000080"/>
        <w:sz w:val="18"/>
        <w:szCs w:val="18"/>
      </w:rPr>
      <w:t>-</w:t>
    </w:r>
    <w:r w:rsidR="00A87663" w:rsidRPr="00CE14BA">
      <w:rPr>
        <w:rFonts w:ascii="Tahoma" w:hAnsi="Tahoma" w:cs="Tahoma"/>
        <w:b/>
        <w:color w:val="000080"/>
        <w:sz w:val="18"/>
        <w:szCs w:val="18"/>
        <w:lang w:val="en-US"/>
      </w:rPr>
      <w:t>mail</w:t>
    </w:r>
    <w:r w:rsidR="00A87663" w:rsidRPr="00CE14BA">
      <w:rPr>
        <w:rFonts w:ascii="Tahoma" w:hAnsi="Tahoma" w:cs="Tahoma"/>
        <w:b/>
        <w:color w:val="000080"/>
        <w:sz w:val="18"/>
        <w:szCs w:val="18"/>
      </w:rPr>
      <w:t>:</w:t>
    </w:r>
    <w:r w:rsidR="00A87663" w:rsidRPr="00CE14BA">
      <w:rPr>
        <w:rFonts w:ascii="Tahoma" w:hAnsi="Tahoma" w:cs="Tahoma"/>
        <w:b/>
        <w:color w:val="000080"/>
        <w:sz w:val="18"/>
        <w:szCs w:val="18"/>
        <w:lang w:val="en-US"/>
      </w:rPr>
      <w:t>smeta</w:t>
    </w:r>
    <w:r w:rsidR="00A87663" w:rsidRPr="00CE14BA">
      <w:rPr>
        <w:rFonts w:ascii="Tahoma" w:hAnsi="Tahoma" w:cs="Tahoma"/>
        <w:b/>
        <w:color w:val="000080"/>
        <w:sz w:val="18"/>
        <w:szCs w:val="18"/>
      </w:rPr>
      <w:t>@</w:t>
    </w:r>
    <w:r w:rsidR="00A87663" w:rsidRPr="00CE14BA">
      <w:rPr>
        <w:rFonts w:ascii="Tahoma" w:hAnsi="Tahoma" w:cs="Tahoma"/>
        <w:b/>
        <w:color w:val="000080"/>
        <w:sz w:val="18"/>
        <w:szCs w:val="18"/>
        <w:lang w:val="en-US"/>
      </w:rPr>
      <w:t>keysystems</w:t>
    </w:r>
    <w:r w:rsidR="00A87663" w:rsidRPr="00CE14BA">
      <w:rPr>
        <w:rFonts w:ascii="Tahoma" w:hAnsi="Tahoma" w:cs="Tahoma"/>
        <w:b/>
        <w:color w:val="000080"/>
        <w:sz w:val="18"/>
        <w:szCs w:val="18"/>
      </w:rPr>
      <w:t>.</w:t>
    </w:r>
    <w:r w:rsidR="00A87663" w:rsidRPr="00CE14BA">
      <w:rPr>
        <w:rFonts w:ascii="Tahoma" w:hAnsi="Tahoma" w:cs="Tahoma"/>
        <w:b/>
        <w:color w:val="000080"/>
        <w:sz w:val="18"/>
        <w:szCs w:val="18"/>
        <w:lang w:val="en-US"/>
      </w:rPr>
      <w:t>ru</w:t>
    </w:r>
    <w:r w:rsidR="00A87663" w:rsidRPr="00CE14BA">
      <w:rPr>
        <w:rFonts w:ascii="Tahoma" w:hAnsi="Tahoma" w:cs="Tahoma"/>
        <w:b/>
        <w:color w:val="000080"/>
        <w:sz w:val="18"/>
        <w:szCs w:val="18"/>
      </w:rPr>
      <w:t xml:space="preserve">                     тел.: (8352) </w:t>
    </w:r>
    <w:r w:rsidR="00A87663">
      <w:rPr>
        <w:rFonts w:ascii="Tahoma" w:hAnsi="Tahoma" w:cs="Tahoma"/>
        <w:b/>
        <w:color w:val="000080"/>
        <w:sz w:val="18"/>
        <w:szCs w:val="18"/>
      </w:rPr>
      <w:t>323-323</w:t>
    </w:r>
  </w:p>
  <w:p w:rsidR="00A87663" w:rsidRDefault="00A87663" w:rsidP="00A87663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CCE" w:rsidRDefault="00513CCE">
      <w:r>
        <w:separator/>
      </w:r>
    </w:p>
  </w:footnote>
  <w:footnote w:type="continuationSeparator" w:id="0">
    <w:p w:rsidR="00513CCE" w:rsidRDefault="00513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63" w:rsidRPr="001542A6" w:rsidRDefault="00A87663" w:rsidP="00A87663">
    <w:pPr>
      <w:pStyle w:val="a4"/>
      <w:rPr>
        <w:rStyle w:val="a8"/>
        <w:rFonts w:ascii="Tahoma" w:hAnsi="Tahoma"/>
        <w:color w:val="000080"/>
        <w:sz w:val="20"/>
      </w:rPr>
    </w:pPr>
    <w:r>
      <w:rPr>
        <w:rStyle w:val="a8"/>
        <w:rFonts w:ascii="Tahoma" w:hAnsi="Tahoma" w:cs="Tahoma"/>
        <w:color w:val="000080"/>
        <w:sz w:val="20"/>
      </w:rPr>
      <w:t xml:space="preserve">Подсистема «Свод-Смарт»                               </w:t>
    </w:r>
    <w:r w:rsidRPr="001542A6">
      <w:rPr>
        <w:rStyle w:val="a8"/>
        <w:rFonts w:ascii="Tahoma" w:hAnsi="Tahoma" w:cs="Tahoma"/>
        <w:color w:val="000080"/>
        <w:sz w:val="20"/>
      </w:rPr>
      <w:t xml:space="preserve">  </w:t>
    </w:r>
    <w:r w:rsidRPr="00147F95">
      <w:rPr>
        <w:rStyle w:val="a8"/>
        <w:rFonts w:ascii="Tahoma" w:hAnsi="Tahoma" w:cs="Tahoma"/>
        <w:color w:val="000080"/>
        <w:sz w:val="20"/>
      </w:rPr>
      <w:t xml:space="preserve"> </w:t>
    </w:r>
    <w:r w:rsidRPr="001542A6">
      <w:rPr>
        <w:rStyle w:val="a8"/>
        <w:rFonts w:ascii="Tahoma" w:hAnsi="Tahoma" w:cs="Tahoma"/>
        <w:color w:val="000080"/>
        <w:sz w:val="20"/>
      </w:rPr>
      <w:t xml:space="preserve">      </w:t>
    </w:r>
    <w:r w:rsidRPr="001542A6">
      <w:rPr>
        <w:rStyle w:val="a8"/>
        <w:rFonts w:ascii="Tahoma" w:hAnsi="Tahoma"/>
        <w:color w:val="000080"/>
        <w:sz w:val="20"/>
      </w:rPr>
      <w:t xml:space="preserve">   </w:t>
    </w:r>
    <w:r w:rsidRPr="00147F95">
      <w:rPr>
        <w:rStyle w:val="a8"/>
        <w:rFonts w:ascii="Tahoma" w:hAnsi="Tahoma"/>
        <w:color w:val="000080"/>
        <w:sz w:val="20"/>
      </w:rPr>
      <w:t xml:space="preserve">                </w:t>
    </w:r>
    <w:r w:rsidRPr="001542A6">
      <w:rPr>
        <w:rStyle w:val="a8"/>
        <w:rFonts w:ascii="Tahoma" w:hAnsi="Tahoma"/>
        <w:color w:val="000080"/>
        <w:sz w:val="20"/>
      </w:rPr>
      <w:t xml:space="preserve">                                                        </w:t>
    </w:r>
    <w:r w:rsidRPr="001542A6">
      <w:rPr>
        <w:rStyle w:val="a8"/>
        <w:rFonts w:ascii="Tahoma" w:hAnsi="Tahoma"/>
        <w:color w:val="000080"/>
        <w:sz w:val="20"/>
      </w:rPr>
      <w:fldChar w:fldCharType="begin"/>
    </w:r>
    <w:r w:rsidRPr="001542A6">
      <w:rPr>
        <w:rStyle w:val="a8"/>
        <w:rFonts w:ascii="Tahoma" w:hAnsi="Tahoma"/>
        <w:color w:val="000080"/>
        <w:sz w:val="20"/>
      </w:rPr>
      <w:instrText xml:space="preserve"> PAGE </w:instrText>
    </w:r>
    <w:r w:rsidRPr="001542A6">
      <w:rPr>
        <w:rStyle w:val="a8"/>
        <w:rFonts w:ascii="Tahoma" w:hAnsi="Tahoma"/>
        <w:color w:val="000080"/>
        <w:sz w:val="20"/>
      </w:rPr>
      <w:fldChar w:fldCharType="separate"/>
    </w:r>
    <w:r w:rsidR="00D1446B">
      <w:rPr>
        <w:rStyle w:val="a8"/>
        <w:rFonts w:ascii="Tahoma" w:hAnsi="Tahoma"/>
        <w:noProof/>
        <w:color w:val="000080"/>
        <w:sz w:val="20"/>
      </w:rPr>
      <w:t>2</w:t>
    </w:r>
    <w:r w:rsidRPr="001542A6">
      <w:rPr>
        <w:rStyle w:val="a8"/>
        <w:rFonts w:ascii="Tahoma" w:hAnsi="Tahoma"/>
        <w:color w:val="000080"/>
        <w:sz w:val="20"/>
      </w:rPr>
      <w:fldChar w:fldCharType="end"/>
    </w:r>
  </w:p>
  <w:p w:rsidR="00A87663" w:rsidRPr="00EF131A" w:rsidRDefault="00513CCE" w:rsidP="00A87663">
    <w:pPr>
      <w:pStyle w:val="a4"/>
      <w:rPr>
        <w:rFonts w:ascii="Book Antiqua" w:hAnsi="Book Antiqua" w:cs="Book Antiqua"/>
        <w:color w:val="00008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51" o:spid="_x0000_s2050" type="#_x0000_t75" alt="LOGO" style="position:absolute;margin-left:10.35pt;margin-top:16.65pt;width:126pt;height:15.95pt;z-index:1;visibility:visible">
          <v:imagedata r:id="rId1" o:title="LOGO"/>
        </v:shape>
      </w:pict>
    </w:r>
    <w:r>
      <w:rPr>
        <w:rFonts w:ascii="Book Antiqua" w:hAnsi="Book Antiqua" w:cs="Book Antiqua"/>
        <w:noProof/>
        <w:color w:val="000080"/>
      </w:rPr>
      <w:pict>
        <v:shape id="Рисунок 50" o:spid="_x0000_i1078" type="#_x0000_t75" alt="BD15034_" style="width:559.5pt;height:9pt;visibility:visible">
          <v:imagedata r:id="rId2" o:title="BD15034_"/>
        </v:shape>
      </w:pict>
    </w:r>
  </w:p>
  <w:p w:rsidR="00A87663" w:rsidRDefault="00A87663" w:rsidP="00A87663">
    <w:pPr>
      <w:pStyle w:val="a4"/>
      <w:tabs>
        <w:tab w:val="clear" w:pos="4677"/>
        <w:tab w:val="clear" w:pos="9355"/>
        <w:tab w:val="left" w:pos="3090"/>
      </w:tabs>
      <w:rPr>
        <w:rFonts w:ascii="Book Antiqua" w:hAnsi="Book Antiqua" w:cs="Book Antiqua"/>
      </w:rPr>
    </w:pPr>
    <w:r>
      <w:rPr>
        <w:rFonts w:ascii="Book Antiqua" w:hAnsi="Book Antiqua" w:cs="Book Antiqua"/>
      </w:rPr>
      <w:tab/>
    </w:r>
  </w:p>
  <w:p w:rsidR="00A87663" w:rsidRDefault="00A87663" w:rsidP="00A87663">
    <w:pPr>
      <w:pStyle w:val="a4"/>
    </w:pPr>
  </w:p>
  <w:p w:rsidR="00A87663" w:rsidRDefault="00A8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E24"/>
    <w:multiLevelType w:val="hybridMultilevel"/>
    <w:tmpl w:val="3104CA72"/>
    <w:lvl w:ilvl="0" w:tplc="F3721ED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8EE4DD3"/>
    <w:multiLevelType w:val="hybridMultilevel"/>
    <w:tmpl w:val="CB5872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026FB"/>
    <w:multiLevelType w:val="hybridMultilevel"/>
    <w:tmpl w:val="B7E66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42890"/>
    <w:multiLevelType w:val="hybridMultilevel"/>
    <w:tmpl w:val="6D8E5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0707A"/>
    <w:multiLevelType w:val="hybridMultilevel"/>
    <w:tmpl w:val="70EC8CCC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25421"/>
    <w:multiLevelType w:val="multilevel"/>
    <w:tmpl w:val="A880EB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B43399F"/>
    <w:multiLevelType w:val="hybridMultilevel"/>
    <w:tmpl w:val="6C44C57E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CA6E1A"/>
    <w:multiLevelType w:val="hybridMultilevel"/>
    <w:tmpl w:val="77EAAE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6C411C"/>
    <w:multiLevelType w:val="hybridMultilevel"/>
    <w:tmpl w:val="3984E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4138F"/>
    <w:multiLevelType w:val="hybridMultilevel"/>
    <w:tmpl w:val="1AFEF5C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905ED1"/>
    <w:multiLevelType w:val="hybridMultilevel"/>
    <w:tmpl w:val="1FC63C8A"/>
    <w:lvl w:ilvl="0" w:tplc="D5E41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27882"/>
    <w:multiLevelType w:val="hybridMultilevel"/>
    <w:tmpl w:val="15747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D851F7"/>
    <w:multiLevelType w:val="hybridMultilevel"/>
    <w:tmpl w:val="8696D2C8"/>
    <w:lvl w:ilvl="0" w:tplc="F3721E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E1D26F0"/>
    <w:multiLevelType w:val="hybridMultilevel"/>
    <w:tmpl w:val="ABBE19D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56736C"/>
    <w:multiLevelType w:val="hybridMultilevel"/>
    <w:tmpl w:val="B3BCB25E"/>
    <w:lvl w:ilvl="0" w:tplc="F3721E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E380468"/>
    <w:multiLevelType w:val="hybridMultilevel"/>
    <w:tmpl w:val="632292EA"/>
    <w:lvl w:ilvl="0" w:tplc="F3721E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4"/>
  </w:num>
  <w:num w:numId="10">
    <w:abstractNumId w:val="15"/>
  </w:num>
  <w:num w:numId="11">
    <w:abstractNumId w:val="6"/>
  </w:num>
  <w:num w:numId="12">
    <w:abstractNumId w:val="7"/>
  </w:num>
  <w:num w:numId="13">
    <w:abstractNumId w:val="8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NotTrackMov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2818"/>
    <w:rsid w:val="000F788A"/>
    <w:rsid w:val="00122CF8"/>
    <w:rsid w:val="001C67CB"/>
    <w:rsid w:val="00231590"/>
    <w:rsid w:val="002356D5"/>
    <w:rsid w:val="002800D8"/>
    <w:rsid w:val="002A5BF6"/>
    <w:rsid w:val="002D4199"/>
    <w:rsid w:val="00305708"/>
    <w:rsid w:val="00354A87"/>
    <w:rsid w:val="003C5C40"/>
    <w:rsid w:val="003E24BB"/>
    <w:rsid w:val="004833C2"/>
    <w:rsid w:val="004C42FE"/>
    <w:rsid w:val="00513CCE"/>
    <w:rsid w:val="00584296"/>
    <w:rsid w:val="00667276"/>
    <w:rsid w:val="006B26C8"/>
    <w:rsid w:val="006E2818"/>
    <w:rsid w:val="007A741D"/>
    <w:rsid w:val="008500AD"/>
    <w:rsid w:val="00861AC4"/>
    <w:rsid w:val="008D190C"/>
    <w:rsid w:val="00922950"/>
    <w:rsid w:val="00960139"/>
    <w:rsid w:val="00962512"/>
    <w:rsid w:val="009B6FBA"/>
    <w:rsid w:val="009B7E3E"/>
    <w:rsid w:val="009C2C5B"/>
    <w:rsid w:val="009D7905"/>
    <w:rsid w:val="009E0793"/>
    <w:rsid w:val="00A352FF"/>
    <w:rsid w:val="00A52588"/>
    <w:rsid w:val="00A65184"/>
    <w:rsid w:val="00A720C7"/>
    <w:rsid w:val="00A87663"/>
    <w:rsid w:val="00B33998"/>
    <w:rsid w:val="00B37367"/>
    <w:rsid w:val="00B83959"/>
    <w:rsid w:val="00C0128B"/>
    <w:rsid w:val="00C17A8F"/>
    <w:rsid w:val="00CF1750"/>
    <w:rsid w:val="00D06581"/>
    <w:rsid w:val="00D11E3C"/>
    <w:rsid w:val="00D12BC0"/>
    <w:rsid w:val="00D1446B"/>
    <w:rsid w:val="00D2360A"/>
    <w:rsid w:val="00D34D70"/>
    <w:rsid w:val="00D646DB"/>
    <w:rsid w:val="00DF0A47"/>
    <w:rsid w:val="00F36B09"/>
    <w:rsid w:val="00F74F43"/>
    <w:rsid w:val="00FC11EF"/>
    <w:rsid w:val="00FC2783"/>
    <w:rsid w:val="00FD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88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788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20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788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3">
    <w:name w:val="Название предприятия"/>
    <w:basedOn w:val="a"/>
    <w:next w:val="a"/>
    <w:semiHidden/>
    <w:rsid w:val="000F788A"/>
    <w:pPr>
      <w:spacing w:before="420" w:after="60" w:line="320" w:lineRule="exact"/>
      <w:ind w:firstLine="567"/>
      <w:jc w:val="both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4">
    <w:name w:val="header"/>
    <w:basedOn w:val="a"/>
    <w:link w:val="a5"/>
    <w:unhideWhenUsed/>
    <w:rsid w:val="000F788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F78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0F78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F7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rsid w:val="000F788A"/>
  </w:style>
  <w:style w:type="character" w:styleId="a9">
    <w:name w:val="Hyperlink"/>
    <w:uiPriority w:val="99"/>
    <w:rsid w:val="000F788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F788A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0F788A"/>
    <w:pPr>
      <w:spacing w:after="200"/>
    </w:pPr>
    <w:rPr>
      <w:b/>
      <w:bCs/>
      <w:color w:val="4F81BD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0F78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F78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rsid w:val="00A720C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2A5BF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A5BF6"/>
    <w:pPr>
      <w:tabs>
        <w:tab w:val="right" w:leader="dot" w:pos="10053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ysystems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eeva\Desktop\&#1057;&#1090;&#1072;&#1090;&#1080;&#1089;&#1090;&#1080;&#1082;&#1072;_&#1089;&#1073;&#1086;&#1088;&#1072;_&#1086;&#1090;&#1095;&#1077;&#1090;&#1085;&#1086;&#1089;&#1090;&#1080;_15.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C168-1086-4BC8-B213-C60396D2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Статистика_сбора_отчетности_15.3</Template>
  <TotalTime>370</TotalTime>
  <Pages>30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14929</CharactersWithSpaces>
  <SharedDoc>false</SharedDoc>
  <HLinks>
    <vt:vector size="6" baseType="variant">
      <vt:variant>
        <vt:i4>131153</vt:i4>
      </vt:variant>
      <vt:variant>
        <vt:i4>3</vt:i4>
      </vt:variant>
      <vt:variant>
        <vt:i4>0</vt:i4>
      </vt:variant>
      <vt:variant>
        <vt:i4>5</vt:i4>
      </vt:variant>
      <vt:variant>
        <vt:lpwstr>http://www.keysystems.ru/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Кристина Вениаминовна</dc:creator>
  <cp:lastModifiedBy>Алексеева Кристина Вениаминовна</cp:lastModifiedBy>
  <cp:revision>13</cp:revision>
  <dcterms:created xsi:type="dcterms:W3CDTF">2015-08-24T06:23:00Z</dcterms:created>
  <dcterms:modified xsi:type="dcterms:W3CDTF">2015-10-07T13:12:00Z</dcterms:modified>
</cp:coreProperties>
</file>