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 w:rsidTr="007B3665">
        <w:trPr>
          <w:trHeight w:val="697"/>
        </w:trPr>
        <w:tc>
          <w:tcPr>
            <w:tcW w:w="284" w:type="dxa"/>
          </w:tcPr>
          <w:p w:rsidR="0024404B" w:rsidRPr="00256F0D" w:rsidRDefault="0024404B" w:rsidP="00142B33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f2"/>
            </w:pPr>
            <w:r>
              <w:rPr>
                <w:noProof/>
              </w:rPr>
              <w:drawing>
                <wp:inline distT="0" distB="0" distL="0" distR="0" wp14:anchorId="2551CBBD" wp14:editId="4E01E9C6">
                  <wp:extent cx="3007995" cy="3841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A724226" wp14:editId="4C6070E3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>
        <w:tc>
          <w:tcPr>
            <w:tcW w:w="284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4950" w:type="dxa"/>
            <w:gridSpan w:val="2"/>
          </w:tcPr>
          <w:p w:rsidR="0024404B" w:rsidRDefault="0024404B" w:rsidP="00142B33">
            <w:pPr>
              <w:pStyle w:val="aff5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f6"/>
            </w:pPr>
          </w:p>
          <w:p w:rsidR="001263EA" w:rsidRDefault="001263EA" w:rsidP="001263EA">
            <w:pPr>
              <w:pStyle w:val="afffff6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f6"/>
            </w:pPr>
            <w:r w:rsidRPr="00BB253C">
              <w:t xml:space="preserve">ООО </w:t>
            </w:r>
            <w:r w:rsidR="00777582">
              <w:t>«</w:t>
            </w:r>
            <w:proofErr w:type="spellStart"/>
            <w:r w:rsidRPr="00BB253C">
              <w:t>Кейсистемс</w:t>
            </w:r>
            <w:proofErr w:type="spellEnd"/>
            <w:r w:rsidR="00777582">
              <w:t>»</w:t>
            </w:r>
            <w:r w:rsidRPr="00BB253C">
              <w:t xml:space="preserve"> </w:t>
            </w:r>
          </w:p>
          <w:p w:rsidR="001263EA" w:rsidRPr="002F5CE0" w:rsidRDefault="001263EA" w:rsidP="001263EA">
            <w:pPr>
              <w:pStyle w:val="afffff6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777582" w:rsidP="00F778DD">
            <w:pPr>
              <w:pStyle w:val="afffff6"/>
            </w:pPr>
            <w:r>
              <w:t>«</w:t>
            </w:r>
            <w:r w:rsidR="001263EA" w:rsidRPr="002F5CE0">
              <w:t>___</w:t>
            </w:r>
            <w:r>
              <w:t>»</w:t>
            </w:r>
            <w:r w:rsidR="001263EA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D41A37">
              <w:rPr>
                <w:noProof/>
              </w:rPr>
              <w:t>2019</w:t>
            </w:r>
            <w:r w:rsidR="00F778DD">
              <w:fldChar w:fldCharType="end"/>
            </w:r>
            <w:r w:rsidR="001263EA" w:rsidRPr="00E85505">
              <w:t xml:space="preserve"> </w:t>
            </w:r>
            <w:r w:rsidR="001263EA" w:rsidRPr="002F5CE0">
              <w:t>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10155" w:type="dxa"/>
            <w:gridSpan w:val="4"/>
            <w:vMerge w:val="restart"/>
          </w:tcPr>
          <w:p w:rsidR="0024404B" w:rsidRPr="0024404B" w:rsidRDefault="0024404B" w:rsidP="0024404B">
            <w:pPr>
              <w:pStyle w:val="affff1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777582">
              <w:t>«</w:t>
            </w:r>
            <w:sdt>
              <w:sdtPr>
                <w:alias w:val="Тема"/>
                <w:tag w:val=""/>
                <w:id w:val="-230163546"/>
                <w:placeholder>
                  <w:docPart w:val="E70C4F4AC7FB409F824E6BCACD474148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r w:rsidR="00BA1F83">
                  <w:t>Свод-Смарт</w:t>
                </w:r>
              </w:sdtContent>
            </w:sdt>
            <w:r w:rsidR="00BA1F83">
              <w:t>»</w:t>
            </w:r>
          </w:p>
          <w:p w:rsidR="0024404B" w:rsidRPr="00807EAB" w:rsidRDefault="004B4864" w:rsidP="0024404B">
            <w:pPr>
              <w:pStyle w:val="affff9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4554CA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4554CA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BA1F83">
              <w:t>19</w:t>
            </w:r>
            <w:r w:rsidR="004E193F" w:rsidRPr="004E193F">
              <w:t>.</w:t>
            </w:r>
            <w:r w:rsidR="00BA1F83">
              <w:t>2</w:t>
            </w:r>
            <w:r w:rsidR="004554CA">
              <w:rPr>
                <w:lang w:val="en-US"/>
              </w:rPr>
              <w:fldChar w:fldCharType="end"/>
            </w:r>
            <w:r w:rsidR="00BA1F83" w:rsidRPr="00807EAB">
              <w:t xml:space="preserve"> </w:t>
            </w:r>
          </w:p>
          <w:p w:rsidR="00291ACC" w:rsidRPr="00486777" w:rsidRDefault="00291ACC" w:rsidP="00291ACC">
            <w:pPr>
              <w:pStyle w:val="1d"/>
            </w:pPr>
            <w:r>
              <w:t>Руководство пользователя</w:t>
            </w:r>
          </w:p>
          <w:sdt>
            <w:sdtPr>
              <w:alias w:val="Название"/>
              <w:tag w:val=""/>
              <w:id w:val="678004452"/>
              <w:placeholder>
                <w:docPart w:val="18B1B562F05B4866A8666478FFC2D81A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 w:rsidR="00D166FF" w:rsidRPr="00807EAB" w:rsidRDefault="00612DF1" w:rsidP="00291ACC">
                <w:pPr>
                  <w:pStyle w:val="1d"/>
                </w:pPr>
                <w:r>
                  <w:t>Режим «Выборка»</w:t>
                </w:r>
              </w:p>
            </w:sdtContent>
          </w:sdt>
          <w:p w:rsidR="0024404B" w:rsidRPr="00D5098D" w:rsidRDefault="0024404B" w:rsidP="0024404B">
            <w:pPr>
              <w:pStyle w:val="affff1"/>
            </w:pPr>
            <w:r w:rsidRPr="00D5098D">
              <w:t>Лист утверждения</w:t>
            </w:r>
          </w:p>
          <w:p w:rsidR="004A5130" w:rsidRPr="004021FF" w:rsidRDefault="00D41A37" w:rsidP="009B4BFD">
            <w:pPr>
              <w:pStyle w:val="2f5"/>
            </w:pPr>
            <w:sdt>
              <w:sdtPr>
                <w:alias w:val="Ключевые слова"/>
                <w:tag w:val=""/>
                <w:id w:val="1698890665"/>
                <w:placeholder>
                  <w:docPart w:val="4D28F0D4085A4DA79AB98E5A92F2A78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Content>
                <w:r w:rsidR="006512FE">
                  <w:t>Р.КС.02120</w:t>
                </w:r>
              </w:sdtContent>
            </w:sdt>
            <w:r w:rsidR="004021FF">
              <w:noBreakHyphen/>
            </w:r>
            <w:sdt>
              <w:sdtPr>
                <w:alias w:val="Состояние"/>
                <w:tag w:val=""/>
                <w:id w:val="-723827946"/>
                <w:placeholder>
                  <w:docPart w:val="F20A6A286F994F99806C671406D2FBC9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r w:rsidR="002D519C">
                  <w:t>0</w:t>
                </w:r>
                <w:r w:rsidR="00947275">
                  <w:t>1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965384885"/>
                <w:placeholder>
                  <w:docPart w:val="68679D3D0F9C4EE6B615A77097AF89B8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BA24B6" w:rsidRPr="004554CA">
                  <w:t>34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1386716534"/>
                <w:placeholder>
                  <w:docPart w:val="6ABCEE9E76E9424E8114FF4D6CA6F5B9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BA1F83" w:rsidRPr="00291ACC">
                  <w:t>0</w:t>
                </w:r>
                <w:r w:rsidR="00612DF1">
                  <w:t>4</w:t>
                </w:r>
              </w:sdtContent>
            </w:sdt>
          </w:p>
          <w:p w:rsidR="00D81E84" w:rsidRPr="00262B2A" w:rsidRDefault="00D81E84" w:rsidP="00D81E84">
            <w:pPr>
              <w:pStyle w:val="2f5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5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5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5"/>
            </w:pPr>
          </w:p>
        </w:tc>
      </w:tr>
      <w:tr w:rsidR="0024404B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f6"/>
            </w:pPr>
          </w:p>
          <w:p w:rsidR="00C93176" w:rsidRDefault="00C93176" w:rsidP="00E94E55">
            <w:pPr>
              <w:pStyle w:val="afffff6"/>
            </w:pPr>
            <w:r>
              <w:t>СОГЛАСОВАНО</w:t>
            </w:r>
            <w:r w:rsidRPr="002F5CE0">
              <w:br/>
            </w: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93176" w:rsidRDefault="00C93176" w:rsidP="00E94E55">
            <w:pPr>
              <w:pStyle w:val="afffff6"/>
            </w:pPr>
            <w:r>
              <w:t xml:space="preserve">ООО </w:t>
            </w:r>
            <w:r w:rsidR="00777582">
              <w:t>«</w:t>
            </w:r>
            <w:proofErr w:type="spellStart"/>
            <w:r>
              <w:t>Кейсистемс</w:t>
            </w:r>
            <w:proofErr w:type="spellEnd"/>
            <w:r w:rsidR="00777582">
              <w:t>»</w:t>
            </w:r>
          </w:p>
          <w:p w:rsidR="00C93176" w:rsidRPr="002F5CE0" w:rsidRDefault="00C93176" w:rsidP="00E94E55">
            <w:pPr>
              <w:pStyle w:val="afffff6"/>
            </w:pPr>
            <w:r w:rsidRPr="002F5CE0">
              <w:t xml:space="preserve">_________________ </w:t>
            </w:r>
            <w:r w:rsidR="00BA1F83">
              <w:t>С</w:t>
            </w:r>
            <w:r>
              <w:t>.</w:t>
            </w:r>
            <w:r w:rsidR="00BA1F83">
              <w:t xml:space="preserve"> Н</w:t>
            </w:r>
            <w:r>
              <w:t xml:space="preserve">. </w:t>
            </w:r>
            <w:r w:rsidR="00BA1F83">
              <w:t>Сергеев</w:t>
            </w:r>
          </w:p>
          <w:p w:rsidR="00C93176" w:rsidRDefault="00777582" w:rsidP="00F778DD">
            <w:pPr>
              <w:pStyle w:val="afffff6"/>
            </w:pPr>
            <w:r>
              <w:t>«</w:t>
            </w:r>
            <w:r w:rsidR="00C93176" w:rsidRPr="002F5CE0">
              <w:t>___</w:t>
            </w:r>
            <w:r>
              <w:t>»</w:t>
            </w:r>
            <w:r w:rsidR="00C93176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D41A37">
              <w:rPr>
                <w:noProof/>
              </w:rPr>
              <w:t>2019</w:t>
            </w:r>
            <w:r w:rsidR="00F778DD">
              <w:fldChar w:fldCharType="end"/>
            </w:r>
            <w:r w:rsidR="00C93176" w:rsidRPr="00EE5AB2">
              <w:t xml:space="preserve"> </w:t>
            </w:r>
            <w:r w:rsidR="00C93176" w:rsidRPr="002F5CE0">
              <w:t>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f6"/>
            </w:pPr>
          </w:p>
        </w:tc>
      </w:tr>
      <w:tr w:rsidR="00C93176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f5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142B33">
            <w:pPr>
              <w:pStyle w:val="aff5"/>
            </w:pPr>
          </w:p>
        </w:tc>
        <w:tc>
          <w:tcPr>
            <w:tcW w:w="5205" w:type="dxa"/>
            <w:gridSpan w:val="2"/>
          </w:tcPr>
          <w:p w:rsidR="00C93176" w:rsidRPr="00BB253C" w:rsidRDefault="00C93176" w:rsidP="00E94E55">
            <w:pPr>
              <w:pStyle w:val="afffff6"/>
            </w:pPr>
            <w:r w:rsidRPr="00DA1701">
              <w:t>Руководитель Д</w:t>
            </w:r>
            <w:r w:rsidR="00BA1F83">
              <w:t>БУКО</w:t>
            </w:r>
          </w:p>
          <w:p w:rsidR="00C93176" w:rsidRPr="002F5CE0" w:rsidRDefault="00C93176" w:rsidP="00E94E55">
            <w:pPr>
              <w:pStyle w:val="afffff6"/>
            </w:pPr>
          </w:p>
          <w:p w:rsidR="00C93176" w:rsidRPr="002F5CE0" w:rsidRDefault="00C93176" w:rsidP="00E94E55">
            <w:pPr>
              <w:pStyle w:val="afffff6"/>
            </w:pPr>
            <w:r w:rsidRPr="002F5CE0">
              <w:t xml:space="preserve">_________________ </w:t>
            </w:r>
            <w:r w:rsidR="00BA1F83">
              <w:t>С</w:t>
            </w:r>
            <w:r>
              <w:t xml:space="preserve">. В. </w:t>
            </w:r>
            <w:r w:rsidR="00BA1F83">
              <w:t>Соколов</w:t>
            </w:r>
          </w:p>
          <w:p w:rsidR="00C93176" w:rsidRDefault="00777582" w:rsidP="00F778DD">
            <w:pPr>
              <w:pStyle w:val="afffff6"/>
            </w:pPr>
            <w:r>
              <w:t>«</w:t>
            </w:r>
            <w:r w:rsidR="00C93176" w:rsidRPr="002F5CE0">
              <w:t>___</w:t>
            </w:r>
            <w:r>
              <w:t>»</w:t>
            </w:r>
            <w:r w:rsidR="00C93176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D41A37">
              <w:rPr>
                <w:noProof/>
              </w:rPr>
              <w:t>2019</w:t>
            </w:r>
            <w:r w:rsidR="00F778DD">
              <w:fldChar w:fldCharType="end"/>
            </w:r>
            <w:r w:rsidR="00C93176" w:rsidRPr="00EE5AB2">
              <w:t xml:space="preserve"> </w:t>
            </w:r>
            <w:r w:rsidR="00C93176" w:rsidRPr="002F5CE0">
              <w:t>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C93176" w:rsidRDefault="00C93176" w:rsidP="009E0F34">
            <w:pPr>
              <w:pStyle w:val="afffff6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24404B" w:rsidRDefault="0024404B" w:rsidP="009E0F34">
            <w:pPr>
              <w:pStyle w:val="afffff6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24404B" w:rsidRDefault="0024404B" w:rsidP="009E0F34">
            <w:pPr>
              <w:pStyle w:val="afffff6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F778DD" w:rsidRDefault="00F778DD" w:rsidP="00F778DD">
            <w:pPr>
              <w:pStyle w:val="2f5"/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D41A37">
              <w:rPr>
                <w:noProof/>
              </w:rPr>
              <w:t>2019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fa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fa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fa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24404B" w:rsidRDefault="0024404B" w:rsidP="00142B33">
      <w:pPr>
        <w:pStyle w:val="aff5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560AE0" w:rsidRPr="008A2636">
        <w:trPr>
          <w:trHeight w:val="695"/>
        </w:trPr>
        <w:tc>
          <w:tcPr>
            <w:tcW w:w="284" w:type="dxa"/>
          </w:tcPr>
          <w:p w:rsidR="00560AE0" w:rsidRPr="0079394C" w:rsidRDefault="00560AE0" w:rsidP="00142B33">
            <w:pPr>
              <w:pStyle w:val="aff5"/>
              <w:rPr>
                <w:lang w:val="en-US"/>
              </w:rPr>
            </w:pPr>
          </w:p>
        </w:tc>
        <w:tc>
          <w:tcPr>
            <w:tcW w:w="397" w:type="dxa"/>
          </w:tcPr>
          <w:p w:rsidR="00560AE0" w:rsidRPr="008A2636" w:rsidRDefault="00560AE0" w:rsidP="00142B33">
            <w:pPr>
              <w:pStyle w:val="aff5"/>
            </w:pPr>
          </w:p>
        </w:tc>
        <w:tc>
          <w:tcPr>
            <w:tcW w:w="10155" w:type="dxa"/>
            <w:gridSpan w:val="4"/>
          </w:tcPr>
          <w:p w:rsidR="00560AE0" w:rsidRPr="008A2636" w:rsidRDefault="00174EDF" w:rsidP="00891E41">
            <w:pPr>
              <w:pStyle w:val="affff2"/>
            </w:pPr>
            <w:r>
              <w:rPr>
                <w:noProof/>
              </w:rPr>
              <w:drawing>
                <wp:inline distT="0" distB="0" distL="0" distR="0" wp14:anchorId="2AD7A070" wp14:editId="2D32B8B6">
                  <wp:extent cx="3009600" cy="3852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3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E4F7A9" wp14:editId="23FDC432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560AE0">
        <w:tc>
          <w:tcPr>
            <w:tcW w:w="284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4950" w:type="dxa"/>
            <w:gridSpan w:val="2"/>
          </w:tcPr>
          <w:p w:rsidR="00560AE0" w:rsidRDefault="00560AE0" w:rsidP="00142B33">
            <w:pPr>
              <w:pStyle w:val="aff5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fff6"/>
            </w:pPr>
          </w:p>
          <w:p w:rsidR="0044178A" w:rsidRDefault="0044178A" w:rsidP="00560AE0">
            <w:pPr>
              <w:pStyle w:val="afffff6"/>
            </w:pPr>
          </w:p>
          <w:p w:rsidR="0044178A" w:rsidRDefault="0044178A" w:rsidP="00560AE0">
            <w:pPr>
              <w:pStyle w:val="afffff6"/>
            </w:pPr>
          </w:p>
          <w:p w:rsidR="00284C04" w:rsidRDefault="00284C04" w:rsidP="00560AE0">
            <w:pPr>
              <w:pStyle w:val="afffff6"/>
            </w:pPr>
          </w:p>
          <w:p w:rsidR="00962741" w:rsidRDefault="00962741" w:rsidP="00560AE0">
            <w:pPr>
              <w:pStyle w:val="afffff6"/>
            </w:pPr>
          </w:p>
        </w:tc>
      </w:tr>
      <w:tr w:rsidR="00560AE0">
        <w:trPr>
          <w:trHeight w:val="930"/>
        </w:trPr>
        <w:tc>
          <w:tcPr>
            <w:tcW w:w="284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10155" w:type="dxa"/>
            <w:gridSpan w:val="4"/>
            <w:vMerge w:val="restart"/>
          </w:tcPr>
          <w:p w:rsidR="00807EAB" w:rsidRPr="0024404B" w:rsidRDefault="00807EAB" w:rsidP="00807EAB">
            <w:pPr>
              <w:pStyle w:val="affff1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777582">
              <w:t>«</w:t>
            </w:r>
            <w:sdt>
              <w:sdtPr>
                <w:alias w:val="Тема"/>
                <w:tag w:val=""/>
                <w:id w:val="584811076"/>
                <w:placeholder>
                  <w:docPart w:val="A06845B36591430B94780584441078E6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r w:rsidR="00BA1F83">
                  <w:t>Свод-Смарт</w:t>
                </w:r>
              </w:sdtContent>
            </w:sdt>
            <w:r w:rsidR="00BA1F83">
              <w:t>»</w:t>
            </w:r>
          </w:p>
          <w:p w:rsidR="00807EAB" w:rsidRPr="00BA1F83" w:rsidRDefault="00807EAB" w:rsidP="00807EAB">
            <w:pPr>
              <w:pStyle w:val="affff9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7B3665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7B3665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4E193F" w:rsidRPr="004E193F">
              <w:t>1</w:t>
            </w:r>
            <w:r w:rsidR="00BA1F83">
              <w:t>9</w:t>
            </w:r>
            <w:r w:rsidR="004E193F" w:rsidRPr="004E193F">
              <w:t>.</w:t>
            </w:r>
            <w:r w:rsidR="00BA1F83">
              <w:t>2</w:t>
            </w:r>
            <w:r w:rsidR="004554CA">
              <w:rPr>
                <w:lang w:val="en-US"/>
              </w:rPr>
              <w:fldChar w:fldCharType="end"/>
            </w:r>
          </w:p>
          <w:p w:rsidR="00291ACC" w:rsidRPr="00486777" w:rsidRDefault="00291ACC" w:rsidP="00291ACC">
            <w:pPr>
              <w:pStyle w:val="1d"/>
            </w:pPr>
            <w:r>
              <w:t>Руководство пользователя</w:t>
            </w:r>
          </w:p>
          <w:sdt>
            <w:sdtPr>
              <w:alias w:val="Название"/>
              <w:tag w:val=""/>
              <w:id w:val="1845128557"/>
              <w:placeholder>
                <w:docPart w:val="610016684E4D4BCF9449ACE39684A078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 w:rsidR="00807EAB" w:rsidRPr="00486777" w:rsidRDefault="00612DF1" w:rsidP="00291ACC">
                <w:pPr>
                  <w:pStyle w:val="1d"/>
                </w:pPr>
                <w:r>
                  <w:t>Режим «Выборка»</w:t>
                </w:r>
              </w:p>
            </w:sdtContent>
          </w:sdt>
          <w:p w:rsidR="00284C04" w:rsidRPr="004554CA" w:rsidRDefault="00D41A37" w:rsidP="00807EAB">
            <w:pPr>
              <w:pStyle w:val="2f5"/>
            </w:pPr>
            <w:sdt>
              <w:sdtPr>
                <w:alias w:val="Ключевые слова"/>
                <w:tag w:val=""/>
                <w:id w:val="1744450012"/>
                <w:placeholder>
                  <w:docPart w:val="7F6F4452016840DB8A43B40D3FC1CE2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Content>
                <w:r w:rsidR="00BA1F83">
                  <w:t>Р.КС.0</w:t>
                </w:r>
                <w:r w:rsidR="006512FE">
                  <w:t>212</w:t>
                </w:r>
                <w:r w:rsidR="00BA1F83">
                  <w:t>0</w:t>
                </w:r>
              </w:sdtContent>
            </w:sdt>
            <w:r w:rsidR="004554CA">
              <w:noBreakHyphen/>
            </w:r>
            <w:sdt>
              <w:sdtPr>
                <w:alias w:val="Состояние"/>
                <w:tag w:val=""/>
                <w:id w:val="524761373"/>
                <w:placeholder>
                  <w:docPart w:val="5DC2EBBE508D4B779FF3495821C26DF5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r w:rsidR="00947275">
                  <w:t>01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774135143"/>
                <w:placeholder>
                  <w:docPart w:val="708C27005DC04BBCA396D70F7FEB424F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4554CA" w:rsidRPr="004554CA">
                  <w:t>34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220899889"/>
                <w:placeholder>
                  <w:docPart w:val="8644DDCBCAA14FCF83B04261A5B24637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612DF1">
                  <w:t>04</w:t>
                </w:r>
              </w:sdtContent>
            </w:sdt>
          </w:p>
          <w:p w:rsidR="00560AE0" w:rsidRPr="00EE70EF" w:rsidRDefault="00560AE0" w:rsidP="00C25216">
            <w:pPr>
              <w:pStyle w:val="2f5"/>
            </w:pPr>
            <w:r w:rsidRPr="00D5098D">
              <w:t xml:space="preserve">Листов </w:t>
            </w:r>
            <w:r w:rsidR="00C25216">
              <w:t>32</w:t>
            </w:r>
            <w:bookmarkStart w:id="0" w:name="_GoBack"/>
            <w:bookmarkEnd w:id="0"/>
            <w:r w:rsidR="00D81E84">
              <w:fldChar w:fldCharType="begin"/>
            </w:r>
            <w:r w:rsidR="00D81E84">
              <w:instrText xml:space="preserve"> =</w:instrText>
            </w:r>
            <w:fldSimple w:instr=" NUMPAGES   \* MERGEFORMAT ">
              <w:r w:rsidR="005717EB">
                <w:rPr>
                  <w:noProof/>
                </w:rPr>
                <w:instrText>67</w:instrText>
              </w:r>
            </w:fldSimple>
            <w:r w:rsidR="007B67CB" w:rsidRPr="00EE70EF">
              <w:instrText>-1</w:instrText>
            </w:r>
            <w:r w:rsidR="00D81E84">
              <w:instrText xml:space="preserve"> \# "0" </w:instrText>
            </w:r>
            <w:r w:rsidR="00D81E84">
              <w:fldChar w:fldCharType="end"/>
            </w: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5"/>
            </w:pP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5"/>
            </w:pPr>
          </w:p>
        </w:tc>
      </w:tr>
      <w:tr w:rsidR="00560AE0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5"/>
            </w:pPr>
          </w:p>
        </w:tc>
      </w:tr>
      <w:tr w:rsidR="00560AE0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560AE0" w:rsidRPr="00BB253C" w:rsidRDefault="00560AE0" w:rsidP="00560AE0"/>
        </w:tc>
      </w:tr>
      <w:tr w:rsidR="00560AE0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560AE0" w:rsidRDefault="00560AE0" w:rsidP="009E0F34">
            <w:pPr>
              <w:pStyle w:val="afffff6"/>
            </w:pPr>
          </w:p>
          <w:p w:rsidR="00560AE0" w:rsidRPr="00E85505" w:rsidRDefault="00560AE0" w:rsidP="009E0F34">
            <w:pPr>
              <w:pStyle w:val="afffff6"/>
            </w:pPr>
          </w:p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5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f6"/>
            </w:pPr>
          </w:p>
        </w:tc>
      </w:tr>
      <w:tr w:rsidR="00560AE0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Pr="00F778DD" w:rsidRDefault="00F778DD" w:rsidP="00F778DD">
            <w:pPr>
              <w:pStyle w:val="2f5"/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D41A37">
              <w:rPr>
                <w:noProof/>
              </w:rPr>
              <w:t>2019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142B33">
            <w:pPr>
              <w:pStyle w:val="aff5"/>
            </w:pPr>
          </w:p>
        </w:tc>
        <w:tc>
          <w:tcPr>
            <w:tcW w:w="4680" w:type="dxa"/>
            <w:gridSpan w:val="2"/>
          </w:tcPr>
          <w:p w:rsidR="00AA06B5" w:rsidRDefault="00AA06B5" w:rsidP="00AA06B5">
            <w:pPr>
              <w:pStyle w:val="afffa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AA06B5">
            <w:pPr>
              <w:pStyle w:val="afffa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B33653" w:rsidRDefault="0081211C" w:rsidP="00B33653">
      <w:pPr>
        <w:pStyle w:val="afff8"/>
      </w:pPr>
      <w:r>
        <w:br w:type="page"/>
      </w:r>
      <w:r w:rsidR="00B33653">
        <w:lastRenderedPageBreak/>
        <w:t>АННОТАЦИЯ</w:t>
      </w:r>
    </w:p>
    <w:p w:rsidR="00586634" w:rsidRPr="00586634" w:rsidRDefault="001C639F" w:rsidP="00142B33">
      <w:pPr>
        <w:pStyle w:val="aff5"/>
      </w:pPr>
      <w:r w:rsidRPr="001C639F">
        <w:t>Настоящий документ является частью руководств</w:t>
      </w:r>
      <w:r w:rsidR="000A1C1B">
        <w:t>а</w:t>
      </w:r>
      <w:r w:rsidRPr="001C639F">
        <w:t xml:space="preserve"> пользователя программного комплекса </w:t>
      </w:r>
      <w:r w:rsidR="00777582">
        <w:t>«</w:t>
      </w:r>
      <w:sdt>
        <w:sdtPr>
          <w:alias w:val="Тема"/>
          <w:tag w:val=""/>
          <w:id w:val="1914278301"/>
          <w:placeholder>
            <w:docPart w:val="0CED6A8309284268836010ED237A4451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BA1F83">
            <w:t>Свод-Смарт</w:t>
          </w:r>
        </w:sdtContent>
      </w:sdt>
      <w:r w:rsidR="00BA1F83">
        <w:t>»</w:t>
      </w:r>
      <w:r w:rsidR="003C0835" w:rsidRPr="001C639F">
        <w:t xml:space="preserve"> </w:t>
      </w:r>
      <w:r w:rsidR="00586634" w:rsidRPr="001A4B4C">
        <w:t xml:space="preserve">(далее – </w:t>
      </w:r>
      <w:r w:rsidR="00777582">
        <w:t>«</w:t>
      </w:r>
      <w:r w:rsidR="00586634" w:rsidRPr="001A4B4C">
        <w:t>программный комплекс</w:t>
      </w:r>
      <w:r w:rsidR="00777582">
        <w:t>»</w:t>
      </w:r>
      <w:r w:rsidR="00586634" w:rsidRPr="001A4B4C">
        <w:t xml:space="preserve">) версии </w:t>
      </w:r>
      <w:r w:rsidR="00BA1F83">
        <w:t>19.2</w:t>
      </w:r>
      <w:r w:rsidR="00586634" w:rsidRPr="001A4B4C">
        <w:t xml:space="preserve"> по автоматизации процесса </w:t>
      </w:r>
      <w:r w:rsidR="00F56D2A">
        <w:t>анализа данных.</w:t>
      </w:r>
      <w:r w:rsidRPr="001C639F">
        <w:t xml:space="preserve"> </w:t>
      </w:r>
    </w:p>
    <w:p w:rsidR="00291ACC" w:rsidRDefault="00291ACC" w:rsidP="00291ACC">
      <w:pPr>
        <w:pStyle w:val="aff5"/>
      </w:pPr>
      <w:r>
        <w:t>Д</w:t>
      </w:r>
      <w:r w:rsidRPr="004F2F36">
        <w:t xml:space="preserve">окумент </w:t>
      </w:r>
      <w:r>
        <w:t xml:space="preserve">содержит описание </w:t>
      </w:r>
      <w:r w:rsidR="00F56D2A">
        <w:t>режимов «Выборка» и «Руководителю».</w:t>
      </w:r>
    </w:p>
    <w:p w:rsidR="00F175E8" w:rsidRDefault="00F175E8" w:rsidP="00142B33">
      <w:pPr>
        <w:pStyle w:val="aff5"/>
      </w:pPr>
      <w:r>
        <w:t>Руководство актуально для указанной версии и для последующих версий вплоть до выпуска обновления руководства.</w:t>
      </w:r>
    </w:p>
    <w:p w:rsidR="00F175E8" w:rsidRDefault="00F175E8" w:rsidP="00F175E8">
      <w:pPr>
        <w:pStyle w:val="affff6"/>
      </w:pPr>
      <w:r>
        <w:t>Порядок выпуска обновлений руководства</w:t>
      </w:r>
    </w:p>
    <w:p w:rsidR="00586634" w:rsidRPr="004470CE" w:rsidRDefault="00586634" w:rsidP="00142B33">
      <w:pPr>
        <w:pStyle w:val="aff5"/>
      </w:pPr>
      <w:r w:rsidRPr="004470CE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:rsidR="00586634" w:rsidRPr="004470CE" w:rsidRDefault="00586634" w:rsidP="00142B33">
      <w:pPr>
        <w:pStyle w:val="aff5"/>
      </w:pPr>
      <w:r w:rsidRPr="004470CE">
        <w:t xml:space="preserve"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</w:t>
      </w:r>
      <w:r w:rsidR="00777582">
        <w:t>«</w:t>
      </w:r>
      <w:r w:rsidRPr="004470CE">
        <w:t>Документация</w:t>
      </w:r>
      <w:r w:rsidR="00777582">
        <w:t>»</w:t>
      </w:r>
      <w:r w:rsidRPr="004470CE">
        <w:t>.</w:t>
      </w:r>
    </w:p>
    <w:p w:rsidR="00586634" w:rsidRPr="004470CE" w:rsidRDefault="00586634" w:rsidP="00586634">
      <w:pPr>
        <w:pStyle w:val="affff6"/>
      </w:pPr>
      <w:r w:rsidRPr="004470CE">
        <w:t xml:space="preserve">Информация о разработчике ПК </w:t>
      </w:r>
      <w:r w:rsidR="00777582">
        <w:t>«</w:t>
      </w:r>
      <w:sdt>
        <w:sdtPr>
          <w:alias w:val="Тема"/>
          <w:tag w:val=""/>
          <w:id w:val="596146577"/>
          <w:placeholder>
            <w:docPart w:val="46F2A4F227CC4FF4AD245285E5835058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BA1F83">
            <w:t>Свод-Смарт</w:t>
          </w:r>
        </w:sdtContent>
      </w:sdt>
      <w:r w:rsidR="00BA1F83">
        <w:t>»</w:t>
      </w:r>
    </w:p>
    <w:p w:rsidR="00586634" w:rsidRPr="004470CE" w:rsidRDefault="00586634" w:rsidP="00142B33">
      <w:pPr>
        <w:pStyle w:val="aff5"/>
      </w:pPr>
      <w:r w:rsidRPr="004470CE">
        <w:t xml:space="preserve">ООО </w:t>
      </w:r>
      <w:r w:rsidR="00777582">
        <w:t>«</w:t>
      </w:r>
      <w:r w:rsidRPr="004470CE">
        <w:t>Кейсистемс</w:t>
      </w:r>
      <w:r w:rsidR="00777582">
        <w:t>»</w:t>
      </w:r>
    </w:p>
    <w:p w:rsidR="00586634" w:rsidRPr="004470CE" w:rsidRDefault="00586634" w:rsidP="00142B33">
      <w:pPr>
        <w:pStyle w:val="aff5"/>
      </w:pPr>
      <w:r w:rsidRPr="004470CE">
        <w:t>Адрес: 428000, Чебоксары, Главпочтамт, а/я 172</w:t>
      </w:r>
    </w:p>
    <w:p w:rsidR="00586634" w:rsidRPr="004470CE" w:rsidRDefault="00586634" w:rsidP="00142B33">
      <w:pPr>
        <w:pStyle w:val="aff5"/>
      </w:pPr>
      <w:r w:rsidRPr="004470CE">
        <w:t>Телефон: (8352) 323-323</w:t>
      </w:r>
    </w:p>
    <w:p w:rsidR="00586634" w:rsidRPr="004470CE" w:rsidRDefault="00586634" w:rsidP="00142B33">
      <w:pPr>
        <w:pStyle w:val="aff5"/>
      </w:pPr>
      <w:r w:rsidRPr="004470CE">
        <w:t>Факс: (8352) 571-033</w:t>
      </w:r>
    </w:p>
    <w:p w:rsidR="00F175E8" w:rsidRDefault="00D41A37" w:rsidP="00142B33">
      <w:pPr>
        <w:pStyle w:val="aff5"/>
      </w:pPr>
      <w:hyperlink r:id="rId10" w:history="1">
        <w:r w:rsidR="00F175E8" w:rsidRPr="00775895">
          <w:rPr>
            <w:rStyle w:val="ab"/>
          </w:rPr>
          <w:t>http://www.</w:t>
        </w:r>
        <w:r w:rsidR="00F175E8" w:rsidRPr="00775895">
          <w:rPr>
            <w:rStyle w:val="ab"/>
            <w:lang w:val="en-US"/>
          </w:rPr>
          <w:t>keysystems</w:t>
        </w:r>
        <w:r w:rsidR="00F175E8" w:rsidRPr="00775895">
          <w:rPr>
            <w:rStyle w:val="ab"/>
          </w:rPr>
          <w:t>.ru</w:t>
        </w:r>
      </w:hyperlink>
    </w:p>
    <w:p w:rsidR="00F175E8" w:rsidRPr="00612DF1" w:rsidRDefault="00F175E8" w:rsidP="00142B33">
      <w:pPr>
        <w:pStyle w:val="aff5"/>
        <w:rPr>
          <w:rStyle w:val="ab"/>
          <w:lang w:val="en-US"/>
        </w:rPr>
      </w:pPr>
      <w:r w:rsidRPr="00DF3879">
        <w:rPr>
          <w:lang w:val="en-US"/>
        </w:rPr>
        <w:t>E</w:t>
      </w:r>
      <w:r w:rsidRPr="00612DF1">
        <w:rPr>
          <w:lang w:val="en-US"/>
        </w:rPr>
        <w:t>-</w:t>
      </w:r>
      <w:r w:rsidRPr="00DF3879">
        <w:rPr>
          <w:lang w:val="en-US"/>
        </w:rPr>
        <w:t>mail</w:t>
      </w:r>
      <w:r w:rsidRPr="00612DF1">
        <w:rPr>
          <w:lang w:val="en-US"/>
        </w:rPr>
        <w:t xml:space="preserve">: </w:t>
      </w:r>
      <w:hyperlink r:id="rId11" w:history="1">
        <w:r w:rsidRPr="00775895">
          <w:rPr>
            <w:rStyle w:val="ab"/>
            <w:lang w:val="en-US"/>
          </w:rPr>
          <w:t>info</w:t>
        </w:r>
        <w:r w:rsidRPr="00612DF1">
          <w:rPr>
            <w:rStyle w:val="ab"/>
            <w:lang w:val="en-US"/>
          </w:rPr>
          <w:t>@</w:t>
        </w:r>
        <w:r w:rsidRPr="00775895">
          <w:rPr>
            <w:rStyle w:val="ab"/>
            <w:lang w:val="en-US"/>
          </w:rPr>
          <w:t>keysystems</w:t>
        </w:r>
        <w:r w:rsidRPr="00612DF1">
          <w:rPr>
            <w:rStyle w:val="ab"/>
            <w:lang w:val="en-US"/>
          </w:rPr>
          <w:t>.</w:t>
        </w:r>
        <w:r w:rsidRPr="00775895">
          <w:rPr>
            <w:rStyle w:val="ab"/>
            <w:lang w:val="en-US"/>
          </w:rPr>
          <w:t>ru</w:t>
        </w:r>
      </w:hyperlink>
    </w:p>
    <w:p w:rsidR="00F175E8" w:rsidRPr="00612DF1" w:rsidRDefault="00F175E8" w:rsidP="00142B33">
      <w:pPr>
        <w:pStyle w:val="aff5"/>
        <w:rPr>
          <w:lang w:val="en-US"/>
        </w:rPr>
      </w:pPr>
    </w:p>
    <w:p w:rsidR="00D0650F" w:rsidRPr="00586634" w:rsidRDefault="007950A7" w:rsidP="00142B33">
      <w:pPr>
        <w:pStyle w:val="aff5"/>
        <w:rPr>
          <w:lang w:val="en-US"/>
        </w:rPr>
      </w:pPr>
      <w:r w:rsidRPr="00612DF1">
        <w:rPr>
          <w:lang w:val="en-US"/>
        </w:rPr>
        <w:br w:type="page"/>
      </w:r>
      <w:r w:rsidR="001E24C7">
        <w:lastRenderedPageBreak/>
        <w:t>СОДЕРЖАНИ</w:t>
      </w:r>
      <w:r w:rsidR="00D0650F" w:rsidRPr="00A9453F">
        <w:t>Е</w:t>
      </w:r>
    </w:p>
    <w:bookmarkStart w:id="1" w:name="_Toc22434973"/>
    <w:p w:rsidR="00C25216" w:rsidRDefault="00EE60BA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>
        <w:rPr>
          <w:caps/>
          <w:smallCaps w:val="0"/>
        </w:rPr>
        <w:fldChar w:fldCharType="separate"/>
      </w:r>
      <w:hyperlink w:anchor="_Toc18939466" w:history="1">
        <w:r w:rsidR="00C25216" w:rsidRPr="006C3AB6">
          <w:rPr>
            <w:rStyle w:val="ab"/>
            <w:noProof/>
          </w:rPr>
          <w:t>Введение</w:t>
        </w:r>
        <w:r w:rsidR="00C25216">
          <w:rPr>
            <w:noProof/>
            <w:webHidden/>
          </w:rPr>
          <w:tab/>
        </w:r>
        <w:r w:rsidR="00C25216">
          <w:rPr>
            <w:noProof/>
            <w:webHidden/>
          </w:rPr>
          <w:fldChar w:fldCharType="begin"/>
        </w:r>
        <w:r w:rsidR="00C25216">
          <w:rPr>
            <w:noProof/>
            <w:webHidden/>
          </w:rPr>
          <w:instrText xml:space="preserve"> PAGEREF _Toc18939466 \h </w:instrText>
        </w:r>
        <w:r w:rsidR="00C25216">
          <w:rPr>
            <w:noProof/>
            <w:webHidden/>
          </w:rPr>
        </w:r>
        <w:r w:rsidR="00C25216">
          <w:rPr>
            <w:noProof/>
            <w:webHidden/>
          </w:rPr>
          <w:fldChar w:fldCharType="separate"/>
        </w:r>
        <w:r w:rsidR="00C25216">
          <w:rPr>
            <w:noProof/>
            <w:webHidden/>
          </w:rPr>
          <w:t>4</w:t>
        </w:r>
        <w:r w:rsidR="00C25216">
          <w:rPr>
            <w:noProof/>
            <w:webHidden/>
          </w:rPr>
          <w:fldChar w:fldCharType="end"/>
        </w:r>
      </w:hyperlink>
    </w:p>
    <w:p w:rsidR="00C25216" w:rsidRDefault="00C25216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939467" w:history="1">
        <w:r w:rsidRPr="006C3AB6">
          <w:rPr>
            <w:rStyle w:val="ab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6C3AB6">
          <w:rPr>
            <w:rStyle w:val="ab"/>
            <w:noProof/>
          </w:rPr>
          <w:t>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_Toc18939467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25216" w:rsidRDefault="00C25216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8939468" w:history="1">
        <w:r w:rsidRPr="006C3AB6">
          <w:rPr>
            <w:rStyle w:val="ab"/>
          </w:rPr>
          <w:t>1.1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6C3AB6">
          <w:rPr>
            <w:rStyle w:val="ab"/>
          </w:rPr>
          <w:t>Режим «Выборка»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_Toc18939468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25216" w:rsidRDefault="00C25216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939469" w:history="1">
        <w:r w:rsidRPr="006C3AB6">
          <w:rPr>
            <w:rStyle w:val="ab"/>
            <w:noProof/>
          </w:rPr>
          <w:t>1.1.1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3AB6">
          <w:rPr>
            <w:rStyle w:val="ab"/>
            <w:noProof/>
          </w:rPr>
          <w:t>Реестр сохраненных выборок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_Toc18939469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25216" w:rsidRDefault="00C25216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939470" w:history="1">
        <w:r w:rsidRPr="006C3AB6">
          <w:rPr>
            <w:rStyle w:val="ab"/>
            <w:noProof/>
          </w:rPr>
          <w:t>1.1.2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3AB6">
          <w:rPr>
            <w:rStyle w:val="ab"/>
            <w:noProof/>
          </w:rPr>
          <w:t>Создание выборки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_Toc18939470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25216" w:rsidRDefault="00C25216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939471" w:history="1">
        <w:r w:rsidRPr="006C3AB6">
          <w:rPr>
            <w:rStyle w:val="ab"/>
            <w:noProof/>
          </w:rPr>
          <w:t>1.1.3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3AB6">
          <w:rPr>
            <w:rStyle w:val="ab"/>
            <w:noProof/>
          </w:rPr>
          <w:t>Выполнение выборки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_Toc18939471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25216" w:rsidRDefault="00C25216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939472" w:history="1">
        <w:r w:rsidRPr="006C3AB6">
          <w:rPr>
            <w:rStyle w:val="ab"/>
            <w:noProof/>
          </w:rPr>
          <w:t>1.1.4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3AB6">
          <w:rPr>
            <w:rStyle w:val="ab"/>
            <w:noProof/>
          </w:rPr>
          <w:t>Результат выборки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_Toc18939472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25216" w:rsidRDefault="00C25216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8939473" w:history="1">
        <w:r w:rsidRPr="006C3AB6">
          <w:rPr>
            <w:rStyle w:val="ab"/>
          </w:rPr>
          <w:t>1.2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6C3AB6">
          <w:rPr>
            <w:rStyle w:val="ab"/>
          </w:rPr>
          <w:t>Режим «Руководителю»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_Toc18939473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25216" w:rsidRDefault="00C25216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939474" w:history="1">
        <w:r w:rsidRPr="006C3AB6">
          <w:rPr>
            <w:rStyle w:val="ab"/>
            <w:noProof/>
          </w:rPr>
          <w:t>1.2.1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3AB6">
          <w:rPr>
            <w:rStyle w:val="ab"/>
            <w:noProof/>
          </w:rPr>
          <w:t>Настройка режима «Руководитель»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_Toc18939474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25216" w:rsidRDefault="00C25216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939475" w:history="1">
        <w:r w:rsidRPr="006C3AB6">
          <w:rPr>
            <w:rStyle w:val="ab"/>
            <w:noProof/>
          </w:rPr>
          <w:t>1.2.2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3AB6">
          <w:rPr>
            <w:rStyle w:val="ab"/>
            <w:noProof/>
          </w:rPr>
          <w:t>Просмотр выбранных выборок в режиме  «Руководителю»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_Toc18939475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25216" w:rsidRDefault="00C25216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939476" w:history="1">
        <w:r w:rsidRPr="006C3AB6">
          <w:rPr>
            <w:rStyle w:val="ab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6C3AB6">
          <w:rPr>
            <w:rStyle w:val="ab"/>
            <w:noProof/>
          </w:rPr>
          <w:t>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_Toc18939476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25216" w:rsidRDefault="00C25216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8939477" w:history="1">
        <w:r w:rsidRPr="006C3AB6">
          <w:rPr>
            <w:rStyle w:val="ab"/>
          </w:rPr>
          <w:t>1.1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6C3AB6">
          <w:rPr>
            <w:rStyle w:val="ab"/>
          </w:rPr>
          <w:t>Примеры выборок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_Toc18939477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C25216" w:rsidRDefault="00C25216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939478" w:history="1">
        <w:r w:rsidRPr="006C3AB6">
          <w:rPr>
            <w:rStyle w:val="ab"/>
            <w:noProof/>
          </w:rPr>
          <w:t>Перечень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_Toc18939478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25216" w:rsidRDefault="00C25216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939479" w:history="1">
        <w:r w:rsidRPr="006C3AB6">
          <w:rPr>
            <w:rStyle w:val="ab"/>
            <w:noProof/>
          </w:rPr>
          <w:t>Предметный указатель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_Toc18939479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25216" w:rsidRDefault="00C25216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8939480" w:history="1">
        <w:r w:rsidRPr="006C3AB6">
          <w:rPr>
            <w:rStyle w:val="ab"/>
            <w:noProof/>
          </w:rPr>
          <w:t>Лист регистрации изменений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_Toc18939480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961BED" w:rsidRPr="0057581F" w:rsidRDefault="00EE60BA" w:rsidP="0057581F">
      <w:pPr>
        <w:pStyle w:val="afffff9"/>
      </w:pPr>
      <w:r>
        <w:lastRenderedPageBreak/>
        <w:fldChar w:fldCharType="end"/>
      </w:r>
      <w:bookmarkStart w:id="2" w:name="_Toc18939466"/>
      <w:r w:rsidR="00F33E2A" w:rsidRPr="0057581F">
        <w:t>Введение</w:t>
      </w:r>
      <w:bookmarkEnd w:id="2"/>
    </w:p>
    <w:p w:rsidR="00291ACC" w:rsidRDefault="00A8249D" w:rsidP="00A8249D">
      <w:pPr>
        <w:pStyle w:val="aff5"/>
      </w:pPr>
      <w:r>
        <w:t xml:space="preserve">Настоящее руководство пользователя содержит информацию </w:t>
      </w:r>
      <w:r w:rsidR="00E17DCD">
        <w:t xml:space="preserve">по работе с режимами «Выборка» и «Руководителю», </w:t>
      </w:r>
      <w:r w:rsidR="00291ACC">
        <w:t>предназначен</w:t>
      </w:r>
      <w:r w:rsidR="00E17DCD">
        <w:t>ых для многомерного анализа данных</w:t>
      </w:r>
      <w:r w:rsidR="00291ACC">
        <w:t>.</w:t>
      </w:r>
      <w:r>
        <w:t xml:space="preserve"> </w:t>
      </w:r>
    </w:p>
    <w:p w:rsidR="00586634" w:rsidRPr="00D716AF" w:rsidRDefault="00586634" w:rsidP="00586634">
      <w:pPr>
        <w:pStyle w:val="affff6"/>
      </w:pPr>
      <w:r w:rsidRPr="00D716AF">
        <w:t>Функциональные возможности</w:t>
      </w:r>
    </w:p>
    <w:p w:rsidR="00291ACC" w:rsidRPr="004F2F36" w:rsidRDefault="00291ACC" w:rsidP="00291ACC">
      <w:pPr>
        <w:pStyle w:val="aff5"/>
      </w:pPr>
      <w:bookmarkStart w:id="3" w:name="_Toc461030343"/>
      <w:bookmarkStart w:id="4" w:name="_Toc463426805"/>
      <w:r w:rsidRPr="004F2F36">
        <w:t xml:space="preserve">Функциональные возможности </w:t>
      </w:r>
      <w:r w:rsidR="00E17DCD">
        <w:t>режимов</w:t>
      </w:r>
      <w:r w:rsidRPr="004F2F36">
        <w:t>:</w:t>
      </w:r>
    </w:p>
    <w:p w:rsidR="00E17DCD" w:rsidRDefault="00E17DCD" w:rsidP="00E17DCD">
      <w:pPr>
        <w:pStyle w:val="a0"/>
      </w:pPr>
      <w:r w:rsidRPr="00E17DCD">
        <w:t xml:space="preserve">Многомерный анализ форм отчетности и формирование соответствующих выборок в разрезе аналитических признаков: вид бюджета, код организации, наименование организации, код формы, номер таблицы, номер колонки, период, код бюджетной классификации (в разрезе элементов), боковик, атрибуты и т.д. </w:t>
      </w:r>
    </w:p>
    <w:p w:rsidR="00E17DCD" w:rsidRDefault="00E17DCD" w:rsidP="00E17DCD">
      <w:pPr>
        <w:pStyle w:val="a0"/>
      </w:pPr>
      <w:r w:rsidRPr="00E17DCD">
        <w:t>Выборка показателей осуществляться за выбранный период времени и в динамике, обеспечивает фильтрацию по любому аналитическому признаку, сравнение разнотипных форм имеющих разную пер</w:t>
      </w:r>
      <w:r>
        <w:t xml:space="preserve">иодичность (месячная, годовая). </w:t>
      </w:r>
    </w:p>
    <w:p w:rsidR="00B333DB" w:rsidRDefault="00E17DCD" w:rsidP="00E17DCD">
      <w:pPr>
        <w:pStyle w:val="a0"/>
      </w:pPr>
      <w:r>
        <w:t>В</w:t>
      </w:r>
      <w:r w:rsidRPr="00E17DCD">
        <w:t>озможность вывода основных параметров выборки, таких как наименование, автора, список аналитических признаков в строках, список аналитических признаков в столбцах, дата и время выборки с возможностью сохранения всех настроек выборки.</w:t>
      </w:r>
    </w:p>
    <w:p w:rsidR="00E17DCD" w:rsidRDefault="00E17DCD" w:rsidP="00291ACC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Разграничение прав на выборки.</w:t>
      </w:r>
    </w:p>
    <w:p w:rsidR="00E17DCD" w:rsidRDefault="00E17DCD" w:rsidP="00291ACC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 xml:space="preserve">Интерактивный интерфейс для </w:t>
      </w:r>
      <w:proofErr w:type="spellStart"/>
      <w:r>
        <w:t>Руководетелей</w:t>
      </w:r>
      <w:proofErr w:type="spellEnd"/>
      <w:r>
        <w:t xml:space="preserve"> учреждений без входа в режим редактирования выборок.</w:t>
      </w:r>
    </w:p>
    <w:p w:rsidR="00291ACC" w:rsidRPr="004F2F36" w:rsidRDefault="00E17DCD" w:rsidP="00291ACC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Вывод сформированных документов</w:t>
      </w:r>
      <w:r w:rsidR="00291ACC" w:rsidRPr="004F2F36">
        <w:t xml:space="preserve"> во внутреннем редакторе или во внешние приложения MS </w:t>
      </w:r>
      <w:proofErr w:type="spellStart"/>
      <w:r w:rsidR="00291ACC" w:rsidRPr="004F2F36">
        <w:t>Excel</w:t>
      </w:r>
      <w:proofErr w:type="spellEnd"/>
      <w:r w:rsidR="00291ACC" w:rsidRPr="004F2F36">
        <w:t xml:space="preserve"> или </w:t>
      </w:r>
      <w:proofErr w:type="spellStart"/>
      <w:r w:rsidR="00291ACC" w:rsidRPr="004F2F36">
        <w:t>Open</w:t>
      </w:r>
      <w:proofErr w:type="spellEnd"/>
      <w:r w:rsidR="00291ACC" w:rsidRPr="004F2F36">
        <w:t xml:space="preserve"> </w:t>
      </w:r>
      <w:proofErr w:type="spellStart"/>
      <w:r w:rsidR="00291ACC" w:rsidRPr="004F2F36">
        <w:t>Office</w:t>
      </w:r>
      <w:proofErr w:type="spellEnd"/>
      <w:r w:rsidR="00291ACC" w:rsidRPr="004F2F36">
        <w:t>.</w:t>
      </w:r>
    </w:p>
    <w:p w:rsidR="00291ACC" w:rsidRPr="00441982" w:rsidRDefault="00291ACC" w:rsidP="00E17DCD">
      <w:pPr>
        <w:pStyle w:val="a0"/>
        <w:numPr>
          <w:ilvl w:val="0"/>
          <w:numId w:val="0"/>
        </w:numPr>
        <w:ind w:left="1080"/>
      </w:pPr>
    </w:p>
    <w:p w:rsidR="00586634" w:rsidRPr="004F2F36" w:rsidRDefault="00586634" w:rsidP="00441982">
      <w:pPr>
        <w:pStyle w:val="affff6"/>
      </w:pPr>
      <w:r>
        <w:t xml:space="preserve">Уровень подготовки </w:t>
      </w:r>
      <w:r w:rsidRPr="004F2F36">
        <w:t>пользователя</w:t>
      </w:r>
      <w:bookmarkEnd w:id="3"/>
      <w:bookmarkEnd w:id="4"/>
    </w:p>
    <w:p w:rsidR="00A8249D" w:rsidRDefault="00A8249D" w:rsidP="00A8249D">
      <w:pPr>
        <w:pStyle w:val="a0"/>
        <w:numPr>
          <w:ilvl w:val="0"/>
          <w:numId w:val="0"/>
        </w:numPr>
        <w:ind w:left="142" w:firstLine="709"/>
      </w:pPr>
      <w:bookmarkStart w:id="5" w:name="_Toc460509224"/>
      <w:bookmarkStart w:id="6" w:name="_Toc471801788"/>
      <w:r>
        <w:t>Для работы с ПК «Свод-СМАРТ» пользователю необходимо иметь следующие навыки: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обладать элементарными знаниями персонального компьютера;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уметь работать с дисками и файлами;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 xml:space="preserve">владеть базовыми навыками работы с ОС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Windows</w:t>
      </w:r>
      <w:proofErr w:type="spellEnd"/>
      <w:r>
        <w:t>;</w:t>
      </w:r>
    </w:p>
    <w:p w:rsidR="00570C35" w:rsidRDefault="00570C35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Наличие знаний по работе с режимами формирования отчетности в программном комплексе;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 xml:space="preserve">уметь осуществлять ввод информации и вывод на печать в редакторе таблиц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и текстовом редакторе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.</w:t>
      </w:r>
    </w:p>
    <w:p w:rsidR="00F536AB" w:rsidRDefault="00F536AB" w:rsidP="00F536AB">
      <w:pPr>
        <w:pStyle w:val="affff6"/>
      </w:pPr>
      <w:r>
        <w:t>Перечень эксплуатационной документации</w:t>
      </w:r>
      <w:bookmarkEnd w:id="5"/>
      <w:bookmarkEnd w:id="6"/>
    </w:p>
    <w:p w:rsidR="00F536AB" w:rsidRDefault="00F536AB" w:rsidP="00F536AB">
      <w:pPr>
        <w:pStyle w:val="aff5"/>
      </w:pPr>
      <w:r>
        <w:t>Для наиболее полного освоения программного комплекса в части функционала «Руководство пользователя» рекомендуется ознакомление со следующими документами:</w:t>
      </w:r>
    </w:p>
    <w:p w:rsidR="00570C35" w:rsidRDefault="00570C35" w:rsidP="005F6947">
      <w:pPr>
        <w:pStyle w:val="a0"/>
        <w:numPr>
          <w:ilvl w:val="0"/>
          <w:numId w:val="20"/>
        </w:numPr>
      </w:pPr>
      <w:r w:rsidRPr="0020111F">
        <w:t>Р.КС.0</w:t>
      </w:r>
      <w:r>
        <w:t>109</w:t>
      </w:r>
      <w:r w:rsidRPr="0020111F">
        <w:t>0-XX 34 0</w:t>
      </w:r>
      <w:r>
        <w:t>1 «Работа с отчетными формами».</w:t>
      </w:r>
    </w:p>
    <w:p w:rsidR="00243100" w:rsidRDefault="009B3678" w:rsidP="00014C15">
      <w:pPr>
        <w:pStyle w:val="affff6"/>
      </w:pPr>
      <w:r>
        <w:t>Условные обозначения</w:t>
      </w:r>
    </w:p>
    <w:p w:rsidR="00241117" w:rsidRDefault="00206559" w:rsidP="00142B33">
      <w:pPr>
        <w:pStyle w:val="aff5"/>
      </w:pPr>
      <w:r>
        <w:t xml:space="preserve">В </w:t>
      </w:r>
      <w:r w:rsidR="00A304EE">
        <w:t>документе</w:t>
      </w:r>
      <w:r>
        <w:t xml:space="preserve"> используются следующие условные обозначения:</w:t>
      </w:r>
    </w:p>
    <w:p w:rsidR="00206559" w:rsidRDefault="00206559" w:rsidP="00142B33">
      <w:pPr>
        <w:pStyle w:val="aff5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26"/>
        <w:gridCol w:w="2039"/>
        <w:gridCol w:w="346"/>
        <w:gridCol w:w="6482"/>
      </w:tblGrid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7B4406B4" wp14:editId="7BC232E7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Уведомление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0E6690" w:rsidRDefault="00EB529E" w:rsidP="007B3665">
            <w:pPr>
              <w:pStyle w:val="affffff7"/>
            </w:pPr>
            <w:r>
              <w:t>В</w:t>
            </w:r>
            <w:r w:rsidR="00206559" w:rsidRPr="00505680">
              <w:t>ажные сведения о влиянии текущих действий пользователя на выполнение других</w:t>
            </w:r>
            <w:r w:rsidR="00C510C9">
              <w:t xml:space="preserve"> функций, за</w:t>
            </w:r>
            <w:r w:rsidR="00206559" w:rsidRPr="00505680">
              <w:t xml:space="preserve">дач программного </w:t>
            </w:r>
            <w:r w:rsidR="00206559" w:rsidRPr="00505680">
              <w:lastRenderedPageBreak/>
              <w:t>комплекса.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lastRenderedPageBreak/>
              <w:drawing>
                <wp:inline distT="0" distB="0" distL="0" distR="0" wp14:anchorId="6427D083" wp14:editId="66771086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Предупреждение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В</w:t>
            </w:r>
            <w:r w:rsidR="00206559" w:rsidRPr="00505680">
              <w:t>ажные сведения о возможных негативных последствиях действий пользователя.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00C1C3D8" wp14:editId="2482DCCF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Предостережение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К</w:t>
            </w:r>
            <w:r w:rsidR="00206559" w:rsidRPr="00505680">
              <w:t>ритически важные сведения, пренебрежение которыми может привести к ошибкам.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4B5DB28A" wp14:editId="64972618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Замечание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П</w:t>
            </w:r>
            <w:r w:rsidR="00206559" w:rsidRPr="00505680">
              <w:t>олезные дополнительные сведения, советы, общеизвестные факты и выводы.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A100B8" w:rsidRDefault="00EB529E" w:rsidP="00CA1BDE">
            <w:pPr>
              <w:pStyle w:val="afff8"/>
              <w:rPr>
                <w:lang w:val="en-US"/>
              </w:rPr>
            </w:pPr>
            <w:r w:rsidRPr="00A100B8">
              <w:rPr>
                <w:lang w:val="en-US"/>
              </w:rPr>
              <w:t>[</w:t>
            </w:r>
            <w:r w:rsidRPr="00CA1BDE">
              <w:t>Выполнить</w:t>
            </w:r>
            <w:r w:rsidRPr="00A100B8">
              <w:rPr>
                <w:lang w:val="en-US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Функциональные экранные кнопки.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EB529E" w:rsidRDefault="00EB529E" w:rsidP="00CA1BDE">
            <w:pPr>
              <w:pStyle w:val="afff8"/>
            </w:pPr>
            <w:r w:rsidRPr="00A100B8">
              <w:rPr>
                <w:lang w:val="en-US"/>
              </w:rPr>
              <w:t>&lt;F</w:t>
            </w:r>
            <w:r>
              <w:t>1</w:t>
            </w:r>
            <w:r w:rsidRPr="00A100B8">
              <w:rPr>
                <w:lang w:val="en-US"/>
              </w:rPr>
              <w:t>&gt;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Клавиши клавиатуры.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505680" w:rsidRDefault="00777582" w:rsidP="006E0563">
            <w:pPr>
              <w:pStyle w:val="afff8"/>
            </w:pPr>
            <w:r>
              <w:t>«</w:t>
            </w:r>
            <w:r w:rsidR="00CA1BDE" w:rsidRPr="00CA1BDE">
              <w:t>Чек</w:t>
            </w:r>
            <w:r>
              <w:t>»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Наименования объектов обработки (режимов).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Default="00EB529E" w:rsidP="00CA1BDE">
            <w:pPr>
              <w:pStyle w:val="afff8"/>
            </w:pPr>
            <w:r w:rsidRPr="00CA1BDE">
              <w:t>Статус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Default="00EB529E" w:rsidP="007B3665">
            <w:pPr>
              <w:pStyle w:val="affffff7"/>
            </w:pPr>
            <w:r>
              <w:t>Названия элементов пользовательского интерфейса.</w:t>
            </w:r>
          </w:p>
        </w:tc>
      </w:tr>
      <w:tr w:rsidR="00CF1736" w:rsidTr="000E6690">
        <w:tc>
          <w:tcPr>
            <w:tcW w:w="2765" w:type="dxa"/>
            <w:gridSpan w:val="2"/>
            <w:shd w:val="clear" w:color="auto" w:fill="auto"/>
          </w:tcPr>
          <w:p w:rsidR="00CF1736" w:rsidRDefault="007A182F" w:rsidP="00C841F4">
            <w:pPr>
              <w:pStyle w:val="affffff5"/>
            </w:pPr>
            <w:proofErr w:type="spellStart"/>
            <w:r w:rsidRPr="00EE1F88">
              <w:t>окна</w:t>
            </w:r>
            <w:proofErr w:type="spellEnd"/>
            <w:r>
              <w:t xml:space="preserve"> </w:t>
            </w:r>
            <w:r w:rsidR="00CF1736">
              <w:t>=&gt;</w:t>
            </w:r>
            <w:r>
              <w:t xml:space="preserve"> </w:t>
            </w:r>
            <w:proofErr w:type="spellStart"/>
            <w:r w:rsidRPr="002D0B3A">
              <w:t>навигатор</w:t>
            </w:r>
            <w:proofErr w:type="spellEnd"/>
          </w:p>
        </w:tc>
        <w:tc>
          <w:tcPr>
            <w:tcW w:w="346" w:type="dxa"/>
            <w:shd w:val="clear" w:color="auto" w:fill="auto"/>
          </w:tcPr>
          <w:p w:rsidR="00CF1736" w:rsidRPr="00505680" w:rsidRDefault="00CF1736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F1736" w:rsidRDefault="00CF1736" w:rsidP="007B3665">
            <w:pPr>
              <w:pStyle w:val="affffff7"/>
            </w:pPr>
            <w:r>
              <w:t xml:space="preserve">Навигация по </w:t>
            </w:r>
            <w:r w:rsidR="009E6C70">
              <w:t>пунктам меню и режимам</w:t>
            </w:r>
            <w:r>
              <w:t>.</w:t>
            </w:r>
          </w:p>
        </w:tc>
      </w:tr>
      <w:tr w:rsidR="00220A69" w:rsidTr="000E6690">
        <w:tc>
          <w:tcPr>
            <w:tcW w:w="2765" w:type="dxa"/>
            <w:gridSpan w:val="2"/>
            <w:shd w:val="clear" w:color="auto" w:fill="auto"/>
          </w:tcPr>
          <w:p w:rsidR="00220A69" w:rsidRPr="0073628E" w:rsidRDefault="00220A69" w:rsidP="0073628E">
            <w:pPr>
              <w:pStyle w:val="afffffa"/>
            </w:pPr>
            <w:r w:rsidRPr="0073628E">
              <w:t>п. 2.1.1</w:t>
            </w:r>
          </w:p>
          <w:p w:rsidR="000E6690" w:rsidRPr="000E6690" w:rsidRDefault="00316925" w:rsidP="000E6690">
            <w:pPr>
              <w:pStyle w:val="afffffa"/>
              <w:rPr>
                <w:lang w:val="en-US"/>
              </w:rPr>
            </w:pPr>
            <w:r w:rsidRPr="0073628E">
              <w:t>р</w:t>
            </w:r>
            <w:r w:rsidR="00C92F40" w:rsidRPr="0073628E">
              <w:t>исунок 5</w:t>
            </w:r>
          </w:p>
        </w:tc>
        <w:tc>
          <w:tcPr>
            <w:tcW w:w="346" w:type="dxa"/>
            <w:shd w:val="clear" w:color="auto" w:fill="auto"/>
          </w:tcPr>
          <w:p w:rsidR="00220A69" w:rsidRPr="00505680" w:rsidRDefault="00220A6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20A69" w:rsidRPr="000E6690" w:rsidRDefault="00220A69" w:rsidP="000E6690">
            <w:pPr>
              <w:pStyle w:val="affffff7"/>
            </w:pPr>
            <w:r>
              <w:t>Ссылки на структурные элементы</w:t>
            </w:r>
            <w:r w:rsidR="00C92F40">
              <w:t xml:space="preserve">, рисунки, таблицы </w:t>
            </w:r>
            <w:r>
              <w:t>текущего документа</w:t>
            </w:r>
            <w:r w:rsidR="000E6690" w:rsidRPr="000E6690">
              <w:t>.</w:t>
            </w:r>
          </w:p>
        </w:tc>
      </w:tr>
      <w:tr w:rsidR="000E6690" w:rsidTr="00E63D54">
        <w:tc>
          <w:tcPr>
            <w:tcW w:w="2765" w:type="dxa"/>
            <w:gridSpan w:val="2"/>
            <w:shd w:val="clear" w:color="auto" w:fill="auto"/>
          </w:tcPr>
          <w:p w:rsidR="000E6690" w:rsidRPr="000E6690" w:rsidRDefault="000E6690" w:rsidP="000E6690">
            <w:pPr>
              <w:pStyle w:val="afffffa"/>
              <w:rPr>
                <w:lang w:val="en-US"/>
              </w:rPr>
            </w:pPr>
            <w:r w:rsidRPr="000E6690">
              <w:rPr>
                <w:rStyle w:val="afff4"/>
              </w:rPr>
              <w:t>[</w:t>
            </w:r>
            <w:r>
              <w:rPr>
                <w:lang w:val="en-US"/>
              </w:rPr>
              <w:t>1</w:t>
            </w:r>
            <w:r w:rsidRPr="000E6690">
              <w:rPr>
                <w:rStyle w:val="afff4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0E6690" w:rsidRPr="00505680" w:rsidRDefault="000E6690" w:rsidP="00E63D54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0E6690" w:rsidRPr="000E6690" w:rsidRDefault="000E6690" w:rsidP="00E63D54">
            <w:pPr>
              <w:pStyle w:val="affffff7"/>
            </w:pPr>
            <w:r>
              <w:t>Ссылки на документы из перечня ссылочных документов</w:t>
            </w:r>
            <w:r w:rsidRPr="000E6690">
              <w:t>.</w:t>
            </w:r>
          </w:p>
        </w:tc>
      </w:tr>
    </w:tbl>
    <w:p w:rsidR="00F175E8" w:rsidRDefault="00F175E8" w:rsidP="00142B33">
      <w:pPr>
        <w:pStyle w:val="aff5"/>
      </w:pPr>
    </w:p>
    <w:p w:rsidR="00F56D2A" w:rsidRDefault="00F56D2A" w:rsidP="00F56D2A">
      <w:pPr>
        <w:pStyle w:val="1c"/>
        <w:numPr>
          <w:ilvl w:val="0"/>
          <w:numId w:val="30"/>
        </w:numPr>
        <w:tabs>
          <w:tab w:val="num" w:pos="1259"/>
        </w:tabs>
        <w:spacing w:line="360" w:lineRule="auto"/>
        <w:ind w:left="1259" w:hanging="539"/>
      </w:pPr>
      <w:bookmarkStart w:id="7" w:name="_Toc498583965"/>
      <w:bookmarkStart w:id="8" w:name="_Toc18939467"/>
      <w:r>
        <w:lastRenderedPageBreak/>
        <w:t>Описание операций</w:t>
      </w:r>
      <w:bookmarkEnd w:id="8"/>
    </w:p>
    <w:p w:rsidR="00F56D2A" w:rsidRPr="00012D6A" w:rsidRDefault="00F56D2A" w:rsidP="00F56D2A">
      <w:pPr>
        <w:pStyle w:val="2f8"/>
        <w:numPr>
          <w:ilvl w:val="1"/>
          <w:numId w:val="30"/>
        </w:numPr>
        <w:tabs>
          <w:tab w:val="num" w:pos="1440"/>
        </w:tabs>
        <w:spacing w:line="360" w:lineRule="auto"/>
        <w:ind w:left="1440" w:hanging="720"/>
      </w:pPr>
      <w:bookmarkStart w:id="9" w:name="_Toc18939468"/>
      <w:r w:rsidRPr="00012D6A">
        <w:t>Р</w:t>
      </w:r>
      <w:r>
        <w:t>ежим</w:t>
      </w:r>
      <w:r w:rsidRPr="00012D6A">
        <w:t xml:space="preserve"> «В</w:t>
      </w:r>
      <w:r>
        <w:t>ыборка</w:t>
      </w:r>
      <w:r w:rsidRPr="00012D6A">
        <w:t>»</w:t>
      </w:r>
      <w:bookmarkEnd w:id="7"/>
      <w:bookmarkEnd w:id="9"/>
    </w:p>
    <w:p w:rsidR="00F56D2A" w:rsidRDefault="00F56D2A" w:rsidP="00F56D2A">
      <w:pPr>
        <w:spacing w:before="120" w:line="276" w:lineRule="auto"/>
        <w:ind w:firstLine="708"/>
        <w:contextualSpacing/>
      </w:pPr>
      <w:r>
        <w:t>Режим «</w:t>
      </w:r>
      <w:r w:rsidRPr="00D24067">
        <w:rPr>
          <w:b/>
        </w:rPr>
        <w:t>Выборка</w:t>
      </w:r>
      <w:r>
        <w:t xml:space="preserve">» предназначен для многомерного анализа данных. В данном режиме имеется возможность создать группы для проверки отчетов нескольких конкретных организаций, по разным периодам, а также сравнить данные (например, по одноименным графам) из нескольких форм. Источником данных являются отчёты в базе данных ПК «Свод-СМАРТ». Результатом работы выборки пользователь получает сводную таблицу в </w:t>
      </w:r>
      <w:r w:rsidRPr="00F07A4F">
        <w:t>MS</w:t>
      </w:r>
      <w:r w:rsidRPr="00D14024">
        <w:t xml:space="preserve"> </w:t>
      </w:r>
      <w:proofErr w:type="spellStart"/>
      <w:r w:rsidRPr="00F07A4F">
        <w:t>Excel</w:t>
      </w:r>
      <w:proofErr w:type="spellEnd"/>
      <w:r>
        <w:t>, данные в которой представлены в разрезе выбранных аналитических признаков.</w:t>
      </w:r>
    </w:p>
    <w:p w:rsidR="00F56D2A" w:rsidRPr="00F77948" w:rsidRDefault="00F56D2A" w:rsidP="00F56D2A">
      <w:pPr>
        <w:pStyle w:val="3f4"/>
        <w:numPr>
          <w:ilvl w:val="2"/>
          <w:numId w:val="30"/>
        </w:numPr>
        <w:tabs>
          <w:tab w:val="num" w:pos="1797"/>
        </w:tabs>
        <w:spacing w:line="360" w:lineRule="auto"/>
        <w:ind w:left="1797" w:hanging="1077"/>
      </w:pPr>
      <w:bookmarkStart w:id="10" w:name="_Toc400611860"/>
      <w:bookmarkStart w:id="11" w:name="_Toc493233861"/>
      <w:bookmarkStart w:id="12" w:name="_Toc498583966"/>
      <w:bookmarkStart w:id="13" w:name="_Toc18939469"/>
      <w:r w:rsidRPr="00F77948">
        <w:t>Реестр сохраненных выборок</w:t>
      </w:r>
      <w:bookmarkEnd w:id="10"/>
      <w:bookmarkEnd w:id="11"/>
      <w:bookmarkEnd w:id="12"/>
      <w:bookmarkEnd w:id="13"/>
    </w:p>
    <w:p w:rsidR="00F56D2A" w:rsidRDefault="00F56D2A" w:rsidP="00F56D2A">
      <w:pPr>
        <w:spacing w:line="276" w:lineRule="auto"/>
        <w:ind w:firstLine="708"/>
        <w:contextualSpacing/>
      </w:pPr>
      <w:r>
        <w:t xml:space="preserve">Для активации режима необходимо в Навигаторе ПК «Свод-СМАРТ» активировать соответствующий режим </w:t>
      </w:r>
      <w:r w:rsidRPr="00E17DCD">
        <w:rPr>
          <w:b/>
        </w:rPr>
        <w:t>«Выборка».</w:t>
      </w:r>
      <w:r>
        <w:t xml:space="preserve"> </w:t>
      </w:r>
    </w:p>
    <w:p w:rsidR="00F56D2A" w:rsidRDefault="00F56D2A" w:rsidP="00F56D2A">
      <w:pPr>
        <w:spacing w:before="120" w:line="276" w:lineRule="auto"/>
        <w:ind w:firstLine="708"/>
        <w:contextualSpacing/>
      </w:pPr>
      <w:r>
        <w:t xml:space="preserve">Окно режима </w:t>
      </w:r>
      <w:r w:rsidRPr="00E17DCD">
        <w:rPr>
          <w:b/>
        </w:rPr>
        <w:t>«Выборка»</w:t>
      </w:r>
      <w:r>
        <w:t xml:space="preserve"> разделено на две части. В левой части окна представлены группы, в которых пользователями были сохранены созданные выборки данных.</w:t>
      </w:r>
      <w:r w:rsidRPr="00F036A5">
        <w:t xml:space="preserve"> </w:t>
      </w:r>
      <w:r>
        <w:t>В правой части окна находится Реестр сохранённых выборок, который содержит информацию о количестве выборок, их наименованиях, периодичности анализируемых отчётов, диапазоне периодов, об авторе выборки и последнем её изменении, а так же примечание, заполненное пользователем при создании выборки. В верхней части рабочего окна режима представлена панель командных кнопок. В нижней части окна строка служебной информации о количестве записей.</w:t>
      </w:r>
    </w:p>
    <w:p w:rsidR="00F56D2A" w:rsidRDefault="00E66E4E" w:rsidP="00F56D2A">
      <w:pPr>
        <w:spacing w:before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159D53AB" wp14:editId="4F9F7EA4">
            <wp:extent cx="6477000" cy="3190875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8B" w:rsidRDefault="00A27D8B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Реестр выборок</w:t>
      </w:r>
    </w:p>
    <w:p w:rsidR="00F56D2A" w:rsidRDefault="00F56D2A" w:rsidP="00F56D2A">
      <w:pPr>
        <w:ind w:firstLine="709"/>
        <w:rPr>
          <w:noProof/>
        </w:rPr>
      </w:pPr>
      <w:r>
        <w:rPr>
          <w:noProof/>
        </w:rPr>
        <w:t>Ф</w:t>
      </w:r>
      <w:r w:rsidRPr="007125C4">
        <w:rPr>
          <w:noProof/>
        </w:rPr>
        <w:t xml:space="preserve">ункциональные кнопки, </w:t>
      </w:r>
      <w:r>
        <w:rPr>
          <w:noProof/>
        </w:rPr>
        <w:t xml:space="preserve">расположенные на панели инструментов </w:t>
      </w:r>
      <w:r w:rsidRPr="0093435C">
        <w:rPr>
          <w:b/>
          <w:noProof/>
        </w:rPr>
        <w:t>в левой части окна</w:t>
      </w:r>
      <w:r>
        <w:rPr>
          <w:noProof/>
        </w:rPr>
        <w:t xml:space="preserve">, позволяющие производить работу с группами (папками) режима </w:t>
      </w:r>
      <w:r w:rsidRPr="00E66E4E">
        <w:rPr>
          <w:b/>
          <w:noProof/>
        </w:rPr>
        <w:t>«Выборка»:</w:t>
      </w:r>
    </w:p>
    <w:p w:rsidR="00F56D2A" w:rsidRDefault="00F56D2A" w:rsidP="00F56D2A">
      <w:pPr>
        <w:ind w:firstLine="709"/>
        <w:rPr>
          <w:noProof/>
        </w:rPr>
      </w:pPr>
      <w:r>
        <w:rPr>
          <w:noProof/>
        </w:rPr>
        <w:lastRenderedPageBreak/>
        <w:t>-</w:t>
      </w:r>
      <w:r>
        <w:rPr>
          <w:noProof/>
        </w:rPr>
        <w:drawing>
          <wp:inline distT="0" distB="0" distL="0" distR="0" wp14:anchorId="34CA4A45" wp14:editId="4F901A19">
            <wp:extent cx="295275" cy="2381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337">
        <w:rPr>
          <w:b/>
          <w:noProof/>
        </w:rPr>
        <w:t>Добавить группу</w:t>
      </w:r>
      <w:r>
        <w:rPr>
          <w:noProof/>
        </w:rPr>
        <w:t xml:space="preserve"> - добавить подчиненную группу и добавить подчиненную группу относительно исходной;</w:t>
      </w:r>
    </w:p>
    <w:p w:rsidR="00F56D2A" w:rsidRDefault="00F56D2A" w:rsidP="00F56D2A">
      <w:pPr>
        <w:ind w:firstLine="709"/>
        <w:rPr>
          <w:noProof/>
        </w:rPr>
      </w:pPr>
      <w:r>
        <w:rPr>
          <w:noProof/>
        </w:rPr>
        <w:t xml:space="preserve">- </w:t>
      </w:r>
      <w:r>
        <w:rPr>
          <w:noProof/>
        </w:rPr>
        <w:drawing>
          <wp:inline distT="0" distB="0" distL="0" distR="0" wp14:anchorId="66461389" wp14:editId="29686289">
            <wp:extent cx="238125" cy="24946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rPr>
          <w:noProof/>
        </w:rPr>
        <w:t xml:space="preserve"> </w:t>
      </w:r>
      <w:r w:rsidRPr="00414337">
        <w:rPr>
          <w:b/>
          <w:noProof/>
        </w:rPr>
        <w:t>Редактировать</w:t>
      </w:r>
      <w:r>
        <w:rPr>
          <w:noProof/>
        </w:rPr>
        <w:t xml:space="preserve"> - редактировать код группы;</w:t>
      </w:r>
    </w:p>
    <w:p w:rsidR="00F56D2A" w:rsidRDefault="00F56D2A" w:rsidP="00F56D2A">
      <w:pPr>
        <w:ind w:firstLine="709"/>
        <w:rPr>
          <w:noProof/>
        </w:rPr>
      </w:pPr>
      <w:r>
        <w:rPr>
          <w:noProof/>
        </w:rPr>
        <w:t xml:space="preserve">- </w:t>
      </w:r>
      <w:r>
        <w:rPr>
          <w:noProof/>
        </w:rPr>
        <w:drawing>
          <wp:inline distT="0" distB="0" distL="0" distR="0" wp14:anchorId="2498ED99" wp14:editId="19DFD988">
            <wp:extent cx="247650" cy="29267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rPr>
          <w:noProof/>
        </w:rPr>
        <w:t xml:space="preserve"> </w:t>
      </w:r>
      <w:r w:rsidRPr="00414337">
        <w:rPr>
          <w:b/>
          <w:noProof/>
        </w:rPr>
        <w:t>Удалить</w:t>
      </w:r>
      <w:r>
        <w:rPr>
          <w:noProof/>
        </w:rPr>
        <w:t xml:space="preserve"> - кнопка удаления группы;</w:t>
      </w:r>
    </w:p>
    <w:p w:rsidR="00F56D2A" w:rsidRDefault="00F56D2A" w:rsidP="00F56D2A">
      <w:pPr>
        <w:ind w:firstLine="709"/>
      </w:pPr>
      <w:r>
        <w:t>-</w:t>
      </w:r>
      <w:r>
        <w:rPr>
          <w:noProof/>
        </w:rPr>
        <w:drawing>
          <wp:inline distT="0" distB="0" distL="0" distR="0" wp14:anchorId="3BA8ECCE" wp14:editId="5A916FBA">
            <wp:extent cx="342900" cy="209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337">
        <w:rPr>
          <w:b/>
        </w:rPr>
        <w:t>Инверсия</w:t>
      </w:r>
      <w:r>
        <w:rPr>
          <w:b/>
        </w:rPr>
        <w:t xml:space="preserve"> - э</w:t>
      </w:r>
      <w:r>
        <w:t>та функция предлагает пользователю выбрать из выпадающего по стрелке списка дополнительные опции, такие как</w:t>
      </w:r>
      <w:proofErr w:type="gramStart"/>
      <w:r>
        <w:t xml:space="preserve"> О</w:t>
      </w:r>
      <w:proofErr w:type="gramEnd"/>
      <w:r>
        <w:t>тметить все, Отметить с начала до текущей строки, Отметить между отмеченными, Отметить с текущей строки до конца;</w:t>
      </w:r>
    </w:p>
    <w:p w:rsidR="00F56D2A" w:rsidRDefault="00F56D2A" w:rsidP="00F56D2A">
      <w:pPr>
        <w:ind w:firstLine="709"/>
      </w:pPr>
      <w:r>
        <w:t>-</w:t>
      </w:r>
      <w:r w:rsidRPr="00FC7756">
        <w:t xml:space="preserve"> </w:t>
      </w:r>
      <w:r w:rsidRPr="00FC7756">
        <w:rPr>
          <w:noProof/>
        </w:rPr>
        <w:drawing>
          <wp:inline distT="0" distB="0" distL="0" distR="0" wp14:anchorId="18782B0F" wp14:editId="551894EC">
            <wp:extent cx="257175" cy="245993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t xml:space="preserve">  </w:t>
      </w:r>
      <w:r w:rsidRPr="00414337">
        <w:rPr>
          <w:b/>
        </w:rPr>
        <w:t>Разметить все</w:t>
      </w:r>
      <w:r w:rsidRPr="00FC7756">
        <w:t xml:space="preserve"> </w:t>
      </w:r>
      <w:r>
        <w:t>– с</w:t>
      </w:r>
      <w:r w:rsidRPr="00FC7756">
        <w:t>н</w:t>
      </w:r>
      <w:r>
        <w:t xml:space="preserve">ять </w:t>
      </w:r>
      <w:r w:rsidRPr="00FC7756">
        <w:t>инверсию строк;</w:t>
      </w:r>
    </w:p>
    <w:p w:rsidR="00F56D2A" w:rsidRDefault="00F56D2A" w:rsidP="00F56D2A">
      <w:pPr>
        <w:ind w:firstLine="709"/>
      </w:pPr>
      <w:r>
        <w:t xml:space="preserve">- </w:t>
      </w:r>
      <w:r>
        <w:rPr>
          <w:noProof/>
        </w:rPr>
        <w:drawing>
          <wp:inline distT="0" distB="0" distL="0" distR="0" wp14:anchorId="2B15FD99" wp14:editId="05AEA496">
            <wp:extent cx="304800" cy="2571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t xml:space="preserve"> </w:t>
      </w:r>
      <w:r w:rsidRPr="00414337">
        <w:rPr>
          <w:b/>
        </w:rPr>
        <w:t>Отметить подчиненные</w:t>
      </w:r>
      <w:r>
        <w:t xml:space="preserve"> - отметить подчиненные на 1 уровень вниз;</w:t>
      </w:r>
    </w:p>
    <w:p w:rsidR="00F56D2A" w:rsidRDefault="00F56D2A" w:rsidP="00F56D2A">
      <w:pPr>
        <w:ind w:firstLine="709"/>
      </w:pPr>
      <w:r>
        <w:t xml:space="preserve">- </w:t>
      </w:r>
      <w:r>
        <w:rPr>
          <w:noProof/>
        </w:rPr>
        <w:drawing>
          <wp:inline distT="0" distB="0" distL="0" distR="0" wp14:anchorId="17ECC558" wp14:editId="715B72F1">
            <wp:extent cx="219075" cy="2571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t xml:space="preserve"> </w:t>
      </w:r>
      <w:r w:rsidRPr="00414337">
        <w:rPr>
          <w:b/>
        </w:rPr>
        <w:t xml:space="preserve">Свернуть </w:t>
      </w:r>
      <w:r>
        <w:rPr>
          <w:b/>
        </w:rPr>
        <w:t xml:space="preserve">- </w:t>
      </w:r>
      <w:r w:rsidRPr="00C34E8A">
        <w:t>свернуть список данных;</w:t>
      </w:r>
    </w:p>
    <w:p w:rsidR="00F56D2A" w:rsidRDefault="00F56D2A" w:rsidP="00F56D2A">
      <w:pPr>
        <w:ind w:firstLine="709"/>
      </w:pPr>
      <w:r>
        <w:t xml:space="preserve">- </w:t>
      </w:r>
      <w:r>
        <w:rPr>
          <w:noProof/>
        </w:rPr>
        <w:drawing>
          <wp:inline distT="0" distB="0" distL="0" distR="0" wp14:anchorId="5C558DAC" wp14:editId="5928DEB8">
            <wp:extent cx="237392" cy="24869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744" cy="2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t xml:space="preserve"> </w:t>
      </w:r>
      <w:r w:rsidRPr="00414337">
        <w:rPr>
          <w:b/>
        </w:rPr>
        <w:t xml:space="preserve">Развернуть </w:t>
      </w:r>
      <w:r>
        <w:rPr>
          <w:b/>
        </w:rPr>
        <w:t xml:space="preserve"> - </w:t>
      </w:r>
      <w:r w:rsidRPr="00C34E8A">
        <w:t>развернуть список данных</w:t>
      </w:r>
      <w:r>
        <w:t>;</w:t>
      </w:r>
    </w:p>
    <w:p w:rsidR="00F56D2A" w:rsidRDefault="00F56D2A" w:rsidP="00F56D2A">
      <w:pPr>
        <w:ind w:firstLine="709"/>
      </w:pPr>
      <w:r>
        <w:t xml:space="preserve">- </w:t>
      </w:r>
      <w:r>
        <w:rPr>
          <w:noProof/>
        </w:rPr>
        <w:drawing>
          <wp:inline distT="0" distB="0" distL="0" distR="0" wp14:anchorId="0FF50D84" wp14:editId="47143E2B">
            <wp:extent cx="276225" cy="2286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t xml:space="preserve"> </w:t>
      </w:r>
      <w:r w:rsidRPr="00414337">
        <w:rPr>
          <w:b/>
        </w:rPr>
        <w:t>Поиск</w:t>
      </w:r>
      <w:r>
        <w:t>;</w:t>
      </w:r>
    </w:p>
    <w:p w:rsidR="00F56D2A" w:rsidRDefault="00F56D2A" w:rsidP="00F56D2A">
      <w:pPr>
        <w:ind w:firstLine="709"/>
        <w:rPr>
          <w:noProof/>
        </w:rPr>
      </w:pPr>
      <w:r>
        <w:t xml:space="preserve">- </w:t>
      </w:r>
      <w:r>
        <w:rPr>
          <w:noProof/>
        </w:rPr>
        <w:drawing>
          <wp:inline distT="0" distB="0" distL="0" distR="0" wp14:anchorId="6EA1E0D1" wp14:editId="533AB307">
            <wp:extent cx="228600" cy="2381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t xml:space="preserve"> </w:t>
      </w:r>
      <w:r w:rsidRPr="00414337">
        <w:rPr>
          <w:b/>
        </w:rPr>
        <w:t>Печать</w:t>
      </w:r>
      <w:r>
        <w:t xml:space="preserve"> - кнопка вывода на печать.</w:t>
      </w:r>
    </w:p>
    <w:p w:rsidR="00F56D2A" w:rsidRDefault="00F56D2A" w:rsidP="00F56D2A">
      <w:pPr>
        <w:ind w:firstLine="709"/>
        <w:rPr>
          <w:noProof/>
        </w:rPr>
      </w:pPr>
      <w:r>
        <w:rPr>
          <w:noProof/>
        </w:rPr>
        <w:t xml:space="preserve">Функциональные кнопки на панели инструментов </w:t>
      </w:r>
      <w:r w:rsidRPr="0093435C">
        <w:rPr>
          <w:b/>
          <w:noProof/>
        </w:rPr>
        <w:t>правой части окна</w:t>
      </w:r>
      <w:r>
        <w:rPr>
          <w:noProof/>
        </w:rPr>
        <w:t>, содержащей список сохраненных выборок.</w:t>
      </w:r>
    </w:p>
    <w:p w:rsidR="00F56D2A" w:rsidRDefault="00F56D2A" w:rsidP="00F56D2A">
      <w:pPr>
        <w:ind w:firstLine="709"/>
        <w:rPr>
          <w:noProof/>
        </w:rPr>
      </w:pPr>
      <w:r>
        <w:rPr>
          <w:noProof/>
        </w:rPr>
        <w:t>-</w:t>
      </w:r>
      <w:r>
        <w:rPr>
          <w:noProof/>
        </w:rPr>
        <w:drawing>
          <wp:inline distT="0" distB="0" distL="0" distR="0" wp14:anchorId="0DF2EC30" wp14:editId="3B5B9C58">
            <wp:extent cx="228600" cy="2514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414337">
        <w:rPr>
          <w:b/>
          <w:noProof/>
        </w:rPr>
        <w:t xml:space="preserve">Создать </w:t>
      </w:r>
      <w:r>
        <w:rPr>
          <w:b/>
          <w:noProof/>
        </w:rPr>
        <w:t xml:space="preserve"> - </w:t>
      </w:r>
      <w:r w:rsidRPr="00C34E8A">
        <w:rPr>
          <w:noProof/>
        </w:rPr>
        <w:t>создать новую выборку;</w:t>
      </w:r>
    </w:p>
    <w:p w:rsidR="00F56D2A" w:rsidRPr="00C34E8A" w:rsidRDefault="00F56D2A" w:rsidP="00F56D2A">
      <w:pPr>
        <w:ind w:firstLine="709"/>
        <w:rPr>
          <w:noProof/>
        </w:rPr>
      </w:pPr>
      <w:r>
        <w:rPr>
          <w:noProof/>
        </w:rPr>
        <w:t>-</w:t>
      </w:r>
      <w:r>
        <w:rPr>
          <w:noProof/>
        </w:rPr>
        <w:drawing>
          <wp:inline distT="0" distB="0" distL="0" distR="0" wp14:anchorId="4489AA92" wp14:editId="70616B44">
            <wp:extent cx="285750" cy="2286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rPr>
          <w:noProof/>
        </w:rPr>
        <w:t xml:space="preserve"> </w:t>
      </w:r>
      <w:r w:rsidRPr="00414337">
        <w:rPr>
          <w:b/>
          <w:noProof/>
        </w:rPr>
        <w:t xml:space="preserve">Редактировать </w:t>
      </w:r>
      <w:r>
        <w:rPr>
          <w:b/>
          <w:noProof/>
        </w:rPr>
        <w:t xml:space="preserve"> - </w:t>
      </w:r>
      <w:r w:rsidRPr="00C34E8A">
        <w:rPr>
          <w:noProof/>
        </w:rPr>
        <w:t>редактиро</w:t>
      </w:r>
      <w:r>
        <w:rPr>
          <w:noProof/>
        </w:rPr>
        <w:t>в</w:t>
      </w:r>
      <w:r w:rsidRPr="00C34E8A">
        <w:rPr>
          <w:noProof/>
        </w:rPr>
        <w:t>ать выборку;</w:t>
      </w:r>
    </w:p>
    <w:p w:rsidR="00F56D2A" w:rsidRDefault="00F56D2A" w:rsidP="00F56D2A">
      <w:pPr>
        <w:ind w:firstLine="709"/>
        <w:rPr>
          <w:noProof/>
        </w:rPr>
      </w:pPr>
      <w:r>
        <w:rPr>
          <w:noProof/>
        </w:rPr>
        <w:t>-</w:t>
      </w:r>
      <w:r>
        <w:rPr>
          <w:noProof/>
        </w:rPr>
        <w:drawing>
          <wp:inline distT="0" distB="0" distL="0" distR="0" wp14:anchorId="645D13CD" wp14:editId="61CD824D">
            <wp:extent cx="209550" cy="2476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337">
        <w:rPr>
          <w:b/>
          <w:noProof/>
        </w:rPr>
        <w:t>Удалить выборку</w:t>
      </w:r>
      <w:r>
        <w:rPr>
          <w:noProof/>
        </w:rPr>
        <w:t xml:space="preserve"> - </w:t>
      </w:r>
      <w:r>
        <w:t>пользователю доступно удаление только своих выборок, администратору доступно удаление всех выборок</w:t>
      </w:r>
      <w:r>
        <w:rPr>
          <w:noProof/>
        </w:rPr>
        <w:t>;</w:t>
      </w:r>
    </w:p>
    <w:p w:rsidR="00F56D2A" w:rsidRDefault="00F56D2A" w:rsidP="00F56D2A">
      <w:pPr>
        <w:ind w:firstLine="709"/>
        <w:rPr>
          <w:noProof/>
        </w:rPr>
      </w:pPr>
      <w:r>
        <w:rPr>
          <w:noProof/>
        </w:rPr>
        <w:t xml:space="preserve">- </w:t>
      </w:r>
      <w:r>
        <w:rPr>
          <w:noProof/>
        </w:rPr>
        <w:drawing>
          <wp:inline distT="0" distB="0" distL="0" distR="0" wp14:anchorId="240CB438" wp14:editId="166A7F92">
            <wp:extent cx="209550" cy="2190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- </w:t>
      </w:r>
      <w:r w:rsidRPr="00414337">
        <w:rPr>
          <w:b/>
          <w:noProof/>
        </w:rPr>
        <w:t>Копировать</w:t>
      </w:r>
      <w:r>
        <w:rPr>
          <w:noProof/>
        </w:rPr>
        <w:t>;</w:t>
      </w:r>
    </w:p>
    <w:p w:rsidR="00F56D2A" w:rsidRDefault="00F56D2A" w:rsidP="00F56D2A">
      <w:pPr>
        <w:ind w:firstLine="709"/>
        <w:rPr>
          <w:noProof/>
        </w:rPr>
      </w:pPr>
      <w:r>
        <w:rPr>
          <w:noProof/>
        </w:rPr>
        <w:t xml:space="preserve">- </w:t>
      </w:r>
      <w:r>
        <w:rPr>
          <w:noProof/>
        </w:rPr>
        <w:drawing>
          <wp:inline distT="0" distB="0" distL="0" distR="0" wp14:anchorId="0EACB27F" wp14:editId="12487D4B">
            <wp:extent cx="323850" cy="2286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rPr>
          <w:noProof/>
        </w:rPr>
        <w:t xml:space="preserve"> </w:t>
      </w:r>
      <w:r w:rsidRPr="00414337">
        <w:rPr>
          <w:b/>
          <w:noProof/>
        </w:rPr>
        <w:t xml:space="preserve">Выполнить </w:t>
      </w:r>
      <w:r>
        <w:rPr>
          <w:b/>
          <w:noProof/>
        </w:rPr>
        <w:t xml:space="preserve"> - </w:t>
      </w:r>
      <w:r w:rsidRPr="00C34E8A">
        <w:rPr>
          <w:noProof/>
        </w:rPr>
        <w:t>выполнить выборку</w:t>
      </w:r>
      <w:r>
        <w:rPr>
          <w:noProof/>
        </w:rPr>
        <w:t xml:space="preserve"> (Открыть в </w:t>
      </w:r>
      <w:r>
        <w:rPr>
          <w:noProof/>
          <w:lang w:val="en-US"/>
        </w:rPr>
        <w:t>Excel</w:t>
      </w:r>
      <w:r w:rsidRPr="002609F0">
        <w:rPr>
          <w:noProof/>
        </w:rPr>
        <w:t>)</w:t>
      </w:r>
      <w:r>
        <w:rPr>
          <w:noProof/>
        </w:rPr>
        <w:t>;</w:t>
      </w:r>
    </w:p>
    <w:p w:rsidR="00F56D2A" w:rsidRDefault="00F56D2A" w:rsidP="00F56D2A">
      <w:pPr>
        <w:ind w:firstLine="709"/>
      </w:pPr>
      <w:r>
        <w:t>-</w:t>
      </w:r>
      <w:r>
        <w:rPr>
          <w:noProof/>
        </w:rPr>
        <w:drawing>
          <wp:inline distT="0" distB="0" distL="0" distR="0" wp14:anchorId="01FB60D8" wp14:editId="23BEF398">
            <wp:extent cx="342900" cy="2095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337">
        <w:rPr>
          <w:b/>
        </w:rPr>
        <w:t>Инверсия</w:t>
      </w:r>
      <w:r>
        <w:rPr>
          <w:b/>
        </w:rPr>
        <w:t xml:space="preserve"> - э</w:t>
      </w:r>
      <w:r>
        <w:t>та функция предлагает пользователю выбрать из выпадающего по стрелке списка дополнительные опции, такие как</w:t>
      </w:r>
      <w:proofErr w:type="gramStart"/>
      <w:r>
        <w:t xml:space="preserve"> О</w:t>
      </w:r>
      <w:proofErr w:type="gramEnd"/>
      <w:r>
        <w:t>тметить все, Отметить с начала до текущей строки, Отметить между отмеченными, Отметить с текущей строки до конца;</w:t>
      </w:r>
    </w:p>
    <w:p w:rsidR="00F56D2A" w:rsidRDefault="00F56D2A" w:rsidP="00F56D2A">
      <w:pPr>
        <w:ind w:firstLine="709"/>
      </w:pPr>
      <w:r>
        <w:t>-</w:t>
      </w:r>
      <w:r w:rsidRPr="00FC7756">
        <w:t xml:space="preserve"> </w:t>
      </w:r>
      <w:r w:rsidRPr="00FC7756">
        <w:rPr>
          <w:noProof/>
        </w:rPr>
        <w:drawing>
          <wp:inline distT="0" distB="0" distL="0" distR="0" wp14:anchorId="6F93DFBE" wp14:editId="16FB5E7B">
            <wp:extent cx="219075" cy="2095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337">
        <w:rPr>
          <w:b/>
        </w:rPr>
        <w:t>Разметить все</w:t>
      </w:r>
      <w:r w:rsidRPr="00FC7756">
        <w:t xml:space="preserve"> </w:t>
      </w:r>
      <w:r>
        <w:t>- с</w:t>
      </w:r>
      <w:r w:rsidRPr="00FC7756">
        <w:t>нимает инверсию строк;</w:t>
      </w:r>
    </w:p>
    <w:p w:rsidR="00F56D2A" w:rsidRDefault="00F56D2A" w:rsidP="00F56D2A">
      <w:pPr>
        <w:ind w:firstLine="709"/>
      </w:pPr>
      <w:r>
        <w:t xml:space="preserve">- </w:t>
      </w:r>
      <w:r>
        <w:rPr>
          <w:noProof/>
        </w:rPr>
        <w:drawing>
          <wp:inline distT="0" distB="0" distL="0" distR="0" wp14:anchorId="4464623C" wp14:editId="5A19718F">
            <wp:extent cx="257175" cy="2571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337">
        <w:rPr>
          <w:b/>
        </w:rPr>
        <w:t>Сервис</w:t>
      </w:r>
      <w:r>
        <w:t xml:space="preserve"> - сервис предоставляется возможность вывода списка выбранной выборки (либо несколько отмеченных выборок) </w:t>
      </w:r>
      <w:r w:rsidRPr="00F036A5">
        <w:t>на Рабочий стол, а также</w:t>
      </w:r>
      <w:proofErr w:type="gramStart"/>
      <w:r w:rsidRPr="00F036A5">
        <w:t xml:space="preserve"> С</w:t>
      </w:r>
      <w:proofErr w:type="gramEnd"/>
      <w:r w:rsidRPr="00F036A5">
        <w:t>оздать ссылку</w:t>
      </w:r>
      <w:r>
        <w:t xml:space="preserve"> на данную выборку. Ссылка на выборку позволяет в дальнейшем осуществлять быстрый доступ к ней с рабочего стола программы;</w:t>
      </w:r>
    </w:p>
    <w:p w:rsidR="00F56D2A" w:rsidRDefault="00F56D2A" w:rsidP="00F56D2A">
      <w:pPr>
        <w:ind w:firstLine="709"/>
      </w:pPr>
      <w:r>
        <w:t xml:space="preserve">- </w:t>
      </w:r>
      <w:r>
        <w:rPr>
          <w:noProof/>
        </w:rPr>
        <w:drawing>
          <wp:inline distT="0" distB="0" distL="0" distR="0" wp14:anchorId="1D266C05" wp14:editId="660AB2F6">
            <wp:extent cx="981075" cy="2095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фильтр, установленный по умолчанию, и позволяющий отражать в списке выборок либо все выборки, либо выборки, созданные только данным пользователем;</w:t>
      </w:r>
    </w:p>
    <w:p w:rsidR="00F56D2A" w:rsidRDefault="00F56D2A" w:rsidP="00F56D2A">
      <w:pPr>
        <w:ind w:firstLine="709"/>
      </w:pPr>
      <w:r>
        <w:t xml:space="preserve">- </w:t>
      </w:r>
      <w:r>
        <w:rPr>
          <w:noProof/>
        </w:rPr>
        <w:drawing>
          <wp:inline distT="0" distB="0" distL="0" distR="0" wp14:anchorId="43807B95" wp14:editId="3311D267">
            <wp:extent cx="247650" cy="259443"/>
            <wp:effectExtent l="0" t="0" r="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t xml:space="preserve"> </w:t>
      </w:r>
      <w:r w:rsidRPr="00414337">
        <w:rPr>
          <w:b/>
        </w:rPr>
        <w:t>Добавить в группу</w:t>
      </w:r>
      <w:r>
        <w:t>. При нажатии на кнопку появляется окно со списком групп для добавления выборки в ту или иную группу;</w:t>
      </w:r>
    </w:p>
    <w:p w:rsidR="00F56D2A" w:rsidRDefault="00F56D2A" w:rsidP="00F56D2A">
      <w:pPr>
        <w:ind w:firstLine="709"/>
      </w:pPr>
      <w:r>
        <w:t xml:space="preserve"> -</w:t>
      </w:r>
      <w:r>
        <w:rPr>
          <w:noProof/>
        </w:rPr>
        <w:drawing>
          <wp:inline distT="0" distB="0" distL="0" distR="0" wp14:anchorId="4DC19A00" wp14:editId="173DD103">
            <wp:extent cx="266700" cy="2667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t xml:space="preserve"> </w:t>
      </w:r>
      <w:r w:rsidRPr="00414337">
        <w:rPr>
          <w:b/>
        </w:rPr>
        <w:t>Переместить в группу</w:t>
      </w:r>
      <w:r>
        <w:t>;</w:t>
      </w:r>
    </w:p>
    <w:p w:rsidR="00F56D2A" w:rsidRPr="00414337" w:rsidRDefault="00F56D2A" w:rsidP="00F56D2A">
      <w:pPr>
        <w:ind w:firstLine="709"/>
        <w:rPr>
          <w:b/>
        </w:rPr>
      </w:pPr>
      <w:r>
        <w:t xml:space="preserve">- </w:t>
      </w:r>
      <w:r>
        <w:rPr>
          <w:noProof/>
        </w:rPr>
        <w:drawing>
          <wp:inline distT="0" distB="0" distL="0" distR="0" wp14:anchorId="39881FDB" wp14:editId="363ADE24">
            <wp:extent cx="228600" cy="2381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4E">
        <w:t xml:space="preserve"> </w:t>
      </w:r>
      <w:r w:rsidRPr="00414337">
        <w:rPr>
          <w:b/>
        </w:rPr>
        <w:t>Исключить из группы;</w:t>
      </w:r>
    </w:p>
    <w:p w:rsidR="00F56D2A" w:rsidRDefault="00F56D2A" w:rsidP="00F56D2A">
      <w:pPr>
        <w:ind w:firstLine="709"/>
      </w:pPr>
      <w:r>
        <w:t xml:space="preserve">- </w:t>
      </w:r>
      <w:r>
        <w:rPr>
          <w:noProof/>
        </w:rPr>
        <w:drawing>
          <wp:inline distT="0" distB="0" distL="0" distR="0" wp14:anchorId="0B68CCCB" wp14:editId="4E8546AF">
            <wp:extent cx="714375" cy="2286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337">
        <w:rPr>
          <w:b/>
        </w:rPr>
        <w:t xml:space="preserve">Экспорт </w:t>
      </w:r>
      <w:r>
        <w:t>выбранной выборки в виде файла .</w:t>
      </w:r>
      <w:proofErr w:type="spellStart"/>
      <w:r>
        <w:rPr>
          <w:lang w:val="en-US"/>
        </w:rPr>
        <w:t>sql</w:t>
      </w:r>
      <w:proofErr w:type="spellEnd"/>
      <w:r>
        <w:t>;</w:t>
      </w:r>
    </w:p>
    <w:p w:rsidR="00F56D2A" w:rsidRDefault="00F56D2A" w:rsidP="00F56D2A">
      <w:pPr>
        <w:ind w:firstLine="709"/>
      </w:pPr>
      <w:r>
        <w:lastRenderedPageBreak/>
        <w:t xml:space="preserve">- </w:t>
      </w:r>
      <w:r>
        <w:rPr>
          <w:noProof/>
        </w:rPr>
        <w:drawing>
          <wp:inline distT="0" distB="0" distL="0" distR="0" wp14:anchorId="69F59797" wp14:editId="0DC56AE7">
            <wp:extent cx="228600" cy="2381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337">
        <w:rPr>
          <w:b/>
        </w:rPr>
        <w:t xml:space="preserve">Печать </w:t>
      </w:r>
      <w:r>
        <w:t>- кнопка печати списка выборок.</w:t>
      </w:r>
    </w:p>
    <w:p w:rsidR="00F56D2A" w:rsidRDefault="00F56D2A" w:rsidP="00F56D2A">
      <w:pPr>
        <w:ind w:firstLine="709"/>
        <w:rPr>
          <w:noProof/>
        </w:rPr>
      </w:pPr>
      <w:r>
        <w:rPr>
          <w:noProof/>
        </w:rPr>
        <w:t xml:space="preserve">Выйти из режима «Выборка» (закрыть рабочее окно режима) можно при помощи кнопки </w:t>
      </w:r>
      <w:r>
        <w:rPr>
          <w:noProof/>
        </w:rPr>
        <w:drawing>
          <wp:inline distT="0" distB="0" distL="0" distR="0" wp14:anchorId="69A2DABC" wp14:editId="27AE4EB1">
            <wp:extent cx="171450" cy="2000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414337">
        <w:rPr>
          <w:b/>
          <w:noProof/>
        </w:rPr>
        <w:t>Выход</w:t>
      </w:r>
      <w:r>
        <w:rPr>
          <w:noProof/>
        </w:rPr>
        <w:t xml:space="preserve"> панели инструментов либо нажатием крестика в заголовке закладки </w:t>
      </w:r>
      <w:r>
        <w:rPr>
          <w:noProof/>
        </w:rPr>
        <w:drawing>
          <wp:inline distT="0" distB="0" distL="0" distR="0" wp14:anchorId="650DA175" wp14:editId="56F7F871">
            <wp:extent cx="2286000" cy="2476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F56D2A" w:rsidRDefault="00F56D2A" w:rsidP="00F56D2A">
      <w:pPr>
        <w:pStyle w:val="3f4"/>
        <w:numPr>
          <w:ilvl w:val="2"/>
          <w:numId w:val="30"/>
        </w:numPr>
        <w:tabs>
          <w:tab w:val="num" w:pos="1797"/>
        </w:tabs>
        <w:spacing w:line="360" w:lineRule="auto"/>
        <w:ind w:left="1797" w:hanging="1077"/>
      </w:pPr>
      <w:bookmarkStart w:id="14" w:name="_Toc493233862"/>
      <w:bookmarkStart w:id="15" w:name="_Toc498583967"/>
      <w:bookmarkStart w:id="16" w:name="_Toc18939470"/>
      <w:r>
        <w:t>Создание выборки</w:t>
      </w:r>
      <w:bookmarkEnd w:id="14"/>
      <w:bookmarkEnd w:id="15"/>
      <w:bookmarkEnd w:id="16"/>
    </w:p>
    <w:p w:rsidR="00F56D2A" w:rsidRDefault="00F56D2A" w:rsidP="00F56D2A">
      <w:pPr>
        <w:spacing w:after="120" w:line="276" w:lineRule="auto"/>
        <w:ind w:firstLine="709"/>
        <w:contextualSpacing/>
      </w:pPr>
      <w:r>
        <w:t xml:space="preserve">Для создания новой выборки следует воспользоваться кнопкой  </w:t>
      </w:r>
      <w:r>
        <w:rPr>
          <w:noProof/>
        </w:rPr>
        <w:drawing>
          <wp:inline distT="0" distB="0" distL="0" distR="0" wp14:anchorId="0202F952" wp14:editId="47237257">
            <wp:extent cx="196850" cy="1854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27D8B" w:rsidRPr="00A27D8B">
        <w:t>[</w:t>
      </w:r>
      <w:r>
        <w:t>С</w:t>
      </w:r>
      <w:r w:rsidRPr="00BA4717">
        <w:rPr>
          <w:b/>
        </w:rPr>
        <w:t>оздать</w:t>
      </w:r>
      <w:r w:rsidR="00A27D8B" w:rsidRPr="00A27D8B">
        <w:rPr>
          <w:b/>
        </w:rPr>
        <w:t>]</w:t>
      </w:r>
      <w:r>
        <w:rPr>
          <w:b/>
        </w:rPr>
        <w:t xml:space="preserve"> </w:t>
      </w:r>
      <w:r w:rsidRPr="00D9039C">
        <w:rPr>
          <w:b/>
        </w:rPr>
        <w:t>&lt;</w:t>
      </w:r>
      <w:r w:rsidRPr="00D9039C">
        <w:rPr>
          <w:b/>
          <w:lang w:val="en-US"/>
        </w:rPr>
        <w:t>Ctrl</w:t>
      </w:r>
      <w:r w:rsidRPr="00D9039C">
        <w:rPr>
          <w:b/>
        </w:rPr>
        <w:t>+</w:t>
      </w:r>
      <w:r w:rsidRPr="00D9039C">
        <w:rPr>
          <w:b/>
          <w:lang w:val="en-US"/>
        </w:rPr>
        <w:t>N</w:t>
      </w:r>
      <w:r w:rsidRPr="00D9039C">
        <w:rPr>
          <w:b/>
        </w:rPr>
        <w:t>&gt;</w:t>
      </w:r>
      <w:r>
        <w:rPr>
          <w:b/>
        </w:rPr>
        <w:t>.</w:t>
      </w:r>
      <w:r>
        <w:t xml:space="preserve"> На экране появится окно </w:t>
      </w:r>
      <w:r w:rsidRPr="00A27D8B">
        <w:rPr>
          <w:b/>
        </w:rPr>
        <w:t>«Выборка</w:t>
      </w:r>
      <w:r w:rsidRPr="00A27D8B">
        <w:rPr>
          <w:b/>
          <w:i/>
        </w:rPr>
        <w:t>»</w:t>
      </w:r>
      <w:r w:rsidRPr="00AE4CD1">
        <w:rPr>
          <w:i/>
        </w:rPr>
        <w:t xml:space="preserve"> </w:t>
      </w:r>
      <w:r w:rsidRPr="00D9039C">
        <w:rPr>
          <w:i/>
        </w:rPr>
        <w:t>(</w:t>
      </w:r>
      <w:r w:rsidR="00A27D8B">
        <w:rPr>
          <w:i/>
        </w:rPr>
        <w:t>Рисунок 2</w:t>
      </w:r>
      <w:r w:rsidRPr="00D9039C">
        <w:rPr>
          <w:i/>
        </w:rPr>
        <w:t>),</w:t>
      </w:r>
      <w:r>
        <w:t xml:space="preserve"> в котором производится редактирование параметров выборки: указывается наименование и периодичность выборки, определяются источники данных, состав данных, структура сводной таблицы.</w:t>
      </w:r>
    </w:p>
    <w:p w:rsidR="00F56D2A" w:rsidRDefault="00F56D2A" w:rsidP="00F56D2A">
      <w:pPr>
        <w:spacing w:line="276" w:lineRule="auto"/>
        <w:contextualSpacing/>
        <w:jc w:val="center"/>
      </w:pPr>
      <w:r w:rsidRPr="009D6473">
        <w:rPr>
          <w:noProof/>
        </w:rPr>
        <w:t xml:space="preserve"> </w:t>
      </w:r>
      <w:r w:rsidR="00A27D8B">
        <w:rPr>
          <w:noProof/>
        </w:rPr>
        <w:drawing>
          <wp:inline distT="0" distB="0" distL="0" distR="0" wp14:anchorId="35E64C40" wp14:editId="5F07F928">
            <wp:extent cx="6467475" cy="4305300"/>
            <wp:effectExtent l="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2A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Окно редактирования реквизитов выборки</w:t>
      </w:r>
    </w:p>
    <w:p w:rsidR="00F56D2A" w:rsidRDefault="00F56D2A" w:rsidP="00F56D2A">
      <w:pPr>
        <w:spacing w:before="120" w:line="276" w:lineRule="auto"/>
        <w:ind w:firstLine="708"/>
        <w:contextualSpacing/>
      </w:pPr>
      <w:r>
        <w:t>Основные элементы окна создания выборки:</w:t>
      </w:r>
    </w:p>
    <w:p w:rsidR="00F56D2A" w:rsidRDefault="00F56D2A" w:rsidP="00F56D2A">
      <w:pPr>
        <w:numPr>
          <w:ilvl w:val="0"/>
          <w:numId w:val="67"/>
        </w:numPr>
        <w:tabs>
          <w:tab w:val="left" w:pos="993"/>
        </w:tabs>
        <w:spacing w:line="276" w:lineRule="auto"/>
        <w:ind w:left="0" w:firstLine="709"/>
        <w:contextualSpacing/>
      </w:pPr>
      <w:r w:rsidRPr="00A137C9">
        <w:rPr>
          <w:u w:val="single"/>
        </w:rPr>
        <w:t>«Реквизиты выборки»</w:t>
      </w:r>
      <w:r>
        <w:rPr>
          <w:u w:val="single"/>
        </w:rPr>
        <w:t>.</w:t>
      </w:r>
      <w:r>
        <w:t xml:space="preserve"> Данное поле содержит группу элементов для ввода наименования выборки, определения типа периодичности и диапазона периодов форм </w:t>
      </w:r>
      <w:proofErr w:type="gramStart"/>
      <w:r>
        <w:t>отчётности, данные которых подлежат</w:t>
      </w:r>
      <w:proofErr w:type="gramEnd"/>
      <w:r>
        <w:t xml:space="preserve"> анализу. Также здесь можно заполнить какое-либо примечание, которое в дальнейшем будет отражаться в реестре выборок.</w:t>
      </w:r>
    </w:p>
    <w:p w:rsidR="00F56D2A" w:rsidRDefault="00F56D2A" w:rsidP="00F56D2A">
      <w:pPr>
        <w:numPr>
          <w:ilvl w:val="0"/>
          <w:numId w:val="67"/>
        </w:numPr>
        <w:tabs>
          <w:tab w:val="left" w:pos="993"/>
        </w:tabs>
        <w:spacing w:line="276" w:lineRule="auto"/>
        <w:ind w:left="0" w:firstLine="709"/>
        <w:contextualSpacing/>
      </w:pPr>
      <w:r w:rsidRPr="00A137C9">
        <w:rPr>
          <w:u w:val="single"/>
        </w:rPr>
        <w:t>«Отчеты»</w:t>
      </w:r>
      <w:r>
        <w:t xml:space="preserve">. Данное поле содержит дерево форм. Здесь отображаются отчетные формы, которые были созданы в указанном выше диапазоне периодов и имеют указанную там же </w:t>
      </w:r>
      <w:r>
        <w:lastRenderedPageBreak/>
        <w:t>периодичность.</w:t>
      </w:r>
      <w:r w:rsidRPr="00531048">
        <w:t xml:space="preserve"> </w:t>
      </w:r>
      <w:r>
        <w:t xml:space="preserve">Колонки, отображаемые в дереве форм, делятся на два типа: </w:t>
      </w:r>
      <w:r>
        <w:rPr>
          <w:noProof/>
        </w:rPr>
        <w:drawing>
          <wp:inline distT="0" distB="0" distL="0" distR="0" wp14:anchorId="4FEE5F6D" wp14:editId="06CFC805">
            <wp:extent cx="185420" cy="17335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="00FC5F52" w:rsidRPr="00FC5F52">
        <w:t>[</w:t>
      </w:r>
      <w:r w:rsidRPr="00951380">
        <w:rPr>
          <w:b/>
        </w:rPr>
        <w:t>Содержащиеся в боковике отчета</w:t>
      </w:r>
      <w:r w:rsidR="00FC5F52" w:rsidRPr="00FC5F52">
        <w:rPr>
          <w:b/>
        </w:rPr>
        <w:t>]</w:t>
      </w:r>
      <w:r>
        <w:rPr>
          <w:b/>
        </w:rPr>
        <w:t xml:space="preserve"> </w:t>
      </w:r>
      <w:r>
        <w:t xml:space="preserve">(причем колонки с типом </w:t>
      </w:r>
      <w:r>
        <w:rPr>
          <w:noProof/>
        </w:rPr>
        <w:drawing>
          <wp:inline distT="0" distB="0" distL="0" distR="0" wp14:anchorId="6C391F1C" wp14:editId="666B7752">
            <wp:extent cx="161925" cy="1619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это данные справочников) и </w:t>
      </w:r>
      <w:r>
        <w:rPr>
          <w:noProof/>
        </w:rPr>
        <w:drawing>
          <wp:inline distT="0" distB="0" distL="0" distR="0" wp14:anchorId="43CD7242" wp14:editId="3BA53647">
            <wp:extent cx="150495" cy="15049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="00FC5F52" w:rsidRPr="00FC5F52">
        <w:t>[</w:t>
      </w:r>
      <w:r w:rsidRPr="00951380">
        <w:rPr>
          <w:b/>
        </w:rPr>
        <w:t>Содержащие числовые данные</w:t>
      </w:r>
      <w:r w:rsidR="00FC5F52" w:rsidRPr="00FC5F52">
        <w:rPr>
          <w:b/>
        </w:rPr>
        <w:t>]</w:t>
      </w:r>
      <w:r>
        <w:t xml:space="preserve">. Колонки с числовыми данными являются источниками данных для выборки (необходимо выбрать хотя бы одну колонку, содержащую числовые показатели). Колонки с текстовыми данными могут быть использованы в качестве аналитических признаков. В верхней части окна отчетов расположены кнопки: </w:t>
      </w:r>
      <w:r>
        <w:rPr>
          <w:noProof/>
        </w:rPr>
        <w:drawing>
          <wp:inline distT="0" distB="0" distL="0" distR="0" wp14:anchorId="4C2015A3" wp14:editId="05EAF1E0">
            <wp:extent cx="196850" cy="208280"/>
            <wp:effectExtent l="0" t="0" r="0" b="0"/>
            <wp:docPr id="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proofErr w:type="gramStart"/>
      <w:r w:rsidR="00FC5F52" w:rsidRPr="00FC5F52">
        <w:t>[</w:t>
      </w:r>
      <w:r w:rsidRPr="000D0EF9">
        <w:rPr>
          <w:b/>
        </w:rPr>
        <w:t>Создать</w:t>
      </w:r>
      <w:r w:rsidR="00FC5F52" w:rsidRPr="00FC5F52">
        <w:rPr>
          <w:b/>
        </w:rPr>
        <w:t>]</w:t>
      </w:r>
      <w:r w:rsidRPr="000D0EF9">
        <w:rPr>
          <w:b/>
        </w:rPr>
        <w:t xml:space="preserve"> </w:t>
      </w:r>
      <w:r w:rsidRPr="00D9039C">
        <w:rPr>
          <w:b/>
        </w:rPr>
        <w:t>&lt;</w:t>
      </w:r>
      <w:r w:rsidRPr="00D9039C">
        <w:rPr>
          <w:b/>
          <w:lang w:val="en-US"/>
        </w:rPr>
        <w:t>Ctrl</w:t>
      </w:r>
      <w:r w:rsidRPr="00D9039C">
        <w:rPr>
          <w:b/>
        </w:rPr>
        <w:t>+</w:t>
      </w:r>
      <w:r w:rsidRPr="00D9039C">
        <w:rPr>
          <w:b/>
          <w:lang w:val="en-US"/>
        </w:rPr>
        <w:t>N</w:t>
      </w:r>
      <w:r w:rsidRPr="00D9039C">
        <w:rPr>
          <w:b/>
        </w:rPr>
        <w:t>&gt;</w:t>
      </w:r>
      <w:r>
        <w:t xml:space="preserve"> новую колонку для выборки, </w:t>
      </w:r>
      <w:r>
        <w:rPr>
          <w:noProof/>
        </w:rPr>
        <w:drawing>
          <wp:inline distT="0" distB="0" distL="0" distR="0" wp14:anchorId="214DC1D1" wp14:editId="3F11458B">
            <wp:extent cx="173355" cy="196850"/>
            <wp:effectExtent l="0" t="0" r="0" b="0"/>
            <wp:docPr id="7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="00FC5F52" w:rsidRPr="00FC5F52">
        <w:t>[</w:t>
      </w:r>
      <w:r w:rsidRPr="000D0EF9">
        <w:rPr>
          <w:b/>
        </w:rPr>
        <w:t>Редактировать</w:t>
      </w:r>
      <w:r w:rsidR="00FC5F52" w:rsidRPr="00FC5F52">
        <w:rPr>
          <w:b/>
        </w:rPr>
        <w:t>]</w:t>
      </w:r>
      <w:r>
        <w:t xml:space="preserve"> </w:t>
      </w:r>
      <w:r w:rsidRPr="00D9039C">
        <w:rPr>
          <w:b/>
        </w:rPr>
        <w:t>&lt;</w:t>
      </w:r>
      <w:r w:rsidRPr="00D9039C">
        <w:rPr>
          <w:b/>
          <w:lang w:val="en-US"/>
        </w:rPr>
        <w:t>Ctrl</w:t>
      </w:r>
      <w:r w:rsidRPr="00D9039C">
        <w:rPr>
          <w:b/>
        </w:rPr>
        <w:t>+</w:t>
      </w:r>
      <w:r w:rsidRPr="00D9039C">
        <w:rPr>
          <w:b/>
          <w:lang w:val="en-US"/>
        </w:rPr>
        <w:t>E</w:t>
      </w:r>
      <w:r w:rsidRPr="00D9039C">
        <w:rPr>
          <w:b/>
        </w:rPr>
        <w:t>&gt;</w:t>
      </w:r>
      <w:r>
        <w:t xml:space="preserve"> созданную колонку для выборки, </w:t>
      </w:r>
      <w:r>
        <w:rPr>
          <w:noProof/>
        </w:rPr>
        <w:drawing>
          <wp:inline distT="0" distB="0" distL="0" distR="0" wp14:anchorId="14A5BE70" wp14:editId="35879978">
            <wp:extent cx="173355" cy="196850"/>
            <wp:effectExtent l="0" t="0" r="0" b="0"/>
            <wp:docPr id="7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="00FC5F52" w:rsidRPr="00FC5F52">
        <w:t>[</w:t>
      </w:r>
      <w:r w:rsidRPr="000D0EF9">
        <w:rPr>
          <w:b/>
        </w:rPr>
        <w:t>Удалить</w:t>
      </w:r>
      <w:r w:rsidR="00FC5F52" w:rsidRPr="00FC5F52">
        <w:rPr>
          <w:b/>
        </w:rPr>
        <w:t>]</w:t>
      </w:r>
      <w:r>
        <w:t xml:space="preserve">, </w:t>
      </w:r>
      <w:r>
        <w:rPr>
          <w:noProof/>
        </w:rPr>
        <w:drawing>
          <wp:inline distT="0" distB="0" distL="0" distR="0" wp14:anchorId="2E174EB6" wp14:editId="4F3365D9">
            <wp:extent cx="228600" cy="2190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C5F52" w:rsidRPr="00FC5F52">
        <w:t>[</w:t>
      </w:r>
      <w:r w:rsidRPr="00B12654">
        <w:rPr>
          <w:b/>
        </w:rPr>
        <w:t>Свернуть</w:t>
      </w:r>
      <w:r w:rsidR="00FC5F52" w:rsidRPr="00FC5F52">
        <w:rPr>
          <w:b/>
        </w:rPr>
        <w:t>]</w:t>
      </w:r>
      <w:r w:rsidRPr="00B12654">
        <w:rPr>
          <w:b/>
        </w:rPr>
        <w:t xml:space="preserve">, </w:t>
      </w:r>
      <w:r>
        <w:rPr>
          <w:noProof/>
        </w:rPr>
        <w:drawing>
          <wp:inline distT="0" distB="0" distL="0" distR="0" wp14:anchorId="01D7057C" wp14:editId="30FA1CBF">
            <wp:extent cx="200025" cy="2286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FC5F52" w:rsidRPr="00FC5F52">
        <w:rPr>
          <w:b/>
        </w:rPr>
        <w:t>[</w:t>
      </w:r>
      <w:r w:rsidRPr="00B12654">
        <w:rPr>
          <w:b/>
        </w:rPr>
        <w:t>Развернуть</w:t>
      </w:r>
      <w:r w:rsidR="00FC5F52" w:rsidRPr="00FC5F52">
        <w:rPr>
          <w:b/>
        </w:rPr>
        <w:t>]</w:t>
      </w:r>
      <w:r>
        <w:t xml:space="preserve">, </w:t>
      </w:r>
      <w:r>
        <w:rPr>
          <w:noProof/>
        </w:rPr>
        <w:drawing>
          <wp:inline distT="0" distB="0" distL="0" distR="0" wp14:anchorId="062D95CC" wp14:editId="1DD86564">
            <wp:extent cx="219710" cy="23177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C5F52" w:rsidRPr="00FC5F52">
        <w:t>[</w:t>
      </w:r>
      <w:r w:rsidRPr="00DF565C">
        <w:rPr>
          <w:b/>
        </w:rPr>
        <w:t>Простые</w:t>
      </w:r>
      <w:r>
        <w:rPr>
          <w:b/>
        </w:rPr>
        <w:t xml:space="preserve"> отчеты</w:t>
      </w:r>
      <w:r w:rsidR="00FC5F52" w:rsidRPr="00FC5F52">
        <w:rPr>
          <w:b/>
        </w:rPr>
        <w:t>]</w:t>
      </w:r>
      <w:r>
        <w:t xml:space="preserve"> и </w:t>
      </w:r>
      <w:r>
        <w:rPr>
          <w:noProof/>
        </w:rPr>
        <w:drawing>
          <wp:inline distT="0" distB="0" distL="0" distR="0" wp14:anchorId="11B65C3D" wp14:editId="1BFD3866">
            <wp:extent cx="266065" cy="26606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9" t="1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C5F52" w:rsidRPr="00FC5F52">
        <w:t>[</w:t>
      </w:r>
      <w:r w:rsidRPr="0090167F">
        <w:rPr>
          <w:b/>
        </w:rPr>
        <w:t>Сводные</w:t>
      </w:r>
      <w:r>
        <w:t xml:space="preserve"> </w:t>
      </w:r>
      <w:r w:rsidRPr="0090167F">
        <w:rPr>
          <w:b/>
        </w:rPr>
        <w:t>отчеты</w:t>
      </w:r>
      <w:r w:rsidR="00FC5F52" w:rsidRPr="00FC5F52">
        <w:rPr>
          <w:b/>
        </w:rPr>
        <w:t>]</w:t>
      </w:r>
      <w:r>
        <w:t xml:space="preserve">, а также все возможные имеющиеся статусы отчетов (Запланирован, Редактирование и </w:t>
      </w:r>
      <w:proofErr w:type="spellStart"/>
      <w:r>
        <w:t>тд</w:t>
      </w:r>
      <w:proofErr w:type="spellEnd"/>
      <w:r>
        <w:t xml:space="preserve">) </w:t>
      </w:r>
      <w:r>
        <w:rPr>
          <w:noProof/>
        </w:rPr>
        <w:drawing>
          <wp:inline distT="0" distB="0" distL="0" distR="0" wp14:anchorId="5C696949" wp14:editId="52F8F341">
            <wp:extent cx="1790700" cy="23812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Если отжать какую-либо из кнопок (Простые или Сводные отчеты, либо статус), то данные отчетов с такими параметрами не будут отражаться в выборке.</w:t>
      </w:r>
      <w:proofErr w:type="gramEnd"/>
    </w:p>
    <w:p w:rsidR="00F56D2A" w:rsidRDefault="00F56D2A" w:rsidP="00F56D2A">
      <w:pPr>
        <w:tabs>
          <w:tab w:val="left" w:pos="993"/>
        </w:tabs>
        <w:spacing w:line="276" w:lineRule="auto"/>
        <w:ind w:firstLine="709"/>
        <w:contextualSpacing/>
        <w:rPr>
          <w:bCs/>
        </w:rPr>
      </w:pPr>
      <w:r>
        <w:t xml:space="preserve">Пользователю предоставлена возможность самостоятельно создавать  новую колонку на основе выбранного отчета, которая будет участвовать в данной выборке. </w:t>
      </w:r>
      <w:proofErr w:type="gramStart"/>
      <w:r>
        <w:t xml:space="preserve">Для этого необходимо воспользоваться кнопкой  </w:t>
      </w:r>
      <w:r>
        <w:rPr>
          <w:noProof/>
        </w:rPr>
        <w:drawing>
          <wp:inline distT="0" distB="0" distL="0" distR="0" wp14:anchorId="3398E75F" wp14:editId="0BF0EA6D">
            <wp:extent cx="196850" cy="208280"/>
            <wp:effectExtent l="0" t="0" r="0" b="0"/>
            <wp:docPr id="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="00A97FE7" w:rsidRPr="00A97FE7">
        <w:t>[</w:t>
      </w:r>
      <w:r w:rsidRPr="000D0EF9">
        <w:rPr>
          <w:b/>
        </w:rPr>
        <w:t>Создать</w:t>
      </w:r>
      <w:r w:rsidR="00A97FE7" w:rsidRPr="00A97FE7">
        <w:rPr>
          <w:b/>
        </w:rPr>
        <w:t>]</w:t>
      </w:r>
      <w:r w:rsidRPr="000D0EF9">
        <w:rPr>
          <w:b/>
        </w:rPr>
        <w:t xml:space="preserve"> </w:t>
      </w:r>
      <w:r w:rsidRPr="00D9039C">
        <w:rPr>
          <w:b/>
        </w:rPr>
        <w:t>&lt;</w:t>
      </w:r>
      <w:r w:rsidRPr="00D9039C">
        <w:rPr>
          <w:b/>
          <w:lang w:val="en-US"/>
        </w:rPr>
        <w:t>Ctrl</w:t>
      </w:r>
      <w:r w:rsidRPr="00D9039C">
        <w:rPr>
          <w:b/>
        </w:rPr>
        <w:t>+</w:t>
      </w:r>
      <w:r w:rsidRPr="00D9039C">
        <w:rPr>
          <w:b/>
          <w:lang w:val="en-US"/>
        </w:rPr>
        <w:t>N</w:t>
      </w:r>
      <w:r w:rsidRPr="00D9039C">
        <w:rPr>
          <w:b/>
        </w:rPr>
        <w:t>&gt;.</w:t>
      </w:r>
      <w:r>
        <w:t xml:space="preserve"> В появившемся окне «Редактирование вычисляемого столбца»</w:t>
      </w:r>
      <w:r w:rsidRPr="00E31123">
        <w:rPr>
          <w:bCs/>
          <w:i/>
        </w:rPr>
        <w:t xml:space="preserve"> </w:t>
      </w:r>
      <w:r w:rsidRPr="00D9039C">
        <w:rPr>
          <w:bCs/>
          <w:i/>
        </w:rPr>
        <w:t>(</w:t>
      </w:r>
      <w:r w:rsidR="00A97FE7">
        <w:rPr>
          <w:bCs/>
          <w:i/>
        </w:rPr>
        <w:t>Рисунок 3</w:t>
      </w:r>
      <w:r w:rsidRPr="00D9039C">
        <w:rPr>
          <w:bCs/>
          <w:i/>
        </w:rPr>
        <w:t xml:space="preserve">) </w:t>
      </w:r>
      <w:r>
        <w:t xml:space="preserve">указать наименование столбца (поле Код заполнено автоматически и не доступно для редактирования пользователю), затем </w:t>
      </w:r>
      <w:r>
        <w:rPr>
          <w:bCs/>
        </w:rPr>
        <w:t xml:space="preserve">при помощи двойного клика мыши либо при помощи кнопки </w:t>
      </w:r>
      <w:r>
        <w:rPr>
          <w:bCs/>
          <w:noProof/>
        </w:rPr>
        <w:drawing>
          <wp:inline distT="0" distB="0" distL="0" distR="0" wp14:anchorId="345E12F1" wp14:editId="18097BFF">
            <wp:extent cx="219710" cy="23177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="00A97FE7" w:rsidRPr="00A97FE7">
        <w:rPr>
          <w:bCs/>
        </w:rPr>
        <w:t>[</w:t>
      </w:r>
      <w:r w:rsidRPr="00951380">
        <w:rPr>
          <w:b/>
          <w:bCs/>
        </w:rPr>
        <w:t>Добавить</w:t>
      </w:r>
      <w:r w:rsidR="00A97FE7" w:rsidRPr="00A97FE7">
        <w:rPr>
          <w:b/>
          <w:bCs/>
        </w:rPr>
        <w:t>]</w:t>
      </w:r>
      <w:r>
        <w:rPr>
          <w:bCs/>
        </w:rPr>
        <w:t xml:space="preserve"> из поля «Колонки» добавить необходимые столбцы в поле «Редактирование формулы» и при необходимости прописать знаки арифметических действий и различных функций. </w:t>
      </w:r>
      <w:proofErr w:type="gramEnd"/>
    </w:p>
    <w:p w:rsidR="00F56D2A" w:rsidRPr="0047233C" w:rsidRDefault="00F56D2A" w:rsidP="00F56D2A">
      <w:pPr>
        <w:tabs>
          <w:tab w:val="left" w:pos="993"/>
        </w:tabs>
        <w:spacing w:line="276" w:lineRule="auto"/>
        <w:ind w:firstLine="709"/>
        <w:contextualSpacing/>
        <w:rPr>
          <w:bCs/>
        </w:rPr>
      </w:pPr>
      <w:r w:rsidRPr="0047233C">
        <w:rPr>
          <w:bCs/>
          <w:i/>
        </w:rPr>
        <w:t xml:space="preserve">Например, на основе формы выбора 0503737М создадим колонку «Процент исполнения». Первоначально выделим галочками колонки, необходимые для создания новой формулы в разделе «Отчеты» - </w:t>
      </w:r>
      <w:r w:rsidRPr="0047233C">
        <w:rPr>
          <w:i/>
        </w:rPr>
        <w:t>«Исполнено плановых назначений, итого»</w:t>
      </w:r>
      <w:r w:rsidRPr="0047233C">
        <w:rPr>
          <w:bCs/>
          <w:i/>
        </w:rPr>
        <w:t xml:space="preserve">  и </w:t>
      </w:r>
      <w:r w:rsidRPr="0047233C">
        <w:rPr>
          <w:i/>
        </w:rPr>
        <w:t>«Утверждено плановых назначений»</w:t>
      </w:r>
      <w:r>
        <w:rPr>
          <w:i/>
        </w:rPr>
        <w:t xml:space="preserve"> из </w:t>
      </w:r>
      <w:r w:rsidRPr="0047233C">
        <w:rPr>
          <w:i/>
        </w:rPr>
        <w:t xml:space="preserve"> раздел</w:t>
      </w:r>
      <w:r>
        <w:rPr>
          <w:i/>
        </w:rPr>
        <w:t>а</w:t>
      </w:r>
      <w:r w:rsidRPr="0047233C">
        <w:rPr>
          <w:i/>
        </w:rPr>
        <w:t xml:space="preserve"> «Доходы».</w:t>
      </w:r>
      <w:r w:rsidRPr="0047233C">
        <w:rPr>
          <w:bCs/>
          <w:i/>
        </w:rPr>
        <w:t xml:space="preserve"> </w:t>
      </w:r>
      <w:proofErr w:type="gramStart"/>
      <w:r w:rsidRPr="0047233C">
        <w:rPr>
          <w:bCs/>
          <w:i/>
        </w:rPr>
        <w:t xml:space="preserve">После нажатия кнопки </w:t>
      </w:r>
      <w:r w:rsidRPr="0047233C">
        <w:rPr>
          <w:i/>
          <w:noProof/>
        </w:rPr>
        <w:drawing>
          <wp:inline distT="0" distB="0" distL="0" distR="0" wp14:anchorId="3EE6B450" wp14:editId="33A03043">
            <wp:extent cx="196850" cy="208280"/>
            <wp:effectExtent l="0" t="0" r="0" b="0"/>
            <wp:docPr id="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FE7" w:rsidRPr="00A97FE7">
        <w:rPr>
          <w:b/>
          <w:bCs/>
          <w:i/>
        </w:rPr>
        <w:t>[</w:t>
      </w:r>
      <w:r w:rsidRPr="00A97FE7">
        <w:rPr>
          <w:b/>
          <w:i/>
        </w:rPr>
        <w:t>Создать</w:t>
      </w:r>
      <w:r w:rsidR="00A97FE7" w:rsidRPr="00A97FE7">
        <w:rPr>
          <w:b/>
          <w:i/>
        </w:rPr>
        <w:t>]</w:t>
      </w:r>
      <w:r w:rsidRPr="00A97FE7">
        <w:rPr>
          <w:b/>
          <w:i/>
        </w:rPr>
        <w:t xml:space="preserve"> </w:t>
      </w:r>
      <w:r w:rsidRPr="0047233C">
        <w:rPr>
          <w:i/>
        </w:rPr>
        <w:t xml:space="preserve">в появившемся окне «Редактирование вычисляемого столбца» заполним Название – </w:t>
      </w:r>
      <w:r>
        <w:rPr>
          <w:i/>
        </w:rPr>
        <w:t xml:space="preserve">«Процент исполнения, %». Затем </w:t>
      </w:r>
      <w:r w:rsidRPr="0047233C">
        <w:rPr>
          <w:i/>
        </w:rPr>
        <w:t>двойным кликом мыши выберем колонку 0503737M.001.009 «Исполнено плановых назначений, итого», далее в поле «Редактирование формулы» с клавиатуры введем знак деления – «/», затем осуществим выбор следующей колонки 0503737M.001.004 «Утверждено плановых назначений» и допишем формулу, добавив умножение на 100.</w:t>
      </w:r>
      <w:proofErr w:type="gramEnd"/>
      <w:r w:rsidRPr="0047233C">
        <w:rPr>
          <w:i/>
        </w:rPr>
        <w:t xml:space="preserve"> Таким образом, формула в окне «Редактирование формулы» будет выглядеть так: </w:t>
      </w:r>
      <w:r w:rsidRPr="0047233C">
        <w:rPr>
          <w:b/>
          <w:i/>
        </w:rPr>
        <w:t>[0503737M.001.009]/[0503737M.001.004]*100.</w:t>
      </w:r>
      <w:r w:rsidRPr="0047233C">
        <w:rPr>
          <w:bCs/>
          <w:i/>
        </w:rPr>
        <w:t xml:space="preserve"> </w:t>
      </w:r>
      <w:proofErr w:type="gramStart"/>
      <w:r w:rsidRPr="0047233C">
        <w:rPr>
          <w:bCs/>
          <w:i/>
        </w:rPr>
        <w:t xml:space="preserve">Формула в окне «Результирующая формула» будет выглядеть несколько иначе: </w:t>
      </w:r>
      <w:r w:rsidRPr="0047233C">
        <w:rPr>
          <w:b/>
          <w:bCs/>
          <w:i/>
        </w:rPr>
        <w:t>[[9] - Исполнено плановых назначений.</w:t>
      </w:r>
      <w:proofErr w:type="gramEnd"/>
      <w:r w:rsidRPr="0047233C">
        <w:rPr>
          <w:b/>
          <w:bCs/>
          <w:i/>
        </w:rPr>
        <w:t xml:space="preserve"> </w:t>
      </w:r>
      <w:proofErr w:type="gramStart"/>
      <w:r w:rsidRPr="0047233C">
        <w:rPr>
          <w:b/>
          <w:bCs/>
          <w:i/>
        </w:rPr>
        <w:t>Итого]/[[4] - Утверждено плановых назначений]*100.</w:t>
      </w:r>
      <w:r w:rsidRPr="0047233C">
        <w:rPr>
          <w:bCs/>
        </w:rPr>
        <w:t xml:space="preserve"> </w:t>
      </w:r>
      <w:proofErr w:type="gramEnd"/>
    </w:p>
    <w:p w:rsidR="00F56D2A" w:rsidRDefault="00F56D2A" w:rsidP="00F56D2A">
      <w:pPr>
        <w:tabs>
          <w:tab w:val="left" w:pos="993"/>
        </w:tabs>
        <w:spacing w:line="276" w:lineRule="auto"/>
        <w:ind w:firstLine="709"/>
        <w:contextualSpacing/>
        <w:rPr>
          <w:bCs/>
        </w:rPr>
      </w:pPr>
      <w:r>
        <w:rPr>
          <w:bCs/>
        </w:rPr>
        <w:t>Итак, при создании новой колонки выборки в поле «Редактирование формулы»</w:t>
      </w:r>
      <w:r w:rsidRPr="00F002E6">
        <w:rPr>
          <w:bCs/>
          <w:i/>
        </w:rPr>
        <w:t xml:space="preserve"> </w:t>
      </w:r>
      <w:r>
        <w:rPr>
          <w:bCs/>
        </w:rPr>
        <w:t xml:space="preserve">прописывается формула, по которой будет производиться вычисление создаваемой колонки. В поле «Результирующая формула» автоматически отображается формула с полными </w:t>
      </w:r>
      <w:r w:rsidRPr="00FA3497">
        <w:rPr>
          <w:bCs/>
        </w:rPr>
        <w:t>наименованиями колонок.</w:t>
      </w:r>
      <w:r>
        <w:rPr>
          <w:bCs/>
        </w:rPr>
        <w:t xml:space="preserve"> Нажатием кнопки </w:t>
      </w:r>
      <w:r w:rsidRPr="00EA76F7">
        <w:rPr>
          <w:bCs/>
        </w:rPr>
        <w:t>[</w:t>
      </w:r>
      <w:proofErr w:type="gramStart"/>
      <w:r w:rsidRPr="00CD10CF">
        <w:rPr>
          <w:b/>
          <w:bCs/>
        </w:rPr>
        <w:t>Ок</w:t>
      </w:r>
      <w:proofErr w:type="gramEnd"/>
      <w:r w:rsidRPr="00EA76F7">
        <w:rPr>
          <w:b/>
          <w:bCs/>
        </w:rPr>
        <w:t>]</w:t>
      </w:r>
      <w:r>
        <w:rPr>
          <w:bCs/>
        </w:rPr>
        <w:t xml:space="preserve"> необходимо сохранить созданную колонку. </w:t>
      </w:r>
    </w:p>
    <w:p w:rsidR="00F56D2A" w:rsidRDefault="00F56D2A" w:rsidP="00F56D2A">
      <w:pPr>
        <w:tabs>
          <w:tab w:val="left" w:pos="993"/>
        </w:tabs>
        <w:spacing w:line="276" w:lineRule="auto"/>
        <w:ind w:firstLine="709"/>
        <w:contextualSpacing/>
        <w:rPr>
          <w:noProof/>
        </w:rPr>
      </w:pPr>
      <w:r>
        <w:rPr>
          <w:noProof/>
        </w:rPr>
        <w:t xml:space="preserve">Новая созданная  колонка появится в окне «Очеты» (Группа элементов 2) с типом </w:t>
      </w:r>
      <w:r>
        <w:rPr>
          <w:noProof/>
        </w:rPr>
        <w:drawing>
          <wp:inline distT="0" distB="0" distL="0" distR="0" wp14:anchorId="236853F5" wp14:editId="74699AC5">
            <wp:extent cx="173355" cy="17335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  <w:r w:rsidRPr="00CD10CF">
        <w:rPr>
          <w:bCs/>
        </w:rPr>
        <w:t xml:space="preserve"> </w:t>
      </w:r>
      <w:r>
        <w:rPr>
          <w:bCs/>
        </w:rPr>
        <w:t>Для дальнейшего использования колонки в результате выборки необходимо выделить её галочкой в списке.</w:t>
      </w:r>
    </w:p>
    <w:p w:rsidR="00F56D2A" w:rsidRDefault="00F56D2A" w:rsidP="00F56D2A">
      <w:pPr>
        <w:tabs>
          <w:tab w:val="left" w:pos="993"/>
        </w:tabs>
        <w:spacing w:line="276" w:lineRule="auto"/>
        <w:ind w:firstLine="709"/>
        <w:contextualSpacing/>
        <w:rPr>
          <w:b/>
        </w:rPr>
      </w:pPr>
    </w:p>
    <w:p w:rsidR="00F56D2A" w:rsidRPr="006246AD" w:rsidRDefault="00F56D2A" w:rsidP="00F56D2A">
      <w:pPr>
        <w:tabs>
          <w:tab w:val="left" w:pos="993"/>
        </w:tabs>
        <w:spacing w:line="276" w:lineRule="auto"/>
        <w:ind w:firstLine="709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2635D52" wp14:editId="08FFE00B">
            <wp:extent cx="4103232" cy="37909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04502" cy="379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2A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Редактирование вычисляемого столбца</w:t>
      </w:r>
    </w:p>
    <w:p w:rsidR="00F56D2A" w:rsidRDefault="00F56D2A" w:rsidP="00F56D2A">
      <w:pPr>
        <w:tabs>
          <w:tab w:val="left" w:pos="993"/>
        </w:tabs>
        <w:spacing w:line="276" w:lineRule="auto"/>
        <w:ind w:firstLine="709"/>
        <w:contextualSpacing/>
        <w:rPr>
          <w:bCs/>
        </w:rPr>
      </w:pPr>
      <w:r>
        <w:rPr>
          <w:bCs/>
        </w:rPr>
        <w:t>Порядок расположения колонок в результате выполнения выборки определяется порядком расположения колонок в разделе «Отчеты». Для перемещения выбранных (выделенных галочкой) колонок необходимо воспользоваться кнопками</w:t>
      </w:r>
      <w:proofErr w:type="gramStart"/>
      <w:r>
        <w:rPr>
          <w:bCs/>
        </w:rPr>
        <w:t xml:space="preserve"> </w:t>
      </w:r>
      <w:r>
        <w:rPr>
          <w:noProof/>
        </w:rPr>
        <w:drawing>
          <wp:inline distT="0" distB="0" distL="0" distR="0" wp14:anchorId="5B42C3E3" wp14:editId="2B61B6A7">
            <wp:extent cx="180975" cy="2000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CD10CF">
        <w:rPr>
          <w:b/>
          <w:bCs/>
        </w:rPr>
        <w:t>П</w:t>
      </w:r>
      <w:proofErr w:type="gramEnd"/>
      <w:r w:rsidRPr="00CD10CF">
        <w:rPr>
          <w:b/>
          <w:bCs/>
        </w:rPr>
        <w:t>ереместить колонку вверх</w:t>
      </w:r>
      <w:r>
        <w:rPr>
          <w:bCs/>
        </w:rPr>
        <w:t xml:space="preserve">  или  </w:t>
      </w:r>
      <w:r>
        <w:rPr>
          <w:noProof/>
        </w:rPr>
        <w:drawing>
          <wp:inline distT="0" distB="0" distL="0" distR="0" wp14:anchorId="5EA900AE" wp14:editId="148BEF27">
            <wp:extent cx="219075" cy="2000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CD10CF">
        <w:rPr>
          <w:b/>
          <w:bCs/>
        </w:rPr>
        <w:t>Переместить колонку вниз</w:t>
      </w:r>
      <w:r>
        <w:rPr>
          <w:bCs/>
        </w:rPr>
        <w:t>.</w:t>
      </w:r>
    </w:p>
    <w:p w:rsidR="00F56D2A" w:rsidRDefault="00F56D2A" w:rsidP="00F56D2A">
      <w:pPr>
        <w:numPr>
          <w:ilvl w:val="0"/>
          <w:numId w:val="67"/>
        </w:numPr>
        <w:tabs>
          <w:tab w:val="left" w:pos="993"/>
        </w:tabs>
        <w:spacing w:line="276" w:lineRule="auto"/>
        <w:ind w:left="0" w:firstLine="709"/>
        <w:contextualSpacing/>
      </w:pPr>
      <w:r w:rsidRPr="006246AD">
        <w:rPr>
          <w:u w:val="single"/>
        </w:rPr>
        <w:t>«Аналитические признаки»</w:t>
      </w:r>
      <w:r>
        <w:t xml:space="preserve">. Данное поле содержит список аналитических признаков. Аналитические признаки используются для определения структуры выходной таблицы, то есть требуемого среза данных для максимально наглядного их представления. Помимо указанных в группе элементов 2 аналитических признаков, динамически добавляемых в список (на основе отмеченных в дереве текстовых колонок, и атрибутов форм), в списке содержатся базовые аналитические признаки с пиктограммой </w:t>
      </w:r>
      <w:r>
        <w:rPr>
          <w:noProof/>
        </w:rPr>
        <w:drawing>
          <wp:inline distT="0" distB="0" distL="0" distR="0" wp14:anchorId="576259C6" wp14:editId="731ADA04">
            <wp:extent cx="173355" cy="18542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F56D2A" w:rsidRPr="008F5FE0" w:rsidRDefault="00F56D2A" w:rsidP="00F56D2A">
      <w:pPr>
        <w:numPr>
          <w:ilvl w:val="0"/>
          <w:numId w:val="66"/>
        </w:numPr>
        <w:spacing w:line="276" w:lineRule="auto"/>
        <w:contextualSpacing/>
        <w:rPr>
          <w:b/>
        </w:rPr>
      </w:pPr>
      <w:r>
        <w:t>Код формы</w:t>
      </w:r>
    </w:p>
    <w:p w:rsidR="00F56D2A" w:rsidRPr="00DF46BB" w:rsidRDefault="00F56D2A" w:rsidP="00F56D2A">
      <w:pPr>
        <w:numPr>
          <w:ilvl w:val="0"/>
          <w:numId w:val="66"/>
        </w:numPr>
        <w:spacing w:line="276" w:lineRule="auto"/>
        <w:contextualSpacing/>
      </w:pPr>
      <w:r w:rsidRPr="00DF46BB">
        <w:t>Код бюджетополучателя</w:t>
      </w:r>
    </w:p>
    <w:p w:rsidR="00F56D2A" w:rsidRPr="008F5FE0" w:rsidRDefault="00F56D2A" w:rsidP="00F56D2A">
      <w:pPr>
        <w:numPr>
          <w:ilvl w:val="0"/>
          <w:numId w:val="66"/>
        </w:numPr>
        <w:spacing w:line="276" w:lineRule="auto"/>
        <w:contextualSpacing/>
        <w:rPr>
          <w:b/>
        </w:rPr>
      </w:pPr>
      <w:r>
        <w:t>Наименование бюджета.</w:t>
      </w:r>
    </w:p>
    <w:p w:rsidR="00F56D2A" w:rsidRPr="00DF46BB" w:rsidRDefault="00F56D2A" w:rsidP="00F56D2A">
      <w:pPr>
        <w:numPr>
          <w:ilvl w:val="0"/>
          <w:numId w:val="66"/>
        </w:numPr>
        <w:spacing w:line="276" w:lineRule="auto"/>
        <w:contextualSpacing/>
        <w:rPr>
          <w:b/>
        </w:rPr>
      </w:pPr>
      <w:r>
        <w:t>Период</w:t>
      </w:r>
    </w:p>
    <w:p w:rsidR="00F56D2A" w:rsidRPr="008F5FE0" w:rsidRDefault="00F56D2A" w:rsidP="00F56D2A">
      <w:pPr>
        <w:numPr>
          <w:ilvl w:val="0"/>
          <w:numId w:val="66"/>
        </w:numPr>
        <w:spacing w:line="276" w:lineRule="auto"/>
        <w:contextualSpacing/>
        <w:rPr>
          <w:b/>
        </w:rPr>
      </w:pPr>
      <w:r>
        <w:t>Код организации</w:t>
      </w:r>
    </w:p>
    <w:p w:rsidR="00F56D2A" w:rsidRPr="008F5FE0" w:rsidRDefault="00F56D2A" w:rsidP="00F56D2A">
      <w:pPr>
        <w:numPr>
          <w:ilvl w:val="0"/>
          <w:numId w:val="66"/>
        </w:numPr>
        <w:spacing w:line="276" w:lineRule="auto"/>
        <w:contextualSpacing/>
        <w:rPr>
          <w:b/>
        </w:rPr>
      </w:pPr>
      <w:r>
        <w:t>Наименование организации</w:t>
      </w:r>
    </w:p>
    <w:p w:rsidR="00F56D2A" w:rsidRPr="00DF46BB" w:rsidRDefault="00F56D2A" w:rsidP="00F56D2A">
      <w:pPr>
        <w:numPr>
          <w:ilvl w:val="0"/>
          <w:numId w:val="66"/>
        </w:numPr>
        <w:spacing w:line="276" w:lineRule="auto"/>
        <w:contextualSpacing/>
        <w:rPr>
          <w:b/>
        </w:rPr>
      </w:pPr>
      <w:r>
        <w:t>Наименование таблицы</w:t>
      </w:r>
    </w:p>
    <w:p w:rsidR="00F56D2A" w:rsidRPr="00DF46BB" w:rsidRDefault="00F56D2A" w:rsidP="00F56D2A">
      <w:pPr>
        <w:numPr>
          <w:ilvl w:val="0"/>
          <w:numId w:val="66"/>
        </w:numPr>
        <w:spacing w:line="276" w:lineRule="auto"/>
        <w:contextualSpacing/>
        <w:rPr>
          <w:b/>
        </w:rPr>
      </w:pPr>
      <w:r>
        <w:t>Наименование колонки</w:t>
      </w:r>
    </w:p>
    <w:p w:rsidR="00F56D2A" w:rsidRPr="00295C55" w:rsidRDefault="00F56D2A" w:rsidP="00F56D2A">
      <w:pPr>
        <w:numPr>
          <w:ilvl w:val="0"/>
          <w:numId w:val="66"/>
        </w:numPr>
        <w:spacing w:line="276" w:lineRule="auto"/>
        <w:contextualSpacing/>
        <w:rPr>
          <w:b/>
        </w:rPr>
      </w:pPr>
      <w:r>
        <w:t>Номер колонки</w:t>
      </w:r>
    </w:p>
    <w:p w:rsidR="00F56D2A" w:rsidRDefault="00F56D2A" w:rsidP="00F56D2A">
      <w:pPr>
        <w:numPr>
          <w:ilvl w:val="0"/>
          <w:numId w:val="66"/>
        </w:numPr>
        <w:spacing w:line="276" w:lineRule="auto"/>
        <w:contextualSpacing/>
      </w:pPr>
      <w:r>
        <w:t xml:space="preserve">Код группа + боковик  и др. </w:t>
      </w:r>
    </w:p>
    <w:p w:rsidR="00F56D2A" w:rsidRDefault="00F56D2A" w:rsidP="00F56D2A">
      <w:pPr>
        <w:spacing w:line="276" w:lineRule="auto"/>
        <w:contextualSpacing/>
      </w:pPr>
    </w:p>
    <w:p w:rsidR="00F56D2A" w:rsidRDefault="00F56D2A" w:rsidP="00F56D2A">
      <w:pPr>
        <w:tabs>
          <w:tab w:val="left" w:pos="851"/>
        </w:tabs>
        <w:spacing w:line="276" w:lineRule="auto"/>
        <w:ind w:firstLine="851"/>
        <w:contextualSpacing/>
      </w:pPr>
      <w:r>
        <w:lastRenderedPageBreak/>
        <w:t>Для того</w:t>
      </w:r>
      <w:proofErr w:type="gramStart"/>
      <w:r>
        <w:t>,</w:t>
      </w:r>
      <w:proofErr w:type="gramEnd"/>
      <w:r>
        <w:t xml:space="preserve"> чтобы переместить любой аналитический признак из этого списка в </w:t>
      </w:r>
      <w:hyperlink w:anchor="СписокАналитическихПризнаковВСтроках" w:history="1">
        <w:r w:rsidRPr="00CE52E3">
          <w:t>список аналитических признаков в строках</w:t>
        </w:r>
      </w:hyperlink>
      <w:r>
        <w:t xml:space="preserve"> или в </w:t>
      </w:r>
      <w:hyperlink w:anchor="СписокАналитическихПризнаковВСтолбцах" w:history="1">
        <w:r w:rsidRPr="00CE52E3">
          <w:t>список аналитических признаков в столбцах</w:t>
        </w:r>
      </w:hyperlink>
      <w:r>
        <w:t xml:space="preserve">, можно воспользоваться одним из следующих вариантов: </w:t>
      </w:r>
    </w:p>
    <w:p w:rsidR="00F56D2A" w:rsidRDefault="00F56D2A" w:rsidP="00F56D2A">
      <w:pPr>
        <w:tabs>
          <w:tab w:val="left" w:pos="851"/>
        </w:tabs>
        <w:spacing w:line="276" w:lineRule="auto"/>
        <w:ind w:firstLine="851"/>
        <w:contextualSpacing/>
      </w:pPr>
      <w:r>
        <w:t>- щёлкнуть по выбранному признаку правой кнопкой мышки и, в появившемся контекстном меню, выбрать, куда следует переместить этот аналитический признак;</w:t>
      </w:r>
    </w:p>
    <w:p w:rsidR="00F56D2A" w:rsidRDefault="00F56D2A" w:rsidP="00F56D2A">
      <w:pPr>
        <w:tabs>
          <w:tab w:val="left" w:pos="851"/>
        </w:tabs>
        <w:spacing w:line="276" w:lineRule="auto"/>
        <w:ind w:firstLine="851"/>
        <w:contextualSpacing/>
      </w:pPr>
      <w:r>
        <w:t xml:space="preserve">- использовать кнопки </w:t>
      </w:r>
      <w:r>
        <w:rPr>
          <w:noProof/>
        </w:rPr>
        <w:drawing>
          <wp:inline distT="0" distB="0" distL="0" distR="0" wp14:anchorId="682ACA88" wp14:editId="4CA89FA4">
            <wp:extent cx="733425" cy="22860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 wp14:anchorId="7C01476B" wp14:editId="581DC2D7">
            <wp:extent cx="828675" cy="2476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панели управления раздела «Аналитические признаки»;</w:t>
      </w:r>
    </w:p>
    <w:p w:rsidR="00F56D2A" w:rsidRPr="00855F05" w:rsidRDefault="00F56D2A" w:rsidP="00F56D2A">
      <w:pPr>
        <w:tabs>
          <w:tab w:val="left" w:pos="851"/>
        </w:tabs>
        <w:spacing w:line="276" w:lineRule="auto"/>
        <w:ind w:firstLine="851"/>
        <w:contextualSpacing/>
      </w:pPr>
      <w:r>
        <w:t>- перенести аналитический признак, удерживая левую кнопку мыши.</w:t>
      </w:r>
    </w:p>
    <w:p w:rsidR="00F56D2A" w:rsidRPr="00855F05" w:rsidRDefault="00F56D2A" w:rsidP="00F56D2A">
      <w:pPr>
        <w:spacing w:line="276" w:lineRule="auto"/>
        <w:ind w:firstLine="709"/>
        <w:contextualSpacing/>
      </w:pPr>
    </w:p>
    <w:p w:rsidR="00F56D2A" w:rsidRPr="00CE52E3" w:rsidRDefault="00F56D2A" w:rsidP="00F56D2A">
      <w:pPr>
        <w:spacing w:line="276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08C88C66" wp14:editId="10BED3D0">
            <wp:extent cx="2632765" cy="24384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327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2A" w:rsidRPr="00A60649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Перемещение признака в строки или столбцы</w:t>
      </w:r>
    </w:p>
    <w:p w:rsidR="00F56D2A" w:rsidRDefault="00F56D2A" w:rsidP="00F56D2A">
      <w:pPr>
        <w:tabs>
          <w:tab w:val="left" w:pos="284"/>
        </w:tabs>
        <w:spacing w:line="276" w:lineRule="auto"/>
        <w:ind w:firstLine="709"/>
        <w:contextualSpacing/>
      </w:pPr>
      <w:r>
        <w:t xml:space="preserve">Кнопка </w:t>
      </w:r>
      <w:r>
        <w:rPr>
          <w:b/>
          <w:noProof/>
        </w:rPr>
        <w:drawing>
          <wp:inline distT="0" distB="0" distL="0" distR="0" wp14:anchorId="03D0933B" wp14:editId="73ACE88A">
            <wp:extent cx="219710" cy="25463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 w:rsidR="00A97FE7" w:rsidRPr="00A97FE7">
        <w:t>[</w:t>
      </w:r>
      <w:r w:rsidRPr="00AF36C2">
        <w:rPr>
          <w:b/>
        </w:rPr>
        <w:t>Создать</w:t>
      </w:r>
      <w:r w:rsidR="00A97FE7" w:rsidRPr="00A97FE7">
        <w:rPr>
          <w:b/>
        </w:rPr>
        <w:t>]</w:t>
      </w:r>
      <w:r w:rsidRPr="00AF36C2">
        <w:rPr>
          <w:i/>
        </w:rPr>
        <w:t xml:space="preserve"> </w:t>
      </w:r>
      <w:r>
        <w:rPr>
          <w:b/>
        </w:rPr>
        <w:t xml:space="preserve"> </w:t>
      </w:r>
      <w:r w:rsidRPr="00D9039C">
        <w:rPr>
          <w:b/>
        </w:rPr>
        <w:t>&lt;</w:t>
      </w:r>
      <w:r w:rsidRPr="00D9039C">
        <w:rPr>
          <w:b/>
          <w:lang w:val="en-US"/>
        </w:rPr>
        <w:t>Ctrl</w:t>
      </w:r>
      <w:r w:rsidRPr="00D9039C">
        <w:rPr>
          <w:b/>
        </w:rPr>
        <w:t>+</w:t>
      </w:r>
      <w:r w:rsidRPr="00D9039C">
        <w:rPr>
          <w:b/>
          <w:lang w:val="en-US"/>
        </w:rPr>
        <w:t>N</w:t>
      </w:r>
      <w:r w:rsidRPr="00D9039C">
        <w:rPr>
          <w:b/>
        </w:rPr>
        <w:t>&gt;</w:t>
      </w:r>
      <w:r>
        <w:rPr>
          <w:b/>
        </w:rPr>
        <w:t xml:space="preserve"> </w:t>
      </w:r>
      <w:r>
        <w:t>в  разделе «Аналитические признаки»  позволяет объединить, либо разделить текстовые колонки выборки. Данная возможность распространяется только на колонки, которые перенесены в область «Аналитические признаки в строках». Редактирование формулы происходит по системе, аналогичной созданию (редактированию) новой колонки, описанной выше</w:t>
      </w:r>
      <w:r w:rsidRPr="009356D7">
        <w:t>.</w:t>
      </w:r>
    </w:p>
    <w:p w:rsidR="00F56D2A" w:rsidRDefault="00F56D2A" w:rsidP="00F56D2A">
      <w:pPr>
        <w:spacing w:line="276" w:lineRule="auto"/>
        <w:ind w:firstLine="708"/>
        <w:contextualSpacing/>
      </w:pPr>
    </w:p>
    <w:p w:rsidR="00F56D2A" w:rsidRDefault="00F56D2A" w:rsidP="00F56D2A">
      <w:pPr>
        <w:spacing w:line="276" w:lineRule="auto"/>
        <w:ind w:left="1276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4B61F97B" wp14:editId="08ACCD90">
            <wp:extent cx="4358713" cy="4112283"/>
            <wp:effectExtent l="0" t="0" r="3810" b="254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61294" cy="411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2A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Окно редактирования столбца</w:t>
      </w:r>
    </w:p>
    <w:p w:rsidR="00F56D2A" w:rsidRDefault="00F56D2A" w:rsidP="00F56D2A">
      <w:pPr>
        <w:ind w:firstLine="708"/>
        <w:rPr>
          <w:b/>
          <w:i/>
        </w:rPr>
      </w:pPr>
      <w:r w:rsidRPr="00FB4EF9">
        <w:rPr>
          <w:i/>
        </w:rPr>
        <w:t xml:space="preserve">Предположим, в результате выборки необходимо получить столбец, содержащий код и наименование организации вместе. </w:t>
      </w:r>
      <w:r>
        <w:rPr>
          <w:i/>
        </w:rPr>
        <w:t xml:space="preserve">Первоначально необходимо перенести колонки «Код организации» и «Наименование организации» в раздел «Аналитические признаки в строках». </w:t>
      </w:r>
      <w:r w:rsidRPr="00FB4EF9">
        <w:rPr>
          <w:i/>
        </w:rPr>
        <w:t xml:space="preserve">После нажатия кнопки </w:t>
      </w:r>
      <w:r w:rsidRPr="00FB4EF9">
        <w:rPr>
          <w:b/>
          <w:i/>
          <w:noProof/>
        </w:rPr>
        <w:drawing>
          <wp:inline distT="0" distB="0" distL="0" distR="0" wp14:anchorId="6856B3AC" wp14:editId="6137CDAF">
            <wp:extent cx="219710" cy="25463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EF9">
        <w:rPr>
          <w:i/>
        </w:rPr>
        <w:t xml:space="preserve"> </w:t>
      </w:r>
      <w:r w:rsidR="00A97FE7" w:rsidRPr="00A97FE7">
        <w:rPr>
          <w:b/>
          <w:i/>
        </w:rPr>
        <w:t>[</w:t>
      </w:r>
      <w:r w:rsidRPr="00FB4EF9">
        <w:rPr>
          <w:b/>
          <w:i/>
        </w:rPr>
        <w:t>Создать</w:t>
      </w:r>
      <w:r w:rsidR="00A97FE7" w:rsidRPr="00A97FE7">
        <w:rPr>
          <w:b/>
          <w:i/>
        </w:rPr>
        <w:t>]</w:t>
      </w:r>
      <w:r w:rsidRPr="00FB4EF9">
        <w:rPr>
          <w:i/>
        </w:rPr>
        <w:t xml:space="preserve"> </w:t>
      </w:r>
      <w:r w:rsidRPr="00FB4EF9">
        <w:rPr>
          <w:b/>
          <w:i/>
        </w:rPr>
        <w:t xml:space="preserve"> </w:t>
      </w:r>
      <w:r w:rsidRPr="00FB4EF9">
        <w:rPr>
          <w:i/>
        </w:rPr>
        <w:t xml:space="preserve">в поле «Аналитические признаки» в появившемся окне </w:t>
      </w:r>
      <w:r>
        <w:rPr>
          <w:i/>
        </w:rPr>
        <w:t xml:space="preserve"> </w:t>
      </w:r>
      <w:r w:rsidRPr="00FB4EF9">
        <w:rPr>
          <w:i/>
        </w:rPr>
        <w:t xml:space="preserve">«Редактирование вычисляемого столбца» </w:t>
      </w:r>
      <w:r>
        <w:rPr>
          <w:i/>
        </w:rPr>
        <w:t>заполняем Название – Организация, затем</w:t>
      </w:r>
      <w:r w:rsidRPr="00FB4EF9">
        <w:rPr>
          <w:i/>
        </w:rPr>
        <w:t xml:space="preserve"> двойным кликом мыши или при помощи кнопки </w:t>
      </w:r>
      <w:r w:rsidRPr="00FB4EF9">
        <w:rPr>
          <w:i/>
          <w:noProof/>
        </w:rPr>
        <w:drawing>
          <wp:inline distT="0" distB="0" distL="0" distR="0" wp14:anchorId="34DAAA9C" wp14:editId="43CFFC10">
            <wp:extent cx="219075" cy="23812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4EF9">
        <w:rPr>
          <w:i/>
        </w:rPr>
        <w:t xml:space="preserve"> </w:t>
      </w:r>
      <w:r w:rsidR="00A97FE7" w:rsidRPr="00A97FE7">
        <w:rPr>
          <w:i/>
        </w:rPr>
        <w:t>[</w:t>
      </w:r>
      <w:r w:rsidRPr="00FB4EF9">
        <w:rPr>
          <w:b/>
          <w:i/>
        </w:rPr>
        <w:t>Добавить</w:t>
      </w:r>
      <w:r w:rsidR="00A97FE7" w:rsidRPr="00A97FE7">
        <w:rPr>
          <w:b/>
          <w:i/>
        </w:rPr>
        <w:t>]</w:t>
      </w:r>
      <w:r w:rsidRPr="00FB4EF9">
        <w:rPr>
          <w:i/>
        </w:rPr>
        <w:t xml:space="preserve"> выбираем колонку [ORGANIZATION_CODE], прописываем знак «+» и далее выбираем колонку [ORGANIZATION_NAME]. В результате данных действий в поле «Редактирование формулы» появится строка: </w:t>
      </w:r>
      <w:r w:rsidR="00A97FE7" w:rsidRPr="00A97FE7">
        <w:rPr>
          <w:i/>
        </w:rPr>
        <w:t>[</w:t>
      </w:r>
      <w:r w:rsidRPr="00FB4EF9">
        <w:rPr>
          <w:b/>
          <w:i/>
        </w:rPr>
        <w:t xml:space="preserve">ORGANIZATION_CODE]+[ORGANIZATION_NAME], </w:t>
      </w:r>
      <w:r w:rsidRPr="00FB4EF9">
        <w:rPr>
          <w:i/>
        </w:rPr>
        <w:t xml:space="preserve">а в поле «Результирующая формула»: </w:t>
      </w:r>
      <w:r w:rsidRPr="00FB4EF9">
        <w:rPr>
          <w:b/>
          <w:i/>
        </w:rPr>
        <w:t xml:space="preserve">[Код организации]+[Наименование организации]. </w:t>
      </w:r>
      <w:r w:rsidRPr="00FB4EF9">
        <w:rPr>
          <w:i/>
        </w:rPr>
        <w:t>Далее нужно сохранить созданную колонку нажатием кнопки</w:t>
      </w:r>
      <w:r w:rsidRPr="00FB4EF9">
        <w:rPr>
          <w:b/>
          <w:i/>
        </w:rPr>
        <w:t xml:space="preserve"> «Ок».</w:t>
      </w:r>
    </w:p>
    <w:p w:rsidR="00F56D2A" w:rsidRDefault="00F56D2A" w:rsidP="00F56D2A">
      <w:pPr>
        <w:rPr>
          <w:noProof/>
        </w:rPr>
      </w:pPr>
      <w:r w:rsidRPr="00FB4EF9">
        <w:rPr>
          <w:b/>
          <w:i/>
        </w:rPr>
        <w:t xml:space="preserve"> </w:t>
      </w:r>
      <w:r>
        <w:rPr>
          <w:b/>
          <w:i/>
        </w:rPr>
        <w:tab/>
      </w:r>
      <w:r>
        <w:t xml:space="preserve">В </w:t>
      </w:r>
      <w:r w:rsidRPr="001B10B1">
        <w:t>Аналитических признаках</w:t>
      </w:r>
      <w:r>
        <w:t xml:space="preserve"> появится созданная колонка с типом </w:t>
      </w:r>
      <w:r>
        <w:rPr>
          <w:noProof/>
        </w:rPr>
        <w:drawing>
          <wp:inline distT="0" distB="0" distL="0" distR="0" wp14:anchorId="1D05C00A" wp14:editId="00A50B64">
            <wp:extent cx="173355" cy="17335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 которую для отражения её в результате исполнения выборки необходимо перенести в «</w:t>
      </w:r>
      <w:r w:rsidRPr="00B84E4B">
        <w:rPr>
          <w:noProof/>
        </w:rPr>
        <w:t xml:space="preserve">Аналитические признаки </w:t>
      </w:r>
      <w:r w:rsidRPr="00D07208">
        <w:rPr>
          <w:noProof/>
        </w:rPr>
        <w:t>в строках</w:t>
      </w:r>
      <w:r>
        <w:rPr>
          <w:noProof/>
        </w:rPr>
        <w:t>»</w:t>
      </w:r>
      <w:r w:rsidRPr="00D07208">
        <w:rPr>
          <w:i/>
          <w:noProof/>
        </w:rPr>
        <w:t xml:space="preserve">. </w:t>
      </w:r>
    </w:p>
    <w:p w:rsidR="00F56D2A" w:rsidRDefault="00F56D2A" w:rsidP="00F56D2A">
      <w:pPr>
        <w:spacing w:line="276" w:lineRule="auto"/>
        <w:ind w:firstLine="708"/>
        <w:contextualSpacing/>
        <w:rPr>
          <w:noProof/>
        </w:rPr>
      </w:pPr>
    </w:p>
    <w:p w:rsidR="00F56D2A" w:rsidRDefault="00F56D2A" w:rsidP="00F56D2A">
      <w:pPr>
        <w:spacing w:line="276" w:lineRule="auto"/>
        <w:contextualSpacing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B2A0F1" wp14:editId="1DD51E70">
                <wp:simplePos x="0" y="0"/>
                <wp:positionH relativeFrom="column">
                  <wp:posOffset>4417060</wp:posOffset>
                </wp:positionH>
                <wp:positionV relativeFrom="paragraph">
                  <wp:posOffset>204470</wp:posOffset>
                </wp:positionV>
                <wp:extent cx="333375" cy="1125855"/>
                <wp:effectExtent l="0" t="0" r="28575" b="17145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12585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347.8pt;margin-top:16.1pt;width:26.25pt;height:8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" filled="f" strokecolor="red" strokeweight="1.75pt"/>
            </w:pict>
          </mc:Fallback>
        </mc:AlternateContent>
      </w:r>
      <w:r>
        <w:rPr>
          <w:noProof/>
        </w:rPr>
        <w:drawing>
          <wp:inline distT="0" distB="0" distL="0" distR="0" wp14:anchorId="13FD684F" wp14:editId="7B976C52">
            <wp:extent cx="5581065" cy="4137556"/>
            <wp:effectExtent l="0" t="0" r="63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82406" cy="41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2A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Перенос новой колонки в строки выборки</w:t>
      </w:r>
    </w:p>
    <w:p w:rsidR="00F56D2A" w:rsidRDefault="00F56D2A" w:rsidP="00F56D2A">
      <w:pPr>
        <w:ind w:firstLine="709"/>
        <w:rPr>
          <w:noProof/>
        </w:rPr>
      </w:pPr>
      <w:r>
        <w:rPr>
          <w:noProof/>
        </w:rPr>
        <w:t xml:space="preserve">Для того, чтобы в результате выполненной выборки избежать дублирования значений, представленных в столбцах выборки, необходимо убрать галочки с колонки «Отображать» у признаков, из которых была создана новая колонка. </w:t>
      </w:r>
    </w:p>
    <w:p w:rsidR="00F56D2A" w:rsidRDefault="00F56D2A" w:rsidP="00F56D2A">
      <w:pPr>
        <w:ind w:firstLine="709"/>
        <w:rPr>
          <w:noProof/>
        </w:rPr>
      </w:pPr>
    </w:p>
    <w:p w:rsidR="00F56D2A" w:rsidRDefault="00F56D2A" w:rsidP="00F56D2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238CE2" wp14:editId="1DE0A720">
            <wp:extent cx="1697355" cy="145732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2A" w:rsidRDefault="00F56D2A" w:rsidP="00A97FE7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Результат объединения колонок в новую</w:t>
      </w:r>
    </w:p>
    <w:p w:rsidR="00F56D2A" w:rsidRDefault="00F56D2A" w:rsidP="00F56D2A">
      <w:pPr>
        <w:numPr>
          <w:ilvl w:val="0"/>
          <w:numId w:val="67"/>
        </w:numPr>
        <w:tabs>
          <w:tab w:val="left" w:pos="1418"/>
        </w:tabs>
        <w:spacing w:line="276" w:lineRule="auto"/>
        <w:ind w:left="0" w:firstLine="709"/>
        <w:contextualSpacing/>
      </w:pPr>
      <w:r w:rsidRPr="0073693C">
        <w:rPr>
          <w:u w:val="single"/>
        </w:rPr>
        <w:t>«Аналитические признаки в строках»</w:t>
      </w:r>
      <w:r>
        <w:t xml:space="preserve">. Данный раздел содержит список аналитических признаков в строках. Помещаемые в этот список аналитические признаки фактически определяют боковик сводной таблицы. </w:t>
      </w:r>
    </w:p>
    <w:p w:rsidR="00F56D2A" w:rsidRDefault="00F56D2A" w:rsidP="00F56D2A">
      <w:pPr>
        <w:tabs>
          <w:tab w:val="left" w:pos="1418"/>
        </w:tabs>
        <w:spacing w:line="276" w:lineRule="auto"/>
        <w:ind w:firstLine="709"/>
        <w:contextualSpacing/>
      </w:pPr>
      <w:r>
        <w:t xml:space="preserve">Сортировка элементов этого списка осуществляется при помощи кнопок, расположенных над списком </w:t>
      </w:r>
      <w:r>
        <w:rPr>
          <w:noProof/>
        </w:rPr>
        <w:drawing>
          <wp:inline distT="0" distB="0" distL="0" distR="0" wp14:anchorId="4E783531" wp14:editId="749D65F9">
            <wp:extent cx="196850" cy="21971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97FE7" w:rsidRPr="00A97FE7">
        <w:t>[</w:t>
      </w:r>
      <w:r w:rsidRPr="0073693C">
        <w:rPr>
          <w:b/>
        </w:rPr>
        <w:t>Переместить вверх</w:t>
      </w:r>
      <w:r w:rsidR="00A97FE7" w:rsidRPr="00A97FE7">
        <w:rPr>
          <w:b/>
        </w:rPr>
        <w:t>]</w:t>
      </w:r>
      <w:r>
        <w:t xml:space="preserve"> и  </w:t>
      </w:r>
      <w:r>
        <w:rPr>
          <w:noProof/>
        </w:rPr>
        <w:drawing>
          <wp:inline distT="0" distB="0" distL="0" distR="0" wp14:anchorId="555E051B" wp14:editId="12F6BC32">
            <wp:extent cx="219710" cy="21971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97FE7" w:rsidRPr="00A97FE7">
        <w:t>[</w:t>
      </w:r>
      <w:r w:rsidRPr="0073693C">
        <w:rPr>
          <w:b/>
        </w:rPr>
        <w:t>Переместить вниз</w:t>
      </w:r>
      <w:r w:rsidR="00A97FE7" w:rsidRPr="00A97FE7">
        <w:rPr>
          <w:b/>
        </w:rPr>
        <w:t>]</w:t>
      </w:r>
      <w:r>
        <w:t xml:space="preserve">. Элементы, расположенные выше в списке, будут расположены левее в боковике. </w:t>
      </w:r>
    </w:p>
    <w:p w:rsidR="00F56D2A" w:rsidRDefault="00F56D2A" w:rsidP="00F56D2A">
      <w:pPr>
        <w:tabs>
          <w:tab w:val="left" w:pos="1418"/>
        </w:tabs>
        <w:spacing w:line="276" w:lineRule="auto"/>
        <w:ind w:firstLine="709"/>
        <w:contextualSpacing/>
      </w:pPr>
    </w:p>
    <w:p w:rsidR="00F56D2A" w:rsidRDefault="00F56D2A" w:rsidP="00F56D2A">
      <w:pPr>
        <w:tabs>
          <w:tab w:val="left" w:pos="1418"/>
        </w:tabs>
        <w:spacing w:line="276" w:lineRule="auto"/>
        <w:ind w:firstLine="709"/>
        <w:contextualSpacing/>
      </w:pPr>
    </w:p>
    <w:tbl>
      <w:tblPr>
        <w:tblW w:w="10047" w:type="dxa"/>
        <w:tblInd w:w="409" w:type="dxa"/>
        <w:tblLook w:val="01E0" w:firstRow="1" w:lastRow="1" w:firstColumn="1" w:lastColumn="1" w:noHBand="0" w:noVBand="0"/>
      </w:tblPr>
      <w:tblGrid>
        <w:gridCol w:w="719"/>
        <w:gridCol w:w="9328"/>
      </w:tblGrid>
      <w:tr w:rsidR="00F56D2A" w:rsidRPr="000D0EF9" w:rsidTr="00DF6D32">
        <w:trPr>
          <w:trHeight w:val="364"/>
        </w:trPr>
        <w:tc>
          <w:tcPr>
            <w:tcW w:w="719" w:type="dxa"/>
            <w:shd w:val="clear" w:color="auto" w:fill="auto"/>
          </w:tcPr>
          <w:p w:rsidR="00F56D2A" w:rsidRPr="002A4761" w:rsidRDefault="00F56D2A" w:rsidP="00DF6D32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A4761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1E9E8669" wp14:editId="42971F1E">
                  <wp:extent cx="323850" cy="312420"/>
                  <wp:effectExtent l="0" t="0" r="0" b="0"/>
                  <wp:docPr id="1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8" w:type="dxa"/>
            <w:shd w:val="clear" w:color="auto" w:fill="E6E6E6"/>
          </w:tcPr>
          <w:p w:rsidR="00F56D2A" w:rsidRPr="002A4761" w:rsidRDefault="00F56D2A" w:rsidP="00DF6D32">
            <w:pPr>
              <w:spacing w:line="276" w:lineRule="auto"/>
              <w:contextualSpacing/>
              <w:rPr>
                <w:u w:val="single"/>
              </w:rPr>
            </w:pPr>
            <w:r w:rsidRPr="002A4761">
              <w:rPr>
                <w:u w:val="single"/>
              </w:rPr>
              <w:t xml:space="preserve">Особое внимание следует обратить на то, что сортировка в сводной таблице осуществляется по самой левой колонке боковика, затем </w:t>
            </w:r>
            <w:proofErr w:type="gramStart"/>
            <w:r w:rsidRPr="002A4761">
              <w:rPr>
                <w:u w:val="single"/>
              </w:rPr>
              <w:t>по</w:t>
            </w:r>
            <w:proofErr w:type="gramEnd"/>
            <w:r w:rsidRPr="002A4761">
              <w:rPr>
                <w:u w:val="single"/>
              </w:rPr>
              <w:t xml:space="preserve"> следующей справа и т.д. Сортировка осуществляется в алфавитном порядке для текстовых  и по возрастанию для  числовых значений.</w:t>
            </w:r>
          </w:p>
        </w:tc>
      </w:tr>
    </w:tbl>
    <w:p w:rsidR="00F56D2A" w:rsidRDefault="00F56D2A" w:rsidP="00F56D2A">
      <w:pPr>
        <w:tabs>
          <w:tab w:val="left" w:pos="1418"/>
        </w:tabs>
        <w:spacing w:line="276" w:lineRule="auto"/>
        <w:ind w:firstLine="709"/>
        <w:contextualSpacing/>
      </w:pPr>
      <w:r w:rsidRPr="00D47232">
        <w:t xml:space="preserve">Кнопка </w:t>
      </w:r>
      <w:r w:rsidR="00A97FE7">
        <w:rPr>
          <w:noProof/>
        </w:rPr>
        <w:drawing>
          <wp:inline distT="0" distB="0" distL="0" distR="0" wp14:anchorId="3A91ABD9" wp14:editId="017A7788">
            <wp:extent cx="190500" cy="17145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232">
        <w:t xml:space="preserve"> </w:t>
      </w:r>
      <w:r w:rsidR="00A97FE7" w:rsidRPr="00A97FE7">
        <w:t>[</w:t>
      </w:r>
      <w:r w:rsidRPr="00D47232">
        <w:rPr>
          <w:b/>
        </w:rPr>
        <w:t>Объединить</w:t>
      </w:r>
      <w:r w:rsidR="00A97FE7" w:rsidRPr="00A97FE7">
        <w:rPr>
          <w:b/>
        </w:rPr>
        <w:t>]</w:t>
      </w:r>
      <w:r w:rsidRPr="00D47232">
        <w:t xml:space="preserve"> позволяет объединить колонки</w:t>
      </w:r>
      <w:r>
        <w:t xml:space="preserve">. Кнопка </w:t>
      </w:r>
      <w:r w:rsidR="00A97FE7">
        <w:rPr>
          <w:noProof/>
        </w:rPr>
        <w:drawing>
          <wp:inline distT="0" distB="0" distL="0" distR="0" wp14:anchorId="52484BC3" wp14:editId="3A8F49E3">
            <wp:extent cx="228600" cy="2095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97FE7" w:rsidRPr="00A97FE7">
        <w:t>[</w:t>
      </w:r>
      <w:r w:rsidRPr="00142C04">
        <w:rPr>
          <w:b/>
        </w:rPr>
        <w:t>Разъединить</w:t>
      </w:r>
      <w:r w:rsidR="00A97FE7" w:rsidRPr="00A97FE7">
        <w:rPr>
          <w:b/>
        </w:rPr>
        <w:t>]</w:t>
      </w:r>
      <w:r>
        <w:t xml:space="preserve"> отменяет предыдущее действие. Кнопка </w:t>
      </w:r>
      <w:r>
        <w:rPr>
          <w:noProof/>
        </w:rPr>
        <w:drawing>
          <wp:inline distT="0" distB="0" distL="0" distR="0" wp14:anchorId="26126ACC" wp14:editId="2B97EC14">
            <wp:extent cx="247650" cy="21907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97FE7" w:rsidRPr="00A97FE7">
        <w:t>[</w:t>
      </w:r>
      <w:r w:rsidRPr="00BE721C">
        <w:rPr>
          <w:b/>
        </w:rPr>
        <w:t>Удалить</w:t>
      </w:r>
      <w:r w:rsidR="00A97FE7" w:rsidRPr="00A97FE7">
        <w:rPr>
          <w:b/>
        </w:rPr>
        <w:t>]</w:t>
      </w:r>
      <w:r>
        <w:t xml:space="preserve"> отменит выбор колонки в качестве аналитического признака в строках. Кнопка </w:t>
      </w:r>
      <w:r>
        <w:rPr>
          <w:noProof/>
        </w:rPr>
        <w:drawing>
          <wp:inline distT="0" distB="0" distL="0" distR="0" wp14:anchorId="7E48782E" wp14:editId="3D377067">
            <wp:extent cx="885825" cy="238125"/>
            <wp:effectExtent l="0" t="0" r="9525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перенесет данный аналитический признак в столбцы. Галочка в поле </w:t>
      </w:r>
      <w:r>
        <w:rPr>
          <w:noProof/>
        </w:rPr>
        <w:drawing>
          <wp:inline distT="0" distB="0" distL="0" distR="0" wp14:anchorId="12DFE448" wp14:editId="32454EDC">
            <wp:extent cx="1257300" cy="2667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задаст итоговое суммирование данных по всем строкам выборки. Выбор отображения в сводной таблице того или иного  аналитического признака, можно настроить, установив/сняв отметку в графе </w:t>
      </w:r>
      <w:r w:rsidRPr="0073693C">
        <w:rPr>
          <w:b/>
        </w:rPr>
        <w:t>«Отображать»</w:t>
      </w:r>
      <w:r>
        <w:t xml:space="preserve">. Для того чтобы включить/выключить вывод в сводную таблицу  промежуточных итогов по соответствующему аналитическому признаку, следует установить/снять галочку в графе </w:t>
      </w:r>
      <w:r w:rsidRPr="0073693C">
        <w:rPr>
          <w:b/>
        </w:rPr>
        <w:t>«Итог».</w:t>
      </w:r>
      <w:r w:rsidRPr="00F75E10">
        <w:t xml:space="preserve"> </w:t>
      </w:r>
      <w:r>
        <w:t xml:space="preserve"> В поле «Дополнительно» возможно задать добавление дополнительных строк после строки, содержащий определенный аналитический признак. </w:t>
      </w:r>
      <w:proofErr w:type="gramStart"/>
      <w:r>
        <w:t>Кнопкой</w:t>
      </w:r>
      <w:proofErr w:type="gramEnd"/>
      <w:r>
        <w:t xml:space="preserve"> </w:t>
      </w:r>
      <w:r>
        <w:rPr>
          <w:noProof/>
        </w:rPr>
        <w:drawing>
          <wp:inline distT="0" distB="0" distL="0" distR="0" wp14:anchorId="27EF2A4F" wp14:editId="1D36F11E">
            <wp:extent cx="209550" cy="200025"/>
            <wp:effectExtent l="0" t="0" r="0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возможно добавлять значение необходимого количества дополнительных строк. Кнопкой </w:t>
      </w:r>
      <w:r>
        <w:rPr>
          <w:noProof/>
        </w:rPr>
        <w:drawing>
          <wp:inline distT="0" distB="0" distL="0" distR="0" wp14:anchorId="5FCCCC43" wp14:editId="4EC5014D">
            <wp:extent cx="180975" cy="209550"/>
            <wp:effectExtent l="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отредактировать введенное значение количества строк. Кнопкой </w:t>
      </w:r>
      <w:r>
        <w:rPr>
          <w:noProof/>
        </w:rPr>
        <w:drawing>
          <wp:inline distT="0" distB="0" distL="0" distR="0" wp14:anchorId="76CFD471" wp14:editId="1E15DB5A">
            <wp:extent cx="161925" cy="200025"/>
            <wp:effectExtent l="0" t="0" r="9525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можно удалить заполненные значения. При помощи </w:t>
      </w:r>
      <w:proofErr w:type="gramStart"/>
      <w:r>
        <w:t>кнопки</w:t>
      </w:r>
      <w:proofErr w:type="gramEnd"/>
      <w:r>
        <w:t xml:space="preserve"> </w:t>
      </w:r>
      <w:r>
        <w:rPr>
          <w:noProof/>
        </w:rPr>
        <w:drawing>
          <wp:inline distT="0" distB="0" distL="0" distR="0" wp14:anchorId="478CDF8A" wp14:editId="026894CB">
            <wp:extent cx="209550" cy="180975"/>
            <wp:effectExtent l="0" t="0" r="0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возможно задать определенное значение данного признака, после которого требуется добавить дополнительные пустые строки.</w:t>
      </w:r>
    </w:p>
    <w:p w:rsidR="00F56D2A" w:rsidRPr="009A51EF" w:rsidRDefault="00F56D2A" w:rsidP="00F56D2A">
      <w:pPr>
        <w:tabs>
          <w:tab w:val="left" w:pos="1418"/>
        </w:tabs>
        <w:spacing w:line="276" w:lineRule="auto"/>
        <w:ind w:firstLine="709"/>
        <w:contextualSpacing/>
        <w:rPr>
          <w:i/>
        </w:rPr>
      </w:pPr>
      <w:r w:rsidRPr="009A51EF">
        <w:rPr>
          <w:i/>
        </w:rPr>
        <w:t>Предположим, что в результате выборки в таблице необходимо после Кода аналитики 420 видеть 5 пустых строк для внесения в дальнейшем каких</w:t>
      </w:r>
      <w:r>
        <w:rPr>
          <w:i/>
        </w:rPr>
        <w:t>-</w:t>
      </w:r>
      <w:r w:rsidRPr="009A51EF">
        <w:rPr>
          <w:i/>
        </w:rPr>
        <w:t xml:space="preserve">либо комментариев. Первоначально переносим колонку Код аналитики в раздел Аналитические признаки в строках. Затем в поле «Дополнительно» нажимаем кнопку </w:t>
      </w:r>
      <w:r w:rsidRPr="009A51EF">
        <w:rPr>
          <w:i/>
          <w:noProof/>
        </w:rPr>
        <w:drawing>
          <wp:inline distT="0" distB="0" distL="0" distR="0" wp14:anchorId="0120D331" wp14:editId="6352AF0E">
            <wp:extent cx="209550" cy="180975"/>
            <wp:effectExtent l="0" t="0" r="0" b="952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1EF">
        <w:rPr>
          <w:i/>
        </w:rPr>
        <w:t xml:space="preserve">, в появившемся окне выбираем строку с Кодом аналитики 420 и сохраняем свой выбор, нажав кнопку «Ок». Затем при помощи кнопки </w:t>
      </w:r>
      <w:r w:rsidRPr="009A51EF">
        <w:rPr>
          <w:i/>
          <w:noProof/>
        </w:rPr>
        <w:drawing>
          <wp:inline distT="0" distB="0" distL="0" distR="0" wp14:anchorId="76129C05" wp14:editId="42F86726">
            <wp:extent cx="209550" cy="20002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1EF">
        <w:rPr>
          <w:i/>
        </w:rPr>
        <w:t xml:space="preserve"> устанавливаем количество строк, равное 5. Строка примет вид </w:t>
      </w:r>
      <w:r w:rsidRPr="009A51EF">
        <w:rPr>
          <w:i/>
          <w:noProof/>
        </w:rPr>
        <w:drawing>
          <wp:inline distT="0" distB="0" distL="0" distR="0" wp14:anchorId="4E99F60B" wp14:editId="0380EAA7">
            <wp:extent cx="3019425" cy="200025"/>
            <wp:effectExtent l="0" t="0" r="9525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1EF">
        <w:rPr>
          <w:i/>
        </w:rPr>
        <w:t>.</w:t>
      </w:r>
    </w:p>
    <w:p w:rsidR="00F56D2A" w:rsidRDefault="00F56D2A" w:rsidP="00F56D2A">
      <w:pPr>
        <w:tabs>
          <w:tab w:val="left" w:pos="1418"/>
        </w:tabs>
        <w:spacing w:line="276" w:lineRule="auto"/>
        <w:ind w:firstLine="709"/>
        <w:contextualSpacing/>
      </w:pPr>
      <w:r>
        <w:t xml:space="preserve">Для того чтобы осуществить фильтрацию или ограничение множества данных, следует нажать на пиктограмму </w:t>
      </w:r>
      <w:r>
        <w:rPr>
          <w:noProof/>
        </w:rPr>
        <w:drawing>
          <wp:inline distT="0" distB="0" distL="0" distR="0" wp14:anchorId="03B6B64E" wp14:editId="137C7334">
            <wp:extent cx="196850" cy="18542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графе «Фильтр». После чего на экране появится окно фильтра. В зависимости от типа аналитического признака, это может быть простой список каких либо значений, либо раскрываемый список в виде дерева. Для выбора записей, необходимо в этом окне отобрать  (отметить галочками) только те данные, сведения по которым необходимы.</w:t>
      </w:r>
    </w:p>
    <w:p w:rsidR="00F56D2A" w:rsidRDefault="00F56D2A" w:rsidP="00F56D2A">
      <w:pPr>
        <w:numPr>
          <w:ilvl w:val="0"/>
          <w:numId w:val="67"/>
        </w:numPr>
        <w:tabs>
          <w:tab w:val="left" w:pos="1418"/>
        </w:tabs>
        <w:spacing w:line="276" w:lineRule="auto"/>
        <w:ind w:left="0" w:firstLine="709"/>
        <w:contextualSpacing/>
      </w:pPr>
      <w:r w:rsidRPr="00532A91">
        <w:rPr>
          <w:u w:val="single"/>
        </w:rPr>
        <w:t xml:space="preserve"> «Аналитические признаки в столбцах».</w:t>
      </w:r>
      <w:r>
        <w:t xml:space="preserve"> Список аналитических признаков в столбцах функционально идентичен </w:t>
      </w:r>
      <w:hyperlink w:anchor="СписокАналитическихПризнаковВСтроках" w:history="1">
        <w:r w:rsidRPr="00532A91">
          <w:t>списку аналитических признаков в строках</w:t>
        </w:r>
      </w:hyperlink>
      <w:r>
        <w:t>. Элементы, расположенные выше в данном списке, будут располагаться выше в шапке сводной таблицы. Сортировка осуществляется сначала по верхнему ряду значений шапки сводной таблицы слева - направо, затем по следующему вниз и т.д. Также пользователь имеет возможность настроить отображение\скрытие выбранных столбцов, добавить в выборку дополнительные столбцы, отфильтровать данные.</w:t>
      </w:r>
    </w:p>
    <w:p w:rsidR="00F56D2A" w:rsidRDefault="00F56D2A" w:rsidP="00F56D2A">
      <w:pPr>
        <w:spacing w:line="276" w:lineRule="auto"/>
        <w:contextualSpacing/>
      </w:pPr>
      <w:r>
        <w:lastRenderedPageBreak/>
        <w:tab/>
        <w:t xml:space="preserve">После определения основных параметров, выборку можно сохранить, нажав на кнопку  </w:t>
      </w:r>
      <w:r>
        <w:rPr>
          <w:noProof/>
        </w:rPr>
        <w:drawing>
          <wp:inline distT="0" distB="0" distL="0" distR="0" wp14:anchorId="285C5374" wp14:editId="78FA6081">
            <wp:extent cx="277495" cy="254635"/>
            <wp:effectExtent l="0" t="0" r="0" b="0"/>
            <wp:docPr id="1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B8B">
        <w:t xml:space="preserve"> </w:t>
      </w:r>
      <w:r w:rsidR="00A97FE7" w:rsidRPr="00A97FE7">
        <w:t>[</w:t>
      </w:r>
      <w:r w:rsidRPr="002F1B8B">
        <w:rPr>
          <w:b/>
        </w:rPr>
        <w:t>Сохранить</w:t>
      </w:r>
      <w:r w:rsidR="00A97FE7" w:rsidRPr="00A97FE7">
        <w:rPr>
          <w:b/>
        </w:rPr>
        <w:t>]</w:t>
      </w:r>
      <w:r w:rsidR="00A97FE7">
        <w:t xml:space="preserve">  </w:t>
      </w:r>
      <w:r w:rsidR="00A97FE7" w:rsidRPr="00A97FE7">
        <w:rPr>
          <w:b/>
        </w:rPr>
        <w:t>&lt;</w:t>
      </w:r>
      <w:proofErr w:type="spellStart"/>
      <w:r w:rsidRPr="00A97FE7">
        <w:rPr>
          <w:b/>
        </w:rPr>
        <w:t>Ctrl+S</w:t>
      </w:r>
      <w:proofErr w:type="spellEnd"/>
      <w:r w:rsidR="00A97FE7" w:rsidRPr="00A97FE7">
        <w:rPr>
          <w:b/>
        </w:rPr>
        <w:t>&gt;</w:t>
      </w:r>
      <w:r w:rsidRPr="00A97FE7">
        <w:rPr>
          <w:b/>
        </w:rPr>
        <w:t>.</w:t>
      </w:r>
      <w:r>
        <w:t xml:space="preserve"> При необходимости можно очистить все созданные условия данной выборки, нажав кнопку </w:t>
      </w:r>
      <w:r>
        <w:rPr>
          <w:noProof/>
        </w:rPr>
        <w:drawing>
          <wp:inline distT="0" distB="0" distL="0" distR="0" wp14:anchorId="38552D20" wp14:editId="36B0ECA2">
            <wp:extent cx="238125" cy="266700"/>
            <wp:effectExtent l="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97FE7" w:rsidRPr="00A97FE7">
        <w:t>[</w:t>
      </w:r>
      <w:r w:rsidRPr="00532A91">
        <w:rPr>
          <w:b/>
        </w:rPr>
        <w:t>Очистить выборку</w:t>
      </w:r>
      <w:r w:rsidR="00A97FE7" w:rsidRPr="00A97FE7">
        <w:rPr>
          <w:b/>
        </w:rPr>
        <w:t>]</w:t>
      </w:r>
      <w:r>
        <w:t>.</w:t>
      </w:r>
    </w:p>
    <w:p w:rsidR="00F56D2A" w:rsidRPr="00D06E04" w:rsidRDefault="00F56D2A" w:rsidP="00F56D2A">
      <w:pPr>
        <w:pStyle w:val="3f4"/>
        <w:numPr>
          <w:ilvl w:val="2"/>
          <w:numId w:val="30"/>
        </w:numPr>
        <w:tabs>
          <w:tab w:val="num" w:pos="1797"/>
        </w:tabs>
        <w:spacing w:line="360" w:lineRule="auto"/>
        <w:ind w:left="1797" w:hanging="1077"/>
      </w:pPr>
      <w:bookmarkStart w:id="17" w:name="_Toc493233863"/>
      <w:bookmarkStart w:id="18" w:name="_Toc498583968"/>
      <w:bookmarkStart w:id="19" w:name="_Toc18939471"/>
      <w:r>
        <w:t>В</w:t>
      </w:r>
      <w:r w:rsidRPr="00D06E04">
        <w:t>ыполнение выборки</w:t>
      </w:r>
      <w:bookmarkEnd w:id="17"/>
      <w:bookmarkEnd w:id="18"/>
      <w:bookmarkEnd w:id="19"/>
    </w:p>
    <w:p w:rsidR="00F56D2A" w:rsidRDefault="00F56D2A" w:rsidP="00F56D2A">
      <w:pPr>
        <w:spacing w:line="276" w:lineRule="auto"/>
        <w:ind w:firstLine="709"/>
        <w:contextualSpacing/>
      </w:pPr>
      <w:r>
        <w:t xml:space="preserve">Выполнить выборку возможно и в </w:t>
      </w:r>
      <w:r w:rsidR="00666F57">
        <w:t>«</w:t>
      </w:r>
      <w:r w:rsidRPr="00A97FE7">
        <w:rPr>
          <w:b/>
        </w:rPr>
        <w:t>Реестре сохраненных выборок</w:t>
      </w:r>
      <w:r w:rsidR="00666F57">
        <w:rPr>
          <w:b/>
        </w:rPr>
        <w:t>»</w:t>
      </w:r>
      <w:r>
        <w:t xml:space="preserve"> и внутри самой выборки.</w:t>
      </w:r>
    </w:p>
    <w:p w:rsidR="00F56D2A" w:rsidRDefault="00F56D2A" w:rsidP="00F56D2A">
      <w:pPr>
        <w:spacing w:line="276" w:lineRule="auto"/>
        <w:contextualSpacing/>
      </w:pPr>
      <w:r>
        <w:tab/>
        <w:t xml:space="preserve">Для выполнения выборки в Реестре сохраненных выборок необходимо отметить выборку галочкой и нажать кнопку </w:t>
      </w:r>
      <w:r>
        <w:rPr>
          <w:noProof/>
        </w:rPr>
        <w:drawing>
          <wp:inline distT="0" distB="0" distL="0" distR="0" wp14:anchorId="3C72CBAF" wp14:editId="1AFCC155">
            <wp:extent cx="219075" cy="23812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F57" w:rsidRPr="00666F57">
        <w:t>[</w:t>
      </w:r>
      <w:r w:rsidRPr="00F0691C">
        <w:rPr>
          <w:b/>
        </w:rPr>
        <w:t>Выполнить</w:t>
      </w:r>
      <w:r w:rsidR="00666F57" w:rsidRPr="00666F57">
        <w:rPr>
          <w:b/>
        </w:rPr>
        <w:t>]</w:t>
      </w:r>
      <w:r>
        <w:t>.</w:t>
      </w:r>
    </w:p>
    <w:p w:rsidR="00F56D2A" w:rsidRDefault="00F56D2A" w:rsidP="00F56D2A">
      <w:pPr>
        <w:spacing w:line="276" w:lineRule="auto"/>
        <w:contextualSpacing/>
      </w:pPr>
      <w:r>
        <w:tab/>
        <w:t xml:space="preserve">Открыв выборку на редактирование, запустить выборку на выполнение возможно кнопкой </w:t>
      </w:r>
      <w:r>
        <w:rPr>
          <w:noProof/>
        </w:rPr>
        <w:drawing>
          <wp:inline distT="0" distB="0" distL="0" distR="0" wp14:anchorId="6D919BAA" wp14:editId="060DB508">
            <wp:extent cx="219075" cy="238125"/>
            <wp:effectExtent l="0" t="0" r="952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F57" w:rsidRPr="00666F57">
        <w:t>[</w:t>
      </w:r>
      <w:r w:rsidRPr="00F0691C">
        <w:rPr>
          <w:b/>
        </w:rPr>
        <w:t>Выполнить</w:t>
      </w:r>
      <w:r w:rsidR="00666F57" w:rsidRPr="00666F57">
        <w:rPr>
          <w:b/>
        </w:rPr>
        <w:t>]</w:t>
      </w:r>
      <w:r>
        <w:t xml:space="preserve"> на панели инструментов.</w:t>
      </w:r>
    </w:p>
    <w:p w:rsidR="00F56D2A" w:rsidRDefault="00F56D2A" w:rsidP="00F56D2A">
      <w:pPr>
        <w:spacing w:line="276" w:lineRule="auto"/>
        <w:contextualSpacing/>
        <w:rPr>
          <w:i/>
        </w:rPr>
      </w:pPr>
      <w:r>
        <w:tab/>
        <w:t xml:space="preserve">При помощи кнопки панели инструментов </w:t>
      </w:r>
      <w:r>
        <w:rPr>
          <w:noProof/>
        </w:rPr>
        <w:drawing>
          <wp:inline distT="0" distB="0" distL="0" distR="0" wp14:anchorId="56E6B983" wp14:editId="6C67CCF9">
            <wp:extent cx="266700" cy="257175"/>
            <wp:effectExtent l="0" t="0" r="0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66F57" w:rsidRPr="00666F57">
        <w:t>[</w:t>
      </w:r>
      <w:r w:rsidRPr="00532A91">
        <w:rPr>
          <w:b/>
        </w:rPr>
        <w:t>Настройка</w:t>
      </w:r>
      <w:r w:rsidR="00666F57" w:rsidRPr="00666F57">
        <w:rPr>
          <w:b/>
        </w:rPr>
        <w:t>]</w:t>
      </w:r>
      <w:r>
        <w:t xml:space="preserve"> </w:t>
      </w:r>
      <w:proofErr w:type="gramStart"/>
      <w:r w:rsidR="00666F57">
        <w:t>возможно</w:t>
      </w:r>
      <w:proofErr w:type="gramEnd"/>
      <w:r>
        <w:t xml:space="preserve"> задать следующие дополнительные настройки выполнения выборки </w:t>
      </w:r>
      <w:r w:rsidRPr="001829CF">
        <w:rPr>
          <w:i/>
        </w:rPr>
        <w:t>(</w:t>
      </w:r>
      <w:r w:rsidR="00666F57">
        <w:rPr>
          <w:i/>
        </w:rPr>
        <w:t>Рисунок</w:t>
      </w:r>
      <w:r w:rsidR="00666F57" w:rsidRPr="00666F57">
        <w:rPr>
          <w:i/>
        </w:rPr>
        <w:t xml:space="preserve"> 8</w:t>
      </w:r>
      <w:r w:rsidRPr="001829CF">
        <w:rPr>
          <w:i/>
        </w:rPr>
        <w:t>):</w:t>
      </w:r>
    </w:p>
    <w:p w:rsidR="00F56D2A" w:rsidRDefault="00F56D2A" w:rsidP="00F56D2A">
      <w:pPr>
        <w:spacing w:line="276" w:lineRule="auto"/>
        <w:contextualSpacing/>
      </w:pPr>
    </w:p>
    <w:p w:rsidR="00F56D2A" w:rsidRDefault="00F56D2A" w:rsidP="00F56D2A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52F6C5C" wp14:editId="675CE1A8">
            <wp:extent cx="3833446" cy="2607010"/>
            <wp:effectExtent l="0" t="0" r="0" b="317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843353" cy="261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2A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Настройка выборки</w:t>
      </w:r>
    </w:p>
    <w:p w:rsidR="00F56D2A" w:rsidRPr="009F0272" w:rsidRDefault="00F56D2A" w:rsidP="00F56D2A"/>
    <w:p w:rsidR="00F56D2A" w:rsidRDefault="00F56D2A" w:rsidP="00F56D2A">
      <w:pPr>
        <w:spacing w:line="276" w:lineRule="auto"/>
        <w:contextualSpacing/>
      </w:pPr>
      <w:r>
        <w:t xml:space="preserve"> - </w:t>
      </w:r>
      <w:r w:rsidRPr="009F0272">
        <w:rPr>
          <w:b/>
        </w:rPr>
        <w:t>Номер версии формы для расчета</w:t>
      </w:r>
      <w:r>
        <w:t xml:space="preserve"> – позволяет задать определенную версию формы для отбора данных в выборке, если значение не заполнено, то будет учитываться последняя актуальная версия отчета;</w:t>
      </w:r>
    </w:p>
    <w:p w:rsidR="00F56D2A" w:rsidRDefault="00F56D2A" w:rsidP="00F56D2A">
      <w:pPr>
        <w:spacing w:line="276" w:lineRule="auto"/>
        <w:contextualSpacing/>
      </w:pPr>
      <w:r>
        <w:t xml:space="preserve"> - </w:t>
      </w:r>
      <w:r w:rsidRPr="009F0272">
        <w:rPr>
          <w:b/>
        </w:rPr>
        <w:t>Отображение сумм</w:t>
      </w:r>
      <w:r>
        <w:t xml:space="preserve"> – позволяет выбрать отображение показателей сумм: По умолчанию, в тысячах или миллионах; </w:t>
      </w:r>
    </w:p>
    <w:p w:rsidR="00F56D2A" w:rsidRDefault="00F56D2A" w:rsidP="00F56D2A">
      <w:pPr>
        <w:spacing w:line="276" w:lineRule="auto"/>
        <w:contextualSpacing/>
      </w:pPr>
      <w:r>
        <w:t xml:space="preserve"> - </w:t>
      </w:r>
      <w:r w:rsidRPr="009F0272">
        <w:rPr>
          <w:b/>
        </w:rPr>
        <w:t>Выводить пустые значения – Нет (</w:t>
      </w:r>
      <w:r w:rsidRPr="00A355A8">
        <w:t>пустые значения выводится в выборке не будут) либо</w:t>
      </w:r>
      <w:proofErr w:type="gramStart"/>
      <w:r w:rsidRPr="00A355A8">
        <w:t xml:space="preserve"> </w:t>
      </w:r>
      <w:r w:rsidRPr="00A355A8">
        <w:rPr>
          <w:b/>
        </w:rPr>
        <w:t>Д</w:t>
      </w:r>
      <w:proofErr w:type="gramEnd"/>
      <w:r w:rsidRPr="00A355A8">
        <w:rPr>
          <w:b/>
        </w:rPr>
        <w:t>а</w:t>
      </w:r>
      <w:r w:rsidRPr="00A355A8">
        <w:t xml:space="preserve"> (пустые значения будут представлены</w:t>
      </w:r>
      <w:r>
        <w:t xml:space="preserve"> на экране);</w:t>
      </w:r>
    </w:p>
    <w:p w:rsidR="00F56D2A" w:rsidRDefault="00F56D2A" w:rsidP="00F56D2A">
      <w:pPr>
        <w:spacing w:line="276" w:lineRule="auto"/>
        <w:contextualSpacing/>
      </w:pPr>
      <w:r>
        <w:t xml:space="preserve"> - </w:t>
      </w:r>
      <w:r w:rsidRPr="009F0272">
        <w:rPr>
          <w:b/>
        </w:rPr>
        <w:t>Выводить пустые значения по отсутствующим отчетам</w:t>
      </w:r>
      <w:r>
        <w:t xml:space="preserve"> - по отсутствующим в базе данных отчетам при значении</w:t>
      </w:r>
      <w:proofErr w:type="gramStart"/>
      <w:r>
        <w:t xml:space="preserve"> </w:t>
      </w:r>
      <w:r w:rsidRPr="00A355A8">
        <w:rPr>
          <w:b/>
        </w:rPr>
        <w:t>Н</w:t>
      </w:r>
      <w:proofErr w:type="gramEnd"/>
      <w:r>
        <w:rPr>
          <w:b/>
        </w:rPr>
        <w:t>ет</w:t>
      </w:r>
      <w:r>
        <w:t xml:space="preserve"> данные выводиться не будут, при значении </w:t>
      </w:r>
      <w:r w:rsidRPr="00A355A8">
        <w:rPr>
          <w:b/>
        </w:rPr>
        <w:t>Д</w:t>
      </w:r>
      <w:r>
        <w:rPr>
          <w:b/>
        </w:rPr>
        <w:t>а</w:t>
      </w:r>
      <w:r>
        <w:t xml:space="preserve"> – будут выводиться нулевые данные.</w:t>
      </w:r>
    </w:p>
    <w:p w:rsidR="00F56D2A" w:rsidRDefault="00F56D2A" w:rsidP="00F56D2A">
      <w:pPr>
        <w:spacing w:line="276" w:lineRule="auto"/>
        <w:contextualSpacing/>
      </w:pPr>
      <w:r>
        <w:lastRenderedPageBreak/>
        <w:t xml:space="preserve"> - </w:t>
      </w:r>
      <w:r w:rsidRPr="009F0272">
        <w:rPr>
          <w:b/>
        </w:rPr>
        <w:t>Полное наименование организации</w:t>
      </w:r>
      <w:r>
        <w:t xml:space="preserve"> – задает использование полного или краткого наименования организации в выборке;</w:t>
      </w:r>
    </w:p>
    <w:p w:rsidR="00F56D2A" w:rsidRDefault="00F56D2A" w:rsidP="00F56D2A">
      <w:pPr>
        <w:spacing w:line="276" w:lineRule="auto"/>
        <w:contextualSpacing/>
      </w:pPr>
      <w:r>
        <w:t xml:space="preserve">- </w:t>
      </w:r>
      <w:r w:rsidRPr="009F0272">
        <w:rPr>
          <w:b/>
        </w:rPr>
        <w:t>Заголовки групп при печати</w:t>
      </w:r>
      <w:r>
        <w:t xml:space="preserve"> – настройка отображения наименования групп колонок;</w:t>
      </w:r>
    </w:p>
    <w:p w:rsidR="00F56D2A" w:rsidRDefault="00F56D2A" w:rsidP="00F56D2A">
      <w:pPr>
        <w:spacing w:line="276" w:lineRule="auto"/>
        <w:contextualSpacing/>
      </w:pPr>
      <w:r>
        <w:t xml:space="preserve"> - </w:t>
      </w:r>
      <w:r w:rsidRPr="009F0272">
        <w:rPr>
          <w:b/>
        </w:rPr>
        <w:t>Выводить сумму как разность сумм текущего и предыдущего периода</w:t>
      </w:r>
      <w:r>
        <w:t xml:space="preserve"> – при выборе значения</w:t>
      </w:r>
      <w:proofErr w:type="gramStart"/>
      <w:r>
        <w:t xml:space="preserve"> </w:t>
      </w:r>
      <w:r w:rsidRPr="00A355A8">
        <w:rPr>
          <w:b/>
        </w:rPr>
        <w:t>Н</w:t>
      </w:r>
      <w:proofErr w:type="gramEnd"/>
      <w:r w:rsidRPr="00A355A8">
        <w:rPr>
          <w:b/>
        </w:rPr>
        <w:t>ет</w:t>
      </w:r>
      <w:r>
        <w:t xml:space="preserve"> – в выборке выводятся значения показателей в указанном периоде, при выборе значения </w:t>
      </w:r>
      <w:r w:rsidRPr="00A355A8">
        <w:rPr>
          <w:b/>
        </w:rPr>
        <w:t>Да</w:t>
      </w:r>
      <w:r>
        <w:t xml:space="preserve"> -  в выборке будут отражены суммы, рассчитанные как разность показателей текущего и предыдущего периодов;</w:t>
      </w:r>
    </w:p>
    <w:p w:rsidR="00F56D2A" w:rsidRDefault="00F56D2A" w:rsidP="00F56D2A">
      <w:pPr>
        <w:spacing w:line="276" w:lineRule="auto"/>
        <w:contextualSpacing/>
      </w:pPr>
      <w:r>
        <w:t xml:space="preserve"> - </w:t>
      </w:r>
      <w:r w:rsidRPr="009F0272">
        <w:rPr>
          <w:b/>
        </w:rPr>
        <w:t>Количество знаков после запятой</w:t>
      </w:r>
      <w:r>
        <w:t xml:space="preserve"> – в данном поле можно проставить значение необходимого количества знаков после запятой, при незаполненном поле показатели будут выводиться по умолчанию с размерностью, указанной в выбранных отчетных формах;</w:t>
      </w:r>
    </w:p>
    <w:p w:rsidR="00F56D2A" w:rsidRDefault="00F56D2A" w:rsidP="00F56D2A">
      <w:pPr>
        <w:spacing w:line="276" w:lineRule="auto"/>
        <w:contextualSpacing/>
      </w:pPr>
      <w:r>
        <w:t xml:space="preserve"> - </w:t>
      </w:r>
      <w:r w:rsidRPr="009F0272">
        <w:rPr>
          <w:b/>
        </w:rPr>
        <w:t>Сортировать организации по дереву</w:t>
      </w:r>
      <w:r>
        <w:t xml:space="preserve"> – при настройке</w:t>
      </w:r>
      <w:proofErr w:type="gramStart"/>
      <w:r>
        <w:t xml:space="preserve"> </w:t>
      </w:r>
      <w:r w:rsidRPr="00A355A8">
        <w:rPr>
          <w:b/>
        </w:rPr>
        <w:t>Н</w:t>
      </w:r>
      <w:proofErr w:type="gramEnd"/>
      <w:r w:rsidRPr="00A355A8">
        <w:rPr>
          <w:b/>
        </w:rPr>
        <w:t>е</w:t>
      </w:r>
      <w:r>
        <w:t xml:space="preserve">т – организации сортируются по алфавиту, при выборе </w:t>
      </w:r>
      <w:r w:rsidRPr="00A355A8">
        <w:rPr>
          <w:b/>
        </w:rPr>
        <w:t xml:space="preserve">Да </w:t>
      </w:r>
      <w:r>
        <w:t>- по дереву организаций.</w:t>
      </w:r>
    </w:p>
    <w:p w:rsidR="00F56D2A" w:rsidRDefault="00F56D2A" w:rsidP="00F56D2A">
      <w:pPr>
        <w:spacing w:line="276" w:lineRule="auto"/>
        <w:contextualSpacing/>
      </w:pPr>
      <w:r>
        <w:t xml:space="preserve"> - </w:t>
      </w:r>
      <w:r w:rsidRPr="009F0272">
        <w:rPr>
          <w:b/>
        </w:rPr>
        <w:t>Показывать для текстовых показателей количество значений</w:t>
      </w:r>
      <w:r>
        <w:t xml:space="preserve"> – настройка отражения количества значений для текстовых показателей.</w:t>
      </w:r>
    </w:p>
    <w:p w:rsidR="00F56D2A" w:rsidRDefault="00F56D2A" w:rsidP="00F56D2A">
      <w:pPr>
        <w:pStyle w:val="3f4"/>
        <w:numPr>
          <w:ilvl w:val="2"/>
          <w:numId w:val="30"/>
        </w:numPr>
        <w:tabs>
          <w:tab w:val="num" w:pos="1797"/>
        </w:tabs>
        <w:spacing w:line="360" w:lineRule="auto"/>
        <w:ind w:left="1797" w:hanging="1077"/>
      </w:pPr>
      <w:bookmarkStart w:id="20" w:name="_Toc493233864"/>
      <w:bookmarkStart w:id="21" w:name="_Toc498583969"/>
      <w:bookmarkStart w:id="22" w:name="_Toc18939472"/>
      <w:r>
        <w:t>Результат выборки</w:t>
      </w:r>
      <w:bookmarkEnd w:id="20"/>
      <w:bookmarkEnd w:id="21"/>
      <w:bookmarkEnd w:id="22"/>
    </w:p>
    <w:p w:rsidR="00F56D2A" w:rsidRPr="00D06E04" w:rsidRDefault="00F56D2A" w:rsidP="00F56D2A">
      <w:pPr>
        <w:ind w:firstLine="708"/>
        <w:rPr>
          <w:i/>
        </w:rPr>
      </w:pPr>
      <w:r>
        <w:t xml:space="preserve">Результат выполнения выборки будет представлен на экране в виде новой закладки «Результат выборки» </w:t>
      </w:r>
      <w:r w:rsidRPr="00D06E04">
        <w:rPr>
          <w:i/>
        </w:rPr>
        <w:t>(</w:t>
      </w:r>
      <w:r w:rsidR="00666F57">
        <w:rPr>
          <w:i/>
        </w:rPr>
        <w:t>Рисунок 9</w:t>
      </w:r>
      <w:r w:rsidRPr="00D06E04">
        <w:rPr>
          <w:i/>
        </w:rPr>
        <w:t>).</w:t>
      </w:r>
    </w:p>
    <w:p w:rsidR="00F56D2A" w:rsidRDefault="00F56D2A" w:rsidP="00F56D2A">
      <w:pPr>
        <w:ind w:left="540"/>
      </w:pPr>
    </w:p>
    <w:p w:rsidR="00F56D2A" w:rsidRDefault="00F56D2A" w:rsidP="00F56D2A">
      <w:pPr>
        <w:ind w:left="540"/>
        <w:jc w:val="center"/>
      </w:pPr>
      <w:r>
        <w:rPr>
          <w:noProof/>
        </w:rPr>
        <w:drawing>
          <wp:inline distT="0" distB="0" distL="0" distR="0" wp14:anchorId="7149DADF" wp14:editId="395E8BFB">
            <wp:extent cx="5712857" cy="4010025"/>
            <wp:effectExtent l="0" t="0" r="254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17901" cy="401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2A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Результат выборки</w:t>
      </w:r>
    </w:p>
    <w:p w:rsidR="00F56D2A" w:rsidRDefault="00F56D2A" w:rsidP="00666F57">
      <w:pPr>
        <w:ind w:firstLine="709"/>
      </w:pPr>
      <w:r>
        <w:t xml:space="preserve">Работа с результатами выборки в данном окне во многом схожа с работой в </w:t>
      </w:r>
      <w:proofErr w:type="spellStart"/>
      <w:r w:rsidRPr="0008046D">
        <w:t>Microsoft</w:t>
      </w:r>
      <w:proofErr w:type="spellEnd"/>
      <w:r w:rsidRPr="0008046D">
        <w:t> </w:t>
      </w:r>
      <w:proofErr w:type="spellStart"/>
      <w:r w:rsidRPr="0008046D">
        <w:t>Excel</w:t>
      </w:r>
      <w:proofErr w:type="spellEnd"/>
      <w:r>
        <w:t>. Так по нажатию правой клавиши мыши на таблице появляется контекстное меню (</w:t>
      </w:r>
      <w:r w:rsidR="00666F57">
        <w:rPr>
          <w:i/>
        </w:rPr>
        <w:t>Рисунок 10</w:t>
      </w:r>
      <w:r w:rsidRPr="00D06E04">
        <w:rPr>
          <w:i/>
        </w:rPr>
        <w:t>),</w:t>
      </w:r>
      <w:r>
        <w:t xml:space="preserve"> с </w:t>
      </w:r>
      <w:r>
        <w:lastRenderedPageBreak/>
        <w:t>помощью которого можно добавить или удалить ячейки, вырезать, копировать, вставить данные, задать формат ячеек и др.</w:t>
      </w:r>
    </w:p>
    <w:p w:rsidR="00F56D2A" w:rsidRDefault="00F56D2A" w:rsidP="00F56D2A">
      <w:pPr>
        <w:ind w:left="540"/>
      </w:pPr>
      <w:r>
        <w:tab/>
        <w:t xml:space="preserve"> </w:t>
      </w:r>
    </w:p>
    <w:p w:rsidR="00F56D2A" w:rsidRDefault="00F56D2A" w:rsidP="00F56D2A">
      <w:pPr>
        <w:ind w:left="540"/>
        <w:jc w:val="center"/>
      </w:pPr>
      <w:r>
        <w:rPr>
          <w:noProof/>
        </w:rPr>
        <w:drawing>
          <wp:inline distT="0" distB="0" distL="0" distR="0" wp14:anchorId="7B2CF678" wp14:editId="06F85514">
            <wp:extent cx="1813419" cy="3539794"/>
            <wp:effectExtent l="0" t="0" r="0" b="381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15002" cy="354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2A" w:rsidRDefault="00F56D2A" w:rsidP="00666F57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Контекстное меню</w:t>
      </w:r>
    </w:p>
    <w:p w:rsidR="00F56D2A" w:rsidRDefault="00F56D2A" w:rsidP="00F56D2A">
      <w:pPr>
        <w:ind w:firstLine="540"/>
      </w:pPr>
      <w:r>
        <w:t>В верхней части окна расположена панель командных кнопок для работы с результатами выборки, с помощью которых возможно выполнение следующих операций:</w:t>
      </w:r>
    </w:p>
    <w:p w:rsidR="00F56D2A" w:rsidRDefault="00F56D2A" w:rsidP="00F56D2A">
      <w:pPr>
        <w:ind w:left="540"/>
      </w:pPr>
      <w:r>
        <w:rPr>
          <w:noProof/>
        </w:rPr>
        <w:drawing>
          <wp:inline distT="0" distB="0" distL="0" distR="0" wp14:anchorId="7FE4A0ED" wp14:editId="00FE9AF0">
            <wp:extent cx="257175" cy="247650"/>
            <wp:effectExtent l="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06E04">
        <w:rPr>
          <w:b/>
        </w:rPr>
        <w:t>Сохранить</w:t>
      </w:r>
      <w:r>
        <w:t xml:space="preserve"> - сохранение результатов выборки;</w:t>
      </w:r>
    </w:p>
    <w:p w:rsidR="00F56D2A" w:rsidRDefault="00F56D2A" w:rsidP="00F56D2A">
      <w:pPr>
        <w:ind w:left="540"/>
      </w:pPr>
      <w:r>
        <w:rPr>
          <w:noProof/>
        </w:rPr>
        <w:drawing>
          <wp:inline distT="0" distB="0" distL="0" distR="0" wp14:anchorId="428A9FF6" wp14:editId="5B2771BD">
            <wp:extent cx="219075" cy="209550"/>
            <wp:effectExtent l="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06E04">
        <w:rPr>
          <w:b/>
        </w:rPr>
        <w:t>Обновить</w:t>
      </w:r>
      <w:r>
        <w:t xml:space="preserve"> - обновление данных;</w:t>
      </w:r>
    </w:p>
    <w:p w:rsidR="00F56D2A" w:rsidRDefault="00F56D2A" w:rsidP="00F56D2A">
      <w:pPr>
        <w:ind w:left="540"/>
      </w:pPr>
      <w:r>
        <w:rPr>
          <w:noProof/>
        </w:rPr>
        <w:drawing>
          <wp:inline distT="0" distB="0" distL="0" distR="0" wp14:anchorId="13434F02" wp14:editId="183AB00F">
            <wp:extent cx="228600" cy="2286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06E04">
        <w:rPr>
          <w:b/>
        </w:rPr>
        <w:t>Настройка</w:t>
      </w:r>
      <w:r>
        <w:t xml:space="preserve"> - настройка выборки;</w:t>
      </w:r>
    </w:p>
    <w:p w:rsidR="00F56D2A" w:rsidRDefault="00F56D2A" w:rsidP="00F56D2A">
      <w:pPr>
        <w:ind w:left="540"/>
      </w:pPr>
      <w:r>
        <w:rPr>
          <w:noProof/>
        </w:rPr>
        <w:drawing>
          <wp:inline distT="0" distB="0" distL="0" distR="0" wp14:anchorId="1E80E8FF" wp14:editId="5277454B">
            <wp:extent cx="323850" cy="23812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06E04">
        <w:rPr>
          <w:b/>
        </w:rPr>
        <w:t xml:space="preserve">Открыть в </w:t>
      </w:r>
      <w:r w:rsidRPr="00D06E04">
        <w:rPr>
          <w:b/>
          <w:lang w:val="en-US"/>
        </w:rPr>
        <w:t>Excel</w:t>
      </w:r>
      <w:r>
        <w:t xml:space="preserve"> - по стрелке предлагается вариант печати всего результата выборки либо только выделенной области;</w:t>
      </w:r>
    </w:p>
    <w:p w:rsidR="00F56D2A" w:rsidRDefault="00F56D2A" w:rsidP="00F56D2A">
      <w:pPr>
        <w:ind w:left="540"/>
      </w:pPr>
      <w:r>
        <w:rPr>
          <w:noProof/>
        </w:rPr>
        <w:drawing>
          <wp:inline distT="0" distB="0" distL="0" distR="0" wp14:anchorId="44AA331A" wp14:editId="507732A7">
            <wp:extent cx="295275" cy="209550"/>
            <wp:effectExtent l="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D06E04">
        <w:rPr>
          <w:b/>
        </w:rPr>
        <w:t>Автоподбор</w:t>
      </w:r>
      <w:proofErr w:type="spellEnd"/>
      <w:r w:rsidRPr="00D06E04">
        <w:rPr>
          <w:b/>
        </w:rPr>
        <w:t xml:space="preserve"> ширины</w:t>
      </w:r>
      <w:r>
        <w:t xml:space="preserve"> - </w:t>
      </w:r>
      <w:proofErr w:type="spellStart"/>
      <w:r>
        <w:t>автоподбор</w:t>
      </w:r>
      <w:proofErr w:type="spellEnd"/>
      <w:r>
        <w:t xml:space="preserve"> ширины по тексту либо по шрифту;</w:t>
      </w:r>
    </w:p>
    <w:p w:rsidR="00F56D2A" w:rsidRDefault="00F56D2A" w:rsidP="00F56D2A">
      <w:pPr>
        <w:ind w:left="540"/>
      </w:pPr>
      <w:r>
        <w:rPr>
          <w:noProof/>
        </w:rPr>
        <w:drawing>
          <wp:inline distT="0" distB="0" distL="0" distR="0" wp14:anchorId="07DF1214" wp14:editId="13C541D7">
            <wp:extent cx="257175" cy="219075"/>
            <wp:effectExtent l="0" t="0" r="9525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06E04">
        <w:rPr>
          <w:b/>
        </w:rPr>
        <w:t>Сортировка</w:t>
      </w:r>
      <w:r>
        <w:t xml:space="preserve"> - сортировка данных;</w:t>
      </w:r>
    </w:p>
    <w:p w:rsidR="00F56D2A" w:rsidRDefault="00F56D2A" w:rsidP="00F56D2A">
      <w:pPr>
        <w:ind w:left="540"/>
      </w:pPr>
      <w:r>
        <w:rPr>
          <w:noProof/>
        </w:rPr>
        <w:drawing>
          <wp:inline distT="0" distB="0" distL="0" distR="0" wp14:anchorId="117B8DE7" wp14:editId="4BFFA49E">
            <wp:extent cx="200025" cy="209550"/>
            <wp:effectExtent l="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06E04">
        <w:rPr>
          <w:b/>
        </w:rPr>
        <w:t>Фильтр</w:t>
      </w:r>
      <w:r>
        <w:t xml:space="preserve"> - отбор данных;</w:t>
      </w:r>
    </w:p>
    <w:p w:rsidR="00F56D2A" w:rsidRDefault="00F56D2A" w:rsidP="00F56D2A">
      <w:pPr>
        <w:ind w:left="540"/>
      </w:pPr>
      <w:r>
        <w:rPr>
          <w:noProof/>
        </w:rPr>
        <w:drawing>
          <wp:inline distT="0" distB="0" distL="0" distR="0" wp14:anchorId="295B291A" wp14:editId="29448CE9">
            <wp:extent cx="200025" cy="209550"/>
            <wp:effectExtent l="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06E04">
        <w:rPr>
          <w:b/>
        </w:rPr>
        <w:t>Переопределить значение в ячейке таблицы</w:t>
      </w:r>
      <w:r>
        <w:t>;</w:t>
      </w:r>
    </w:p>
    <w:p w:rsidR="00F56D2A" w:rsidRDefault="00F56D2A" w:rsidP="00F56D2A">
      <w:pPr>
        <w:ind w:left="540"/>
      </w:pPr>
      <w:r>
        <w:rPr>
          <w:noProof/>
        </w:rPr>
        <w:drawing>
          <wp:inline distT="0" distB="0" distL="0" distR="0" wp14:anchorId="45DE7E8A" wp14:editId="03A9614F">
            <wp:extent cx="285750" cy="24765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06E04">
        <w:rPr>
          <w:b/>
        </w:rPr>
        <w:t>Печать</w:t>
      </w:r>
      <w:r>
        <w:t>;</w:t>
      </w:r>
    </w:p>
    <w:p w:rsidR="00F56D2A" w:rsidRDefault="00F56D2A" w:rsidP="00F56D2A">
      <w:pPr>
        <w:ind w:left="540"/>
      </w:pPr>
      <w:r>
        <w:rPr>
          <w:noProof/>
        </w:rPr>
        <w:drawing>
          <wp:inline distT="0" distB="0" distL="0" distR="0" wp14:anchorId="1406B9C4" wp14:editId="6111522B">
            <wp:extent cx="1123950" cy="2286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открывает дополнительную область, в которой при помощи выбора колонок и определения </w:t>
      </w:r>
      <w:proofErr w:type="gramStart"/>
      <w:r>
        <w:t>формул</w:t>
      </w:r>
      <w:proofErr w:type="gramEnd"/>
      <w:r>
        <w:t xml:space="preserve"> возможно создавать новые колонки таблицы и редактировать имеющиеся.</w:t>
      </w:r>
    </w:p>
    <w:p w:rsidR="00F56D2A" w:rsidRDefault="00F56D2A" w:rsidP="00F56D2A">
      <w:pPr>
        <w:ind w:left="540"/>
      </w:pPr>
      <w:r>
        <w:rPr>
          <w:noProof/>
        </w:rPr>
        <w:drawing>
          <wp:inline distT="0" distB="0" distL="0" distR="0" wp14:anchorId="708A1DC6" wp14:editId="7DA5332E">
            <wp:extent cx="228600" cy="238125"/>
            <wp:effectExtent l="0" t="0" r="0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06E04">
        <w:rPr>
          <w:b/>
        </w:rPr>
        <w:t>Удалить область</w:t>
      </w:r>
      <w:r>
        <w:t xml:space="preserve"> - удаление выделенной области;</w:t>
      </w:r>
    </w:p>
    <w:p w:rsidR="00F56D2A" w:rsidRDefault="00F56D2A" w:rsidP="00F56D2A">
      <w:pPr>
        <w:ind w:left="540"/>
      </w:pPr>
      <w:r>
        <w:rPr>
          <w:noProof/>
        </w:rPr>
        <w:drawing>
          <wp:inline distT="0" distB="0" distL="0" distR="0" wp14:anchorId="45A96E76" wp14:editId="0FFF7D5C">
            <wp:extent cx="276225" cy="238125"/>
            <wp:effectExtent l="0" t="0" r="9525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06E04">
        <w:rPr>
          <w:b/>
        </w:rPr>
        <w:t>Выход</w:t>
      </w:r>
      <w:r>
        <w:t>.</w:t>
      </w:r>
    </w:p>
    <w:p w:rsidR="00F56D2A" w:rsidRPr="00D06E04" w:rsidRDefault="00F56D2A" w:rsidP="00F56D2A">
      <w:pPr>
        <w:pStyle w:val="aff5"/>
      </w:pPr>
    </w:p>
    <w:p w:rsidR="00F56D2A" w:rsidRPr="00012D6A" w:rsidRDefault="00F56D2A" w:rsidP="00F56D2A">
      <w:pPr>
        <w:pStyle w:val="2f8"/>
        <w:numPr>
          <w:ilvl w:val="1"/>
          <w:numId w:val="30"/>
        </w:numPr>
        <w:tabs>
          <w:tab w:val="num" w:pos="1440"/>
        </w:tabs>
        <w:spacing w:line="360" w:lineRule="auto"/>
        <w:ind w:left="1440" w:hanging="720"/>
      </w:pPr>
      <w:bookmarkStart w:id="23" w:name="_Toc18939473"/>
      <w:r w:rsidRPr="00012D6A">
        <w:lastRenderedPageBreak/>
        <w:t>Р</w:t>
      </w:r>
      <w:r>
        <w:t>ежим</w:t>
      </w:r>
      <w:r w:rsidRPr="00012D6A">
        <w:t xml:space="preserve"> «</w:t>
      </w:r>
      <w:r>
        <w:t>Руководителю</w:t>
      </w:r>
      <w:r w:rsidRPr="00012D6A">
        <w:t>»</w:t>
      </w:r>
      <w:bookmarkEnd w:id="23"/>
    </w:p>
    <w:p w:rsidR="00F56D2A" w:rsidRDefault="002D4698" w:rsidP="00F56D2A">
      <w:pPr>
        <w:pStyle w:val="aff5"/>
      </w:pPr>
      <w:r>
        <w:t xml:space="preserve">Для более удобного использования режима </w:t>
      </w:r>
      <w:r w:rsidRPr="002D4698">
        <w:rPr>
          <w:b/>
        </w:rPr>
        <w:t>«Выборка»</w:t>
      </w:r>
      <w:r>
        <w:rPr>
          <w:b/>
        </w:rPr>
        <w:t xml:space="preserve"> </w:t>
      </w:r>
      <w:r>
        <w:t xml:space="preserve">был добален режим </w:t>
      </w:r>
      <w:r w:rsidRPr="002D4698">
        <w:rPr>
          <w:b/>
        </w:rPr>
        <w:t>«Руководителю»</w:t>
      </w:r>
      <w:r>
        <w:t xml:space="preserve">. Он позволяет настроить вывод уже созданных выборок на конкретного пользователя, вне зависимости является ли он создателем этой выборки. Режим </w:t>
      </w:r>
      <w:r w:rsidRPr="002D4698">
        <w:rPr>
          <w:b/>
        </w:rPr>
        <w:t>«Руководителю»</w:t>
      </w:r>
      <w:r>
        <w:rPr>
          <w:b/>
        </w:rPr>
        <w:t xml:space="preserve"> </w:t>
      </w:r>
      <w:r w:rsidRPr="002D4698">
        <w:t>имеет интерфейс схожий с режимом</w:t>
      </w:r>
      <w:r>
        <w:rPr>
          <w:b/>
        </w:rPr>
        <w:t xml:space="preserve"> «Работа с отчетностью». </w:t>
      </w:r>
      <w:r w:rsidRPr="002D4698">
        <w:t>Так же он позволяет выполянять выборки для выбранных организаций и периодов, не переходя при этом в к редактированию самой выборки.</w:t>
      </w:r>
    </w:p>
    <w:p w:rsidR="005640A1" w:rsidRDefault="005640A1" w:rsidP="005640A1">
      <w:pPr>
        <w:pStyle w:val="3f4"/>
        <w:numPr>
          <w:ilvl w:val="2"/>
          <w:numId w:val="30"/>
        </w:numPr>
        <w:tabs>
          <w:tab w:val="num" w:pos="1797"/>
        </w:tabs>
        <w:spacing w:line="360" w:lineRule="auto"/>
        <w:ind w:left="1797" w:hanging="1077"/>
      </w:pPr>
      <w:bookmarkStart w:id="24" w:name="_Toc18939474"/>
      <w:r>
        <w:t>Настройка режима «Руководитель»</w:t>
      </w:r>
      <w:bookmarkEnd w:id="24"/>
    </w:p>
    <w:p w:rsidR="005640A1" w:rsidRDefault="005640A1" w:rsidP="005640A1">
      <w:pPr>
        <w:pStyle w:val="aff5"/>
        <w:rPr>
          <w:b/>
        </w:rPr>
      </w:pPr>
      <w:r>
        <w:t xml:space="preserve">Режим «Руководитель» в пункте </w:t>
      </w:r>
      <w:r w:rsidRPr="005640A1">
        <w:rPr>
          <w:b/>
        </w:rPr>
        <w:t>Настройки</w:t>
      </w:r>
      <w:r>
        <w:t xml:space="preserve"> предназначен для выбора </w:t>
      </w:r>
      <w:r w:rsidR="00DF6D32">
        <w:t xml:space="preserve">выборок и привязки их к конкретному пользователю или группе, для последующего отражения в режиме </w:t>
      </w:r>
      <w:r w:rsidR="00DF6D32" w:rsidRPr="00DF6D32">
        <w:rPr>
          <w:b/>
        </w:rPr>
        <w:t>«Руководителю»</w:t>
      </w:r>
      <w:r w:rsidR="00DF6D32">
        <w:rPr>
          <w:b/>
        </w:rPr>
        <w:t>.</w:t>
      </w:r>
    </w:p>
    <w:p w:rsidR="00DF6D32" w:rsidRPr="00DF6D32" w:rsidRDefault="00DF6D32" w:rsidP="005640A1">
      <w:pPr>
        <w:pStyle w:val="aff5"/>
      </w:pPr>
      <w:r w:rsidRPr="00DF6D32">
        <w:t>Настройка осуществляется:</w:t>
      </w:r>
    </w:p>
    <w:p w:rsidR="005640A1" w:rsidRPr="00DF6D32" w:rsidRDefault="005640A1" w:rsidP="00DF6D32">
      <w:pPr>
        <w:pStyle w:val="aff5"/>
        <w:numPr>
          <w:ilvl w:val="0"/>
          <w:numId w:val="70"/>
        </w:numPr>
      </w:pPr>
      <w:r>
        <w:t xml:space="preserve">Перейти в навигаторе </w:t>
      </w:r>
      <w:r w:rsidRPr="005640A1">
        <w:rPr>
          <w:b/>
          <w:sz w:val="20"/>
          <w:szCs w:val="20"/>
          <w:highlight w:val="lightGray"/>
        </w:rPr>
        <w:t>СВОД-СМАРТ=&gt;НАСТРОЙКИ=&gt;Режим "Руководитель"</w:t>
      </w:r>
    </w:p>
    <w:p w:rsidR="00DF6D32" w:rsidRDefault="00DF6D32" w:rsidP="00DF6D32">
      <w:pPr>
        <w:pStyle w:val="aff5"/>
        <w:ind w:firstLine="0"/>
        <w:jc w:val="center"/>
      </w:pPr>
      <w:r>
        <w:drawing>
          <wp:inline distT="0" distB="0" distL="0" distR="0" wp14:anchorId="5778F9C1" wp14:editId="571237F4">
            <wp:extent cx="2743200" cy="186690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32" w:rsidRDefault="00387EE7" w:rsidP="00DF6D32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</w:t>
      </w:r>
      <w:r w:rsidR="00DF6D32">
        <w:rPr>
          <w:noProof/>
        </w:rPr>
        <w:t>жим «Руководитель» в Настройках</w:t>
      </w:r>
    </w:p>
    <w:p w:rsidR="002D4698" w:rsidRDefault="00DF6D32" w:rsidP="00DF6D32">
      <w:pPr>
        <w:pStyle w:val="aff5"/>
        <w:numPr>
          <w:ilvl w:val="0"/>
          <w:numId w:val="70"/>
        </w:numPr>
      </w:pPr>
      <w:r>
        <w:t xml:space="preserve">Нажать кнопку </w:t>
      </w:r>
      <w:r w:rsidRPr="00DF6D32">
        <w:rPr>
          <w:b/>
        </w:rPr>
        <w:drawing>
          <wp:inline distT="0" distB="0" distL="0" distR="0" wp14:anchorId="70F9797C" wp14:editId="2DB66ED4">
            <wp:extent cx="171450" cy="19050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D32">
        <w:rPr>
          <w:b/>
        </w:rPr>
        <w:t>[Создать] &lt;</w:t>
      </w:r>
      <w:r w:rsidRPr="00DF6D32">
        <w:rPr>
          <w:b/>
          <w:lang w:val="en-US"/>
        </w:rPr>
        <w:t>Ctrl</w:t>
      </w:r>
      <w:r w:rsidRPr="00DF6D32">
        <w:rPr>
          <w:b/>
        </w:rPr>
        <w:t>+</w:t>
      </w:r>
      <w:r w:rsidRPr="00DF6D32">
        <w:rPr>
          <w:b/>
          <w:lang w:val="en-US"/>
        </w:rPr>
        <w:t>N</w:t>
      </w:r>
      <w:r w:rsidRPr="00DF6D32">
        <w:rPr>
          <w:b/>
        </w:rPr>
        <w:t>&gt;</w:t>
      </w:r>
      <w:r>
        <w:t xml:space="preserve"> . Перейти ко вкладке настроек </w:t>
      </w:r>
      <w:r w:rsidRPr="00DF6D32">
        <w:rPr>
          <w:i/>
        </w:rPr>
        <w:t>(Рисунок 12).</w:t>
      </w:r>
    </w:p>
    <w:p w:rsidR="00DF6D32" w:rsidRDefault="00DF6D32" w:rsidP="00DF6D32">
      <w:pPr>
        <w:pStyle w:val="aff5"/>
        <w:numPr>
          <w:ilvl w:val="0"/>
          <w:numId w:val="70"/>
        </w:numPr>
      </w:pPr>
      <w:r>
        <w:t xml:space="preserve">Во вкладке настроек заполнить поле </w:t>
      </w:r>
      <w:r w:rsidRPr="00DF6D32">
        <w:rPr>
          <w:b/>
        </w:rPr>
        <w:t>Код, Наименование, Примечание</w:t>
      </w:r>
      <w:r>
        <w:rPr>
          <w:b/>
        </w:rPr>
        <w:t xml:space="preserve"> </w:t>
      </w:r>
      <w:r w:rsidRPr="00DF6D32">
        <w:rPr>
          <w:i/>
        </w:rPr>
        <w:t>(1).</w:t>
      </w:r>
      <w:r>
        <w:t xml:space="preserve"> </w:t>
      </w:r>
    </w:p>
    <w:p w:rsidR="00DF6D32" w:rsidRPr="00387EE7" w:rsidRDefault="00DF6D32" w:rsidP="00DF6D32">
      <w:pPr>
        <w:pStyle w:val="aff5"/>
        <w:numPr>
          <w:ilvl w:val="0"/>
          <w:numId w:val="70"/>
        </w:numPr>
      </w:pPr>
      <w:r>
        <w:t xml:space="preserve">Далее добавить пользователя или группу пользователей, нажав на вкладке </w:t>
      </w:r>
      <w:r w:rsidRPr="00DF6D32">
        <w:rPr>
          <w:b/>
        </w:rPr>
        <w:t xml:space="preserve">Пользователи </w:t>
      </w:r>
      <w:r>
        <w:t xml:space="preserve">конпку </w:t>
      </w:r>
      <w:r>
        <w:drawing>
          <wp:inline distT="0" distB="0" distL="0" distR="0" wp14:anchorId="4AC67A54" wp14:editId="3B4FD503">
            <wp:extent cx="276225" cy="238125"/>
            <wp:effectExtent l="0" t="0" r="9525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D32">
        <w:t>[</w:t>
      </w:r>
      <w:r w:rsidRPr="00DF6D32">
        <w:rPr>
          <w:b/>
        </w:rPr>
        <w:t>Добавить]</w:t>
      </w:r>
      <w:r>
        <w:rPr>
          <w:b/>
        </w:rPr>
        <w:t>.</w:t>
      </w:r>
    </w:p>
    <w:p w:rsidR="00387EE7" w:rsidRDefault="00387EE7" w:rsidP="00387EE7">
      <w:pPr>
        <w:pStyle w:val="aff5"/>
        <w:ind w:left="1069" w:firstLine="0"/>
      </w:pPr>
    </w:p>
    <w:p w:rsidR="00DF6D32" w:rsidRDefault="00DF6D32" w:rsidP="00DF6D32">
      <w:pPr>
        <w:pStyle w:val="aff5"/>
        <w:ind w:left="1069" w:firstLine="0"/>
      </w:pPr>
      <w:r>
        <w:lastRenderedPageBreak/>
        <w:drawing>
          <wp:inline distT="0" distB="0" distL="0" distR="0" wp14:anchorId="00ABAE88" wp14:editId="55535419">
            <wp:extent cx="4695825" cy="4133850"/>
            <wp:effectExtent l="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EE7" w:rsidRDefault="00387EE7" w:rsidP="00387EE7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Настройка режима «Руководитель»</w:t>
      </w:r>
    </w:p>
    <w:p w:rsidR="00F56D2A" w:rsidRPr="00387EE7" w:rsidRDefault="00387EE7" w:rsidP="00387EE7">
      <w:pPr>
        <w:pStyle w:val="afffffff9"/>
        <w:numPr>
          <w:ilvl w:val="0"/>
          <w:numId w:val="70"/>
        </w:numPr>
        <w:spacing w:before="120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387EE7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Перейти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к вкладке </w:t>
      </w:r>
      <w:r w:rsidRPr="00387EE7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Выборки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Нажать </w:t>
      </w:r>
      <w:r w:rsidRPr="00387EE7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конпку </w:t>
      </w:r>
      <w:r w:rsidRPr="00387EE7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8CE21DD" wp14:editId="16F61E56">
            <wp:extent cx="276225" cy="238125"/>
            <wp:effectExtent l="0" t="0" r="9525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EE7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[Добавить].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387EE7">
        <w:rPr>
          <w:rFonts w:ascii="Times New Roman" w:eastAsia="Times New Roman" w:hAnsi="Times New Roman"/>
          <w:noProof/>
          <w:sz w:val="24"/>
          <w:szCs w:val="24"/>
          <w:lang w:eastAsia="ru-RU"/>
        </w:rPr>
        <w:t>В списке выбрать выборки, которые должны отражаться у пользователя в режиме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«Руководителю».</w:t>
      </w:r>
    </w:p>
    <w:p w:rsidR="00F56D2A" w:rsidRDefault="00387EE7" w:rsidP="00387EE7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AF6973D" wp14:editId="611502BC">
            <wp:extent cx="6477000" cy="340995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EE7" w:rsidRDefault="00387EE7" w:rsidP="00387EE7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Настройка списка выборок</w:t>
      </w:r>
    </w:p>
    <w:p w:rsidR="00F56D2A" w:rsidRPr="005456C5" w:rsidRDefault="00387EE7" w:rsidP="00387EE7">
      <w:pPr>
        <w:pStyle w:val="a0"/>
        <w:numPr>
          <w:ilvl w:val="0"/>
          <w:numId w:val="70"/>
        </w:numPr>
        <w:jc w:val="left"/>
      </w:pPr>
      <w:r>
        <w:lastRenderedPageBreak/>
        <w:t xml:space="preserve">Сохранить настройки режима нажав на кнопку </w:t>
      </w:r>
      <w:r w:rsidR="005456C5">
        <w:rPr>
          <w:noProof/>
        </w:rPr>
        <w:drawing>
          <wp:inline distT="0" distB="0" distL="0" distR="0" wp14:anchorId="7E16BEA2" wp14:editId="499C52F9">
            <wp:extent cx="257175" cy="247650"/>
            <wp:effectExtent l="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6C5">
        <w:t xml:space="preserve"> </w:t>
      </w:r>
      <w:r w:rsidR="005456C5" w:rsidRPr="005456C5">
        <w:t>[</w:t>
      </w:r>
      <w:r w:rsidR="005456C5" w:rsidRPr="00D06E04">
        <w:rPr>
          <w:b/>
        </w:rPr>
        <w:t>Сохранить</w:t>
      </w:r>
      <w:r w:rsidR="005456C5" w:rsidRPr="005456C5">
        <w:rPr>
          <w:b/>
        </w:rPr>
        <w:t>]</w:t>
      </w:r>
      <w:r w:rsidR="005456C5">
        <w:rPr>
          <w:b/>
        </w:rPr>
        <w:t>.</w:t>
      </w:r>
    </w:p>
    <w:p w:rsidR="005456C5" w:rsidRDefault="005456C5" w:rsidP="005456C5">
      <w:pPr>
        <w:pStyle w:val="a0"/>
        <w:numPr>
          <w:ilvl w:val="0"/>
          <w:numId w:val="0"/>
        </w:numPr>
        <w:ind w:left="1069"/>
        <w:jc w:val="left"/>
        <w:rPr>
          <w:b/>
        </w:rPr>
      </w:pPr>
    </w:p>
    <w:p w:rsidR="00844CFD" w:rsidRDefault="00844CFD" w:rsidP="00844CFD">
      <w:pPr>
        <w:pStyle w:val="3f4"/>
        <w:numPr>
          <w:ilvl w:val="2"/>
          <w:numId w:val="30"/>
        </w:numPr>
        <w:tabs>
          <w:tab w:val="num" w:pos="1797"/>
        </w:tabs>
        <w:spacing w:line="360" w:lineRule="auto"/>
        <w:ind w:left="1797" w:hanging="1077"/>
      </w:pPr>
      <w:bookmarkStart w:id="25" w:name="_Toc18939475"/>
      <w:r>
        <w:t>Просмотр выбранных выборок в режиме  «Руководителю»</w:t>
      </w:r>
      <w:bookmarkEnd w:id="25"/>
    </w:p>
    <w:p w:rsidR="00844CFD" w:rsidRPr="00962964" w:rsidRDefault="00844CFD" w:rsidP="00844CFD">
      <w:pPr>
        <w:pStyle w:val="aff5"/>
      </w:pPr>
      <w:r>
        <w:t xml:space="preserve">После настройки списка выводимых выборок переходим к режиму </w:t>
      </w:r>
      <w:r w:rsidRPr="00844CFD">
        <w:rPr>
          <w:b/>
        </w:rPr>
        <w:t>«Руководитель».</w:t>
      </w:r>
      <w:r>
        <w:rPr>
          <w:b/>
        </w:rPr>
        <w:t xml:space="preserve"> </w:t>
      </w:r>
      <w:r w:rsidRPr="00844CFD">
        <w:t xml:space="preserve">Оно разделено на три области </w:t>
      </w:r>
      <w:r w:rsidRPr="00844CFD">
        <w:rPr>
          <w:b/>
        </w:rPr>
        <w:t xml:space="preserve">Период </w:t>
      </w:r>
      <w:r w:rsidRPr="00844CFD">
        <w:rPr>
          <w:i/>
        </w:rPr>
        <w:t>(1)</w:t>
      </w:r>
      <w:r w:rsidR="00962964">
        <w:rPr>
          <w:i/>
        </w:rPr>
        <w:t xml:space="preserve">, </w:t>
      </w:r>
      <w:r w:rsidR="00962964" w:rsidRPr="00962964">
        <w:rPr>
          <w:b/>
        </w:rPr>
        <w:t>Выборки</w:t>
      </w:r>
      <w:r w:rsidR="00962964">
        <w:rPr>
          <w:i/>
        </w:rPr>
        <w:t xml:space="preserve"> (2), </w:t>
      </w:r>
      <w:r w:rsidR="00962964" w:rsidRPr="00962964">
        <w:rPr>
          <w:b/>
        </w:rPr>
        <w:t>Организации</w:t>
      </w:r>
      <w:r w:rsidR="00962964">
        <w:rPr>
          <w:i/>
        </w:rPr>
        <w:t xml:space="preserve"> (3).</w:t>
      </w:r>
      <w:r w:rsidR="00962964">
        <w:t xml:space="preserve"> В </w:t>
      </w:r>
      <w:r w:rsidR="00962964" w:rsidRPr="00962964">
        <w:rPr>
          <w:b/>
        </w:rPr>
        <w:t>Периоде</w:t>
      </w:r>
      <w:r w:rsidR="00962964">
        <w:t xml:space="preserve"> указывается период за который будет строиться выборка. В </w:t>
      </w:r>
      <w:r w:rsidR="00962964" w:rsidRPr="00962964">
        <w:rPr>
          <w:b/>
        </w:rPr>
        <w:t>Мои выборки</w:t>
      </w:r>
      <w:r w:rsidR="00962964">
        <w:t xml:space="preserve"> отражается список выборок на основании настроек режима «Руководитель», во </w:t>
      </w:r>
      <w:r w:rsidR="00962964" w:rsidRPr="00962964">
        <w:rPr>
          <w:b/>
        </w:rPr>
        <w:t>Все выборки</w:t>
      </w:r>
      <w:r w:rsidR="00962964">
        <w:t xml:space="preserve"> список всех доступных выборок. В </w:t>
      </w:r>
      <w:r w:rsidR="00962964" w:rsidRPr="00962964">
        <w:rPr>
          <w:b/>
        </w:rPr>
        <w:t>Организации</w:t>
      </w:r>
      <w:r w:rsidR="00962964">
        <w:t xml:space="preserve"> отражаются доступные узлы дерева.</w:t>
      </w:r>
    </w:p>
    <w:p w:rsidR="005456C5" w:rsidRDefault="00844CFD" w:rsidP="00844CFD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D27F9B2" wp14:editId="51A2CFF8">
            <wp:extent cx="3933825" cy="5295900"/>
            <wp:effectExtent l="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FD" w:rsidRDefault="00844CFD" w:rsidP="00844CFD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Окно режима «Руководителю»</w:t>
      </w:r>
    </w:p>
    <w:p w:rsidR="00F56D2A" w:rsidRPr="004E46A0" w:rsidRDefault="00962964" w:rsidP="00F56D2A">
      <w:pPr>
        <w:pStyle w:val="a0"/>
        <w:numPr>
          <w:ilvl w:val="0"/>
          <w:numId w:val="0"/>
        </w:numPr>
        <w:ind w:left="720"/>
        <w:jc w:val="left"/>
        <w:rPr>
          <w:noProof/>
        </w:rPr>
      </w:pPr>
      <w:r>
        <w:rPr>
          <w:noProof/>
        </w:rPr>
        <w:t xml:space="preserve">Для выполнения выборки необходимо пометить нужную выборку и нажать кнопку </w:t>
      </w:r>
      <w:r>
        <w:rPr>
          <w:noProof/>
        </w:rPr>
        <w:drawing>
          <wp:inline distT="0" distB="0" distL="0" distR="0" wp14:anchorId="6E1140AC" wp14:editId="26EAEFB0">
            <wp:extent cx="190500" cy="19050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964">
        <w:rPr>
          <w:noProof/>
        </w:rPr>
        <w:t>[</w:t>
      </w:r>
      <w:r w:rsidRPr="00962964">
        <w:rPr>
          <w:b/>
          <w:noProof/>
        </w:rPr>
        <w:t>Выполнить</w:t>
      </w:r>
      <w:r w:rsidRPr="00962964">
        <w:rPr>
          <w:noProof/>
        </w:rPr>
        <w:t>]</w:t>
      </w:r>
      <w:r>
        <w:rPr>
          <w:noProof/>
        </w:rPr>
        <w:t xml:space="preserve">. </w:t>
      </w:r>
      <w:r w:rsidR="004E46A0">
        <w:rPr>
          <w:noProof/>
        </w:rPr>
        <w:t xml:space="preserve">В открывшемся окне можно выбрать период. И </w:t>
      </w:r>
      <w:r w:rsidR="004E46A0" w:rsidRPr="004E46A0">
        <w:rPr>
          <w:noProof/>
        </w:rPr>
        <w:t xml:space="preserve"> </w:t>
      </w:r>
      <w:r w:rsidR="004E46A0">
        <w:rPr>
          <w:noProof/>
        </w:rPr>
        <w:t xml:space="preserve">нажать еще раз кнопку </w:t>
      </w:r>
      <w:r w:rsidR="004E46A0" w:rsidRPr="00962964">
        <w:rPr>
          <w:noProof/>
        </w:rPr>
        <w:t>[</w:t>
      </w:r>
      <w:r w:rsidR="004E46A0" w:rsidRPr="00962964">
        <w:rPr>
          <w:b/>
          <w:noProof/>
        </w:rPr>
        <w:t>Выполнить</w:t>
      </w:r>
      <w:r w:rsidR="004E46A0" w:rsidRPr="00962964">
        <w:rPr>
          <w:noProof/>
        </w:rPr>
        <w:t>]</w:t>
      </w:r>
      <w:r w:rsidR="004E46A0">
        <w:rPr>
          <w:noProof/>
        </w:rPr>
        <w:t>.</w:t>
      </w: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Default="004E46A0" w:rsidP="004E46A0">
      <w:pPr>
        <w:pStyle w:val="a0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1DF9E751" wp14:editId="172BC0A1">
            <wp:extent cx="4410075" cy="2181225"/>
            <wp:effectExtent l="0" t="0" r="9525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A0" w:rsidRDefault="004E46A0" w:rsidP="004E46A0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Выбор периода</w:t>
      </w:r>
    </w:p>
    <w:p w:rsidR="00F56D2A" w:rsidRDefault="004E46A0" w:rsidP="00F56D2A">
      <w:pPr>
        <w:pStyle w:val="a0"/>
        <w:numPr>
          <w:ilvl w:val="0"/>
          <w:numId w:val="0"/>
        </w:numPr>
        <w:ind w:left="720"/>
        <w:jc w:val="left"/>
      </w:pPr>
      <w:r>
        <w:t>Сразу сформируется результат выборки.</w:t>
      </w:r>
    </w:p>
    <w:p w:rsidR="004E46A0" w:rsidRDefault="004E46A0" w:rsidP="004E46A0">
      <w:pPr>
        <w:pStyle w:val="a0"/>
        <w:numPr>
          <w:ilvl w:val="0"/>
          <w:numId w:val="0"/>
        </w:numPr>
        <w:jc w:val="left"/>
      </w:pPr>
      <w:r>
        <w:rPr>
          <w:noProof/>
        </w:rPr>
        <w:drawing>
          <wp:inline distT="0" distB="0" distL="0" distR="0" wp14:anchorId="0489AECB" wp14:editId="31034E1B">
            <wp:extent cx="6477000" cy="293370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A0" w:rsidRDefault="004E46A0" w:rsidP="004E46A0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Везультат выборки</w:t>
      </w: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Default="00F56D2A" w:rsidP="00F56D2A">
      <w:pPr>
        <w:pStyle w:val="a0"/>
        <w:numPr>
          <w:ilvl w:val="0"/>
          <w:numId w:val="0"/>
        </w:numPr>
        <w:ind w:left="720"/>
        <w:jc w:val="left"/>
      </w:pPr>
    </w:p>
    <w:p w:rsidR="00F56D2A" w:rsidRPr="00676371" w:rsidRDefault="00F56D2A" w:rsidP="00F56D2A">
      <w:pPr>
        <w:spacing w:line="276" w:lineRule="auto"/>
        <w:contextualSpacing/>
        <w:jc w:val="center"/>
      </w:pPr>
    </w:p>
    <w:p w:rsidR="0063102D" w:rsidRPr="00D06E04" w:rsidRDefault="0063102D" w:rsidP="00844CFD">
      <w:pPr>
        <w:pStyle w:val="1c"/>
        <w:numPr>
          <w:ilvl w:val="0"/>
          <w:numId w:val="71"/>
        </w:numPr>
        <w:spacing w:line="360" w:lineRule="auto"/>
        <w:ind w:left="1259" w:hanging="539"/>
      </w:pPr>
      <w:bookmarkStart w:id="26" w:name="_Ref289251447"/>
      <w:bookmarkStart w:id="27" w:name="_Toc477532669"/>
      <w:bookmarkStart w:id="28" w:name="_Toc17898722"/>
      <w:bookmarkStart w:id="29" w:name="_Toc18939476"/>
      <w:r>
        <w:lastRenderedPageBreak/>
        <w:t>Рекомендации по освоению</w:t>
      </w:r>
      <w:bookmarkEnd w:id="26"/>
      <w:bookmarkEnd w:id="27"/>
      <w:bookmarkEnd w:id="28"/>
      <w:bookmarkEnd w:id="29"/>
      <w:r>
        <w:tab/>
      </w:r>
    </w:p>
    <w:p w:rsidR="00F56D2A" w:rsidRPr="00D74EBE" w:rsidRDefault="00F56D2A" w:rsidP="00844CFD">
      <w:pPr>
        <w:pStyle w:val="2f8"/>
        <w:numPr>
          <w:ilvl w:val="1"/>
          <w:numId w:val="71"/>
        </w:numPr>
        <w:spacing w:line="360" w:lineRule="auto"/>
        <w:ind w:left="1440" w:hanging="720"/>
      </w:pPr>
      <w:bookmarkStart w:id="30" w:name="_Toc493233865"/>
      <w:bookmarkStart w:id="31" w:name="_Toc498583970"/>
      <w:bookmarkStart w:id="32" w:name="_Toc18939477"/>
      <w:r>
        <w:t>Примеры выборок</w:t>
      </w:r>
      <w:bookmarkEnd w:id="30"/>
      <w:bookmarkEnd w:id="31"/>
      <w:bookmarkEnd w:id="32"/>
    </w:p>
    <w:p w:rsidR="00F56D2A" w:rsidRDefault="00F56D2A" w:rsidP="00F56D2A">
      <w:pPr>
        <w:spacing w:line="276" w:lineRule="auto"/>
        <w:contextualSpacing/>
        <w:rPr>
          <w:b/>
        </w:rPr>
      </w:pPr>
      <w:r>
        <w:rPr>
          <w:b/>
        </w:rPr>
        <w:t>Пример выборки №1.</w:t>
      </w:r>
    </w:p>
    <w:p w:rsidR="00F56D2A" w:rsidRDefault="00F56D2A" w:rsidP="00F56D2A">
      <w:pPr>
        <w:spacing w:line="276" w:lineRule="auto"/>
        <w:contextualSpacing/>
      </w:pPr>
      <w:r>
        <w:tab/>
        <w:t xml:space="preserve">В данном примере создаётся сводная таблица представляющая данные по месячной форме 0503387М за периоды с июня месяца 2015 года по сентябрь месяц 2015 года. Источником данных являются две колонки выбранной формы: «Утверждено – бюджеты муниципальных районов. Всего» и «Исполнено – бюджеты муниципальных районов. Всего». Данные будут представлены в разрезе Периода, Номера колонки, Кода строки, Организации, Наименования показателя. В данном примере </w:t>
      </w:r>
      <w:proofErr w:type="gramStart"/>
      <w:r>
        <w:t>отобраны</w:t>
      </w:r>
      <w:proofErr w:type="gramEnd"/>
      <w:r>
        <w:t xml:space="preserve"> муниципальных района. Включен вывод в сводную таблицу итоговых строк по строкам.</w:t>
      </w:r>
    </w:p>
    <w:p w:rsidR="00F56D2A" w:rsidRPr="00A93AE9" w:rsidRDefault="00F56D2A" w:rsidP="00F56D2A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6D829AA" wp14:editId="0DC34005">
            <wp:extent cx="5648215" cy="3947746"/>
            <wp:effectExtent l="19050" t="19050" r="10160" b="1524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49241" cy="394846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56D2A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Реквизиты выборки (пример 1)</w:t>
      </w:r>
    </w:p>
    <w:p w:rsidR="00F56D2A" w:rsidRDefault="00F56D2A" w:rsidP="00F56D2A">
      <w:pPr>
        <w:spacing w:line="276" w:lineRule="auto"/>
        <w:contextualSpacing/>
      </w:pPr>
      <w:r>
        <w:t xml:space="preserve">              После нажатия на кнопку «Выполнить» в дополнительной вкладке появляется результат выборки, который можно выгрузить в </w:t>
      </w:r>
      <w:r>
        <w:rPr>
          <w:lang w:val="en-US"/>
        </w:rPr>
        <w:t>Excel</w:t>
      </w:r>
      <w:r>
        <w:t>, либо отправить на печать.</w:t>
      </w:r>
      <w:r w:rsidRPr="00857C71">
        <w:t xml:space="preserve"> </w:t>
      </w:r>
    </w:p>
    <w:p w:rsidR="00F56D2A" w:rsidRDefault="00F56D2A" w:rsidP="00F56D2A">
      <w:pPr>
        <w:spacing w:line="276" w:lineRule="auto"/>
        <w:contextualSpacing/>
        <w:jc w:val="center"/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167BAA74" wp14:editId="2146E52E">
            <wp:extent cx="5671039" cy="1089256"/>
            <wp:effectExtent l="19050" t="19050" r="25400" b="15875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79905" cy="109095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56D2A" w:rsidRDefault="00F56D2A" w:rsidP="007215A0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Результат выборки (пример 1)</w:t>
      </w:r>
      <w:r>
        <w:t xml:space="preserve">           </w:t>
      </w:r>
    </w:p>
    <w:p w:rsidR="00F56D2A" w:rsidRDefault="00F56D2A" w:rsidP="00F56D2A">
      <w:pPr>
        <w:spacing w:line="276" w:lineRule="auto"/>
        <w:contextualSpacing/>
        <w:rPr>
          <w:b/>
        </w:rPr>
      </w:pPr>
      <w:r>
        <w:rPr>
          <w:b/>
        </w:rPr>
        <w:lastRenderedPageBreak/>
        <w:t>Пример выборки №2.</w:t>
      </w:r>
    </w:p>
    <w:p w:rsidR="00F56D2A" w:rsidRDefault="00F56D2A" w:rsidP="00F56D2A">
      <w:pPr>
        <w:tabs>
          <w:tab w:val="left" w:pos="709"/>
        </w:tabs>
        <w:spacing w:line="276" w:lineRule="auto"/>
        <w:contextualSpacing/>
      </w:pPr>
      <w:r>
        <w:tab/>
        <w:t xml:space="preserve">Создадим таблицу, отражающую данные форм 0503127М и 0503164М за июнь-сентябрь 2015 года. </w:t>
      </w:r>
    </w:p>
    <w:p w:rsidR="00F56D2A" w:rsidRDefault="00F56D2A" w:rsidP="00F56D2A">
      <w:pPr>
        <w:tabs>
          <w:tab w:val="left" w:pos="6384"/>
        </w:tabs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7D2E2AA" wp14:editId="304E5C24">
            <wp:extent cx="5610225" cy="4477641"/>
            <wp:effectExtent l="19050" t="19050" r="9525" b="18415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11026" cy="44782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56D2A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Реквизиты выборки (пример 2)</w:t>
      </w:r>
    </w:p>
    <w:p w:rsidR="007215A0" w:rsidRPr="007215A0" w:rsidRDefault="007215A0" w:rsidP="007215A0">
      <w:pPr>
        <w:pStyle w:val="aff5"/>
      </w:pPr>
      <w:r>
        <w:t xml:space="preserve">После нажатия на кнопку «Выполнить» в дополнительной вкладке появляется результат выборки, который можно выгрузить в </w:t>
      </w:r>
      <w:r>
        <w:rPr>
          <w:lang w:val="en-US"/>
        </w:rPr>
        <w:t>Excel</w:t>
      </w:r>
      <w:r>
        <w:t>, либо отправить на печать</w:t>
      </w:r>
    </w:p>
    <w:p w:rsidR="00F56D2A" w:rsidRDefault="00F56D2A" w:rsidP="00F56D2A">
      <w:pPr>
        <w:tabs>
          <w:tab w:val="left" w:pos="6384"/>
        </w:tabs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9319663" wp14:editId="0E632E7B">
            <wp:extent cx="5679831" cy="1994302"/>
            <wp:effectExtent l="19050" t="19050" r="16510" b="2540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76187" cy="199302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56D2A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Результат выборки (пример 2)</w:t>
      </w:r>
    </w:p>
    <w:p w:rsidR="00F56D2A" w:rsidRDefault="00F56D2A" w:rsidP="00F56D2A"/>
    <w:p w:rsidR="00F56D2A" w:rsidRDefault="00F56D2A" w:rsidP="00F56D2A"/>
    <w:p w:rsidR="00F56D2A" w:rsidRDefault="00F56D2A" w:rsidP="00F56D2A">
      <w:pPr>
        <w:spacing w:line="276" w:lineRule="auto"/>
        <w:contextualSpacing/>
        <w:rPr>
          <w:b/>
        </w:rPr>
      </w:pPr>
      <w:r>
        <w:rPr>
          <w:b/>
        </w:rPr>
        <w:lastRenderedPageBreak/>
        <w:t>Пример выборки №3.</w:t>
      </w:r>
    </w:p>
    <w:p w:rsidR="00F56D2A" w:rsidRDefault="00F56D2A" w:rsidP="00F56D2A">
      <w:pPr>
        <w:ind w:firstLine="708"/>
      </w:pPr>
      <w:r>
        <w:t>Создадим таблицу, отражающую в динамике процент исполнения по отчетным формам 0503737. Период данных с января 2016 г. по декабрь 2016 г. По КВФ=2. После строк с Кодом аналитики 240 добавим несколько пустых строк.</w:t>
      </w:r>
    </w:p>
    <w:p w:rsidR="00F56D2A" w:rsidRDefault="00F56D2A" w:rsidP="00F56D2A"/>
    <w:p w:rsidR="00F56D2A" w:rsidRDefault="00F56D2A" w:rsidP="00F56D2A">
      <w:pPr>
        <w:jc w:val="center"/>
      </w:pPr>
      <w:r>
        <w:rPr>
          <w:noProof/>
        </w:rPr>
        <w:drawing>
          <wp:inline distT="0" distB="0" distL="0" distR="0" wp14:anchorId="0DFAE859" wp14:editId="6DB052A1">
            <wp:extent cx="5800528" cy="3868616"/>
            <wp:effectExtent l="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20" cy="38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2A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Реквизиты выборки (пример 3)</w:t>
      </w:r>
    </w:p>
    <w:p w:rsidR="00F56D2A" w:rsidRDefault="00F56D2A" w:rsidP="00136CDB">
      <w:pPr>
        <w:ind w:firstLine="709"/>
      </w:pPr>
      <w:r>
        <w:t>Результат исполнения выборки предстанет в следующем виде:</w:t>
      </w:r>
    </w:p>
    <w:p w:rsidR="00F56D2A" w:rsidRDefault="00F56D2A" w:rsidP="00F56D2A">
      <w:pPr>
        <w:jc w:val="center"/>
      </w:pPr>
      <w:r>
        <w:rPr>
          <w:noProof/>
        </w:rPr>
        <w:drawing>
          <wp:inline distT="0" distB="0" distL="0" distR="0" wp14:anchorId="205EE273" wp14:editId="73222845">
            <wp:extent cx="5676900" cy="2981325"/>
            <wp:effectExtent l="0" t="0" r="0" b="9525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"/>
                    <a:srcRect b="19679"/>
                    <a:stretch/>
                  </pic:blipFill>
                  <pic:spPr bwMode="auto">
                    <a:xfrm>
                      <a:off x="0" y="0"/>
                      <a:ext cx="5694885" cy="299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D2A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Результат выборки (пример 3)</w:t>
      </w:r>
    </w:p>
    <w:p w:rsidR="00F56D2A" w:rsidRDefault="00F56D2A" w:rsidP="00F56D2A">
      <w:pPr>
        <w:pStyle w:val="af3"/>
        <w:tabs>
          <w:tab w:val="clear" w:pos="1077"/>
        </w:tabs>
        <w:ind w:left="0" w:firstLine="709"/>
      </w:pPr>
      <w:r>
        <w:lastRenderedPageBreak/>
        <w:t xml:space="preserve">При необходимости отражения в выборке данных только по «Проценту исполнения» необходимо войти в режим редактирования, нажав на кнопку </w:t>
      </w:r>
      <w:r>
        <w:rPr>
          <w:noProof/>
        </w:rPr>
        <w:drawing>
          <wp:inline distT="0" distB="0" distL="0" distR="0" wp14:anchorId="006FDEC0" wp14:editId="5EC10CA4">
            <wp:extent cx="1133475" cy="228600"/>
            <wp:effectExtent l="0" t="0" r="9525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закладке «Результат выборки», выделить курсором столбцы «Исполнено» и «Утверждено» в каждом периоде и по правой клавише мыши выбрать из контекстного меню опцию «Скрыть столбец». После выполнения данных действий необходимо сохранить изменения на закладке «Результат» и сохранить саму выборку. В этом случае все последующие выполнения выборки будут отражаться в этом виде. Для возврата отражения колонок «Утверждено» и «Исполнено» необходимо войти в режим Редактирования, нажав соответствующую кнопку  </w:t>
      </w:r>
      <w:r>
        <w:rPr>
          <w:noProof/>
        </w:rPr>
        <w:drawing>
          <wp:inline distT="0" distB="0" distL="0" distR="0" wp14:anchorId="2F0EE5D1" wp14:editId="699359FE">
            <wp:extent cx="1133475" cy="228600"/>
            <wp:effectExtent l="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 панели инструментов, и  воспользоваться опцией «Показать столбцы» в закладке «Результат выборки», выделив предварительно область столбцов. При необходимости оставить этот вариант отражения результатов выборки, следует </w:t>
      </w:r>
      <w:proofErr w:type="spellStart"/>
      <w:r>
        <w:t>пересохранить</w:t>
      </w:r>
      <w:proofErr w:type="spellEnd"/>
      <w:r>
        <w:t xml:space="preserve"> внесенные изменения.</w:t>
      </w:r>
    </w:p>
    <w:p w:rsidR="00F56D2A" w:rsidRDefault="00F56D2A" w:rsidP="00F56D2A">
      <w:pPr>
        <w:jc w:val="center"/>
      </w:pPr>
      <w:r>
        <w:rPr>
          <w:noProof/>
        </w:rPr>
        <w:drawing>
          <wp:inline distT="0" distB="0" distL="0" distR="0" wp14:anchorId="54F041A9" wp14:editId="2013C8D0">
            <wp:extent cx="5820508" cy="3644652"/>
            <wp:effectExtent l="0" t="0" r="889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65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2A" w:rsidRDefault="00F56D2A" w:rsidP="00A27D8B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Режим «Редактирование»</w:t>
      </w:r>
    </w:p>
    <w:p w:rsidR="00F56D2A" w:rsidRPr="00DA08DA" w:rsidRDefault="00F56D2A" w:rsidP="00F56D2A">
      <w:pPr>
        <w:jc w:val="center"/>
      </w:pPr>
    </w:p>
    <w:p w:rsidR="0032085E" w:rsidRDefault="0032085E" w:rsidP="0032085E">
      <w:pPr>
        <w:spacing w:line="276" w:lineRule="auto"/>
        <w:contextualSpacing/>
        <w:rPr>
          <w:b/>
        </w:rPr>
      </w:pPr>
      <w:r>
        <w:rPr>
          <w:b/>
        </w:rPr>
        <w:t>Пример выборки №4.</w:t>
      </w:r>
    </w:p>
    <w:p w:rsidR="00843886" w:rsidRDefault="005741E2" w:rsidP="002B6189">
      <w:pPr>
        <w:ind w:firstLine="708"/>
      </w:pPr>
      <w:r>
        <w:t>В выборке анализируются  данные отчетов</w:t>
      </w:r>
      <w:r w:rsidR="00843886">
        <w:t xml:space="preserve"> занесенные на уровень Бюджет субъекта в разрезе ГРБС</w:t>
      </w:r>
      <w:r w:rsidR="00C73B68">
        <w:t>,</w:t>
      </w:r>
      <w:r>
        <w:t xml:space="preserve"> </w:t>
      </w:r>
      <w:r w:rsidR="00843886">
        <w:t xml:space="preserve">в строки выводится общая сумма </w:t>
      </w:r>
      <w:r w:rsidR="002B6189">
        <w:t>по районам</w:t>
      </w:r>
      <w:r w:rsidR="00C73B68">
        <w:t xml:space="preserve">, </w:t>
      </w:r>
      <w:r w:rsidR="002B6189">
        <w:t>группируя по первым 5 знакам ОКТМО</w:t>
      </w:r>
      <w:r w:rsidR="00843886">
        <w:t xml:space="preserve"> (то есть, в том числе и поселения)</w:t>
      </w:r>
      <w:r w:rsidR="00C73B68">
        <w:t xml:space="preserve">. </w:t>
      </w:r>
    </w:p>
    <w:p w:rsidR="00DF4F3E" w:rsidRDefault="00DF4F3E" w:rsidP="002B6189">
      <w:pPr>
        <w:ind w:firstLine="708"/>
      </w:pPr>
      <w:r>
        <w:t>Выборка строится на основе таблицы Расходы формы 0503125. В столбцах укажем аналитические признаки:</w:t>
      </w:r>
    </w:p>
    <w:p w:rsidR="00DF4F3E" w:rsidRPr="00DF4F3E" w:rsidRDefault="00DF4F3E" w:rsidP="00DF4F3E">
      <w:pPr>
        <w:pStyle w:val="afffffff9"/>
        <w:numPr>
          <w:ilvl w:val="0"/>
          <w:numId w:val="20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DF4F3E">
        <w:rPr>
          <w:rFonts w:ascii="Times New Roman" w:eastAsia="Times New Roman" w:hAnsi="Times New Roman"/>
          <w:sz w:val="24"/>
          <w:szCs w:val="24"/>
          <w:lang w:eastAsia="ru-RU"/>
        </w:rPr>
        <w:t>Наименование организации;</w:t>
      </w:r>
    </w:p>
    <w:p w:rsidR="00DF4F3E" w:rsidRPr="00DF4F3E" w:rsidRDefault="00DF4F3E" w:rsidP="00DF4F3E">
      <w:pPr>
        <w:pStyle w:val="afffffff9"/>
        <w:numPr>
          <w:ilvl w:val="0"/>
          <w:numId w:val="20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DF4F3E">
        <w:rPr>
          <w:rFonts w:ascii="Times New Roman" w:eastAsia="Times New Roman" w:hAnsi="Times New Roman"/>
          <w:sz w:val="24"/>
          <w:szCs w:val="24"/>
          <w:lang w:eastAsia="ru-RU"/>
        </w:rPr>
        <w:t>РзПр</w:t>
      </w:r>
      <w:proofErr w:type="spellEnd"/>
      <w:r w:rsidRPr="00DF4F3E">
        <w:rPr>
          <w:rFonts w:ascii="Times New Roman" w:eastAsia="Times New Roman" w:hAnsi="Times New Roman"/>
          <w:sz w:val="24"/>
          <w:szCs w:val="24"/>
          <w:lang w:eastAsia="ru-RU"/>
        </w:rPr>
        <w:t xml:space="preserve"> из формы 0503125, таблица Расходы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F4F3E" w:rsidRPr="00DF4F3E" w:rsidRDefault="00DF4F3E" w:rsidP="00DF4F3E">
      <w:pPr>
        <w:pStyle w:val="afffffff9"/>
        <w:numPr>
          <w:ilvl w:val="0"/>
          <w:numId w:val="20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DF4F3E">
        <w:rPr>
          <w:rFonts w:ascii="Times New Roman" w:eastAsia="Times New Roman" w:hAnsi="Times New Roman"/>
          <w:sz w:val="24"/>
          <w:szCs w:val="24"/>
          <w:lang w:eastAsia="ru-RU"/>
        </w:rPr>
        <w:t>ЦСР</w:t>
      </w:r>
      <w:r w:rsidRPr="00DF4F3E">
        <w:rPr>
          <w:rFonts w:ascii="Times New Roman" w:eastAsia="Times New Roman" w:hAnsi="Times New Roman"/>
          <w:sz w:val="24"/>
          <w:szCs w:val="24"/>
          <w:lang w:eastAsia="ru-RU"/>
        </w:rPr>
        <w:t xml:space="preserve"> из формы 0503125, таблица Расходы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F4F3E" w:rsidRPr="00DF4F3E" w:rsidRDefault="00DF4F3E" w:rsidP="00DF4F3E">
      <w:pPr>
        <w:pStyle w:val="afffffff9"/>
        <w:numPr>
          <w:ilvl w:val="0"/>
          <w:numId w:val="20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DF4F3E">
        <w:rPr>
          <w:rFonts w:ascii="Times New Roman" w:eastAsia="Times New Roman" w:hAnsi="Times New Roman"/>
          <w:sz w:val="24"/>
          <w:szCs w:val="24"/>
          <w:lang w:eastAsia="ru-RU"/>
        </w:rPr>
        <w:t>ВР</w:t>
      </w:r>
      <w:r w:rsidRPr="00DF4F3E">
        <w:rPr>
          <w:rFonts w:ascii="Times New Roman" w:eastAsia="Times New Roman" w:hAnsi="Times New Roman"/>
          <w:sz w:val="24"/>
          <w:szCs w:val="24"/>
          <w:lang w:eastAsia="ru-RU"/>
        </w:rPr>
        <w:t xml:space="preserve"> из формы 0503125, таблица Расходы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F4F3E" w:rsidRDefault="00DF4F3E" w:rsidP="00DF4F3E">
      <w:pPr>
        <w:pStyle w:val="afffffff9"/>
        <w:numPr>
          <w:ilvl w:val="0"/>
          <w:numId w:val="20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DF4F3E">
        <w:rPr>
          <w:rFonts w:ascii="Times New Roman" w:eastAsia="Times New Roman" w:hAnsi="Times New Roman"/>
          <w:sz w:val="24"/>
          <w:szCs w:val="24"/>
          <w:lang w:eastAsia="ru-RU"/>
        </w:rPr>
        <w:t>Код элемента бюджета, таблица расходы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716F" w:rsidRDefault="0097716F" w:rsidP="0097716F">
      <w:pPr>
        <w:jc w:val="center"/>
      </w:pPr>
      <w:r w:rsidRPr="00E64772">
        <w:lastRenderedPageBreak/>
        <w:drawing>
          <wp:inline distT="0" distB="0" distL="0" distR="0" wp14:anchorId="7B1DDD6C" wp14:editId="43C46136">
            <wp:extent cx="6467475" cy="3571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6F" w:rsidRDefault="0097716F" w:rsidP="0097716F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Реквизиты выборки (пример 4</w:t>
      </w:r>
      <w:r>
        <w:rPr>
          <w:noProof/>
        </w:rPr>
        <w:t>)</w:t>
      </w:r>
    </w:p>
    <w:p w:rsidR="00E64772" w:rsidRDefault="0097716F" w:rsidP="00E64772">
      <w:pPr>
        <w:ind w:firstLine="708"/>
      </w:pPr>
      <w:r>
        <w:t xml:space="preserve">Для колонок </w:t>
      </w:r>
      <w:r w:rsidRPr="0097716F">
        <w:rPr>
          <w:b/>
        </w:rPr>
        <w:t>Наименование организации, ВР, Код элемента бюджета</w:t>
      </w:r>
      <w:r>
        <w:t xml:space="preserve"> установим фильтры.</w:t>
      </w:r>
      <w:bookmarkStart w:id="33" w:name="ЗаголовокПанель1"/>
      <w:bookmarkStart w:id="34" w:name="ГлавноеМенюПанель1"/>
      <w:bookmarkStart w:id="35" w:name="ГлавнаяПанельПанель1"/>
      <w:bookmarkStart w:id="36" w:name="НавигаторПанель1"/>
      <w:bookmarkStart w:id="37" w:name="СтрокаСостоянияПанель1"/>
      <w:bookmarkEnd w:id="33"/>
      <w:bookmarkEnd w:id="34"/>
      <w:bookmarkEnd w:id="35"/>
      <w:bookmarkEnd w:id="36"/>
      <w:bookmarkEnd w:id="37"/>
      <w:r>
        <w:t xml:space="preserve"> </w:t>
      </w:r>
      <w:r w:rsidRPr="0097716F">
        <w:t xml:space="preserve">При этом в </w:t>
      </w:r>
      <w:r w:rsidRPr="0097716F">
        <w:rPr>
          <w:b/>
        </w:rPr>
        <w:t>Наименование организации</w:t>
      </w:r>
      <w:r w:rsidRPr="0097716F">
        <w:t xml:space="preserve"> укажем </w:t>
      </w:r>
      <w:r>
        <w:t xml:space="preserve">ГРБС на уровне </w:t>
      </w:r>
      <w:proofErr w:type="gramStart"/>
      <w:r>
        <w:t>которых</w:t>
      </w:r>
      <w:proofErr w:type="gramEnd"/>
      <w:r>
        <w:t xml:space="preserve"> созданы отчеты. В признаке </w:t>
      </w:r>
      <w:r w:rsidRPr="0097716F">
        <w:rPr>
          <w:b/>
        </w:rPr>
        <w:t>Код элемента бюджета</w:t>
      </w:r>
      <w:r>
        <w:t xml:space="preserve"> исключим код элемента 01, чтобы отразились только суммы по муниципальным образованиям.</w:t>
      </w:r>
      <w:r w:rsidR="003332EB">
        <w:t xml:space="preserve"> Отображаемыми оставим только колонки </w:t>
      </w:r>
      <w:r w:rsidR="003332EB" w:rsidRPr="003332EB">
        <w:rPr>
          <w:b/>
        </w:rPr>
        <w:t>Наименование организации, ЦСР, Код элемента.</w:t>
      </w:r>
    </w:p>
    <w:p w:rsidR="0097716F" w:rsidRPr="0097716F" w:rsidRDefault="0097716F" w:rsidP="0097716F">
      <w:r>
        <w:rPr>
          <w:noProof/>
        </w:rPr>
        <w:drawing>
          <wp:inline distT="0" distB="0" distL="0" distR="0" wp14:anchorId="0084A4C7" wp14:editId="7BB21FAF">
            <wp:extent cx="6477000" cy="142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6F" w:rsidRDefault="0097716F" w:rsidP="0097716F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Аналитические признаки в столбцах</w:t>
      </w:r>
    </w:p>
    <w:p w:rsidR="004A5DEE" w:rsidRPr="00E02983" w:rsidRDefault="003332EB" w:rsidP="003332EB">
      <w:pPr>
        <w:ind w:firstLine="709"/>
        <w:rPr>
          <w:b/>
        </w:rPr>
      </w:pPr>
      <w:r>
        <w:t xml:space="preserve">В строки добавим аналитический признак из таблицы Расходы – </w:t>
      </w:r>
      <w:r w:rsidRPr="003332EB">
        <w:rPr>
          <w:b/>
        </w:rPr>
        <w:t>Код по ОКТМО</w:t>
      </w:r>
      <w:r>
        <w:t xml:space="preserve">. И добавим </w:t>
      </w:r>
      <w:r w:rsidRPr="003332EB">
        <w:rPr>
          <w:b/>
        </w:rPr>
        <w:t>вычисляемый аналитический признак Код ОКТМО</w:t>
      </w:r>
      <w:r>
        <w:t xml:space="preserve"> -5 знаков, для группировки строк по району и поселениям.  Для  добавления </w:t>
      </w:r>
      <w:r w:rsidRPr="003332EB">
        <w:rPr>
          <w:b/>
        </w:rPr>
        <w:t>вычисляемого аналитического признака</w:t>
      </w:r>
      <w:r>
        <w:t xml:space="preserve"> перейти к панели </w:t>
      </w:r>
      <w:r w:rsidRPr="003332EB">
        <w:rPr>
          <w:b/>
        </w:rPr>
        <w:t>Аналитические признаки</w:t>
      </w:r>
      <w:r>
        <w:t xml:space="preserve"> и нажать кнопку </w:t>
      </w:r>
      <w:r w:rsidRPr="003332EB">
        <w:rPr>
          <w:b/>
        </w:rPr>
        <w:t>[Создать]</w:t>
      </w:r>
      <w:r w:rsidR="004A5DEE">
        <w:rPr>
          <w:b/>
        </w:rPr>
        <w:t xml:space="preserve">. </w:t>
      </w:r>
      <w:r w:rsidR="004A5DEE" w:rsidRPr="004A5DEE">
        <w:t xml:space="preserve">В появившемся диалоговом окне </w:t>
      </w:r>
      <w:r w:rsidR="004A5DEE" w:rsidRPr="004A5DEE">
        <w:rPr>
          <w:i/>
        </w:rPr>
        <w:t>(</w:t>
      </w:r>
      <w:r w:rsidR="004A5DEE">
        <w:rPr>
          <w:i/>
        </w:rPr>
        <w:t>Р</w:t>
      </w:r>
      <w:r w:rsidR="004A5DEE" w:rsidRPr="004A5DEE">
        <w:rPr>
          <w:i/>
        </w:rPr>
        <w:t>исунок 26)</w:t>
      </w:r>
      <w:r w:rsidR="004A5DEE" w:rsidRPr="004A5DEE">
        <w:t xml:space="preserve"> заполнить колонку </w:t>
      </w:r>
      <w:r w:rsidR="004A5DEE" w:rsidRPr="004A5DEE">
        <w:rPr>
          <w:b/>
        </w:rPr>
        <w:t>Наименование</w:t>
      </w:r>
      <w:r w:rsidR="004A5DEE">
        <w:t xml:space="preserve">, колонка </w:t>
      </w:r>
      <w:r w:rsidR="004A5DEE" w:rsidRPr="004A5DEE">
        <w:rPr>
          <w:b/>
        </w:rPr>
        <w:t>Код</w:t>
      </w:r>
      <w:r w:rsidR="004A5DEE" w:rsidRPr="004A5DEE">
        <w:t xml:space="preserve"> при этом заполняется автоматически</w:t>
      </w:r>
      <w:r w:rsidR="004A5DEE">
        <w:t xml:space="preserve"> </w:t>
      </w:r>
      <w:r w:rsidR="004A5DEE" w:rsidRPr="004A5DEE">
        <w:rPr>
          <w:i/>
        </w:rPr>
        <w:t>(1).</w:t>
      </w:r>
      <w:r w:rsidR="004A5DEE">
        <w:t xml:space="preserve"> Далее добавить аналитический признак </w:t>
      </w:r>
      <w:r w:rsidR="004A5DEE" w:rsidRPr="004A5DEE">
        <w:rPr>
          <w:b/>
        </w:rPr>
        <w:t>Код ОКТМО</w:t>
      </w:r>
      <w:r w:rsidR="004A5DEE">
        <w:t xml:space="preserve"> в поле </w:t>
      </w:r>
      <w:r w:rsidR="004A5DEE" w:rsidRPr="004A5DEE">
        <w:rPr>
          <w:b/>
        </w:rPr>
        <w:t>Редактирование формулы</w:t>
      </w:r>
      <w:r w:rsidR="004A5DEE">
        <w:t xml:space="preserve"> </w:t>
      </w:r>
      <w:r w:rsidR="004A5DEE" w:rsidRPr="004A5DEE">
        <w:rPr>
          <w:i/>
        </w:rPr>
        <w:t>(2)</w:t>
      </w:r>
      <w:r w:rsidR="004A5DEE">
        <w:rPr>
          <w:i/>
        </w:rPr>
        <w:t xml:space="preserve">, </w:t>
      </w:r>
      <w:r w:rsidR="004A5DEE" w:rsidRPr="004A5DEE">
        <w:t>он добавится</w:t>
      </w:r>
      <w:r w:rsidR="004A5DEE">
        <w:t xml:space="preserve"> выражением </w:t>
      </w:r>
      <w:r w:rsidR="004A5DEE" w:rsidRPr="004A5DEE">
        <w:t>[0503125M_002_005_2]</w:t>
      </w:r>
      <w:r w:rsidR="004A5DEE" w:rsidRPr="004A5DEE">
        <w:rPr>
          <w:i/>
        </w:rPr>
        <w:t>.</w:t>
      </w:r>
      <w:r w:rsidR="004A5DEE">
        <w:rPr>
          <w:i/>
        </w:rPr>
        <w:t xml:space="preserve"> </w:t>
      </w:r>
      <w:r w:rsidR="004A5DEE">
        <w:t xml:space="preserve">В поле </w:t>
      </w:r>
      <w:r w:rsidR="004A5DEE" w:rsidRPr="004A5DEE">
        <w:rPr>
          <w:b/>
        </w:rPr>
        <w:t>Редактирование формулы</w:t>
      </w:r>
      <w:r w:rsidR="004A5DEE">
        <w:t xml:space="preserve"> прописать фильтр </w:t>
      </w:r>
      <w:r w:rsidR="004A5DEE" w:rsidRPr="004A5DEE">
        <w:t>LEFT([0503125M_002_005_2],5)</w:t>
      </w:r>
      <w:r w:rsidR="004A5DEE">
        <w:t xml:space="preserve">, означающий, что мы берем первые 5 знаков из колонки </w:t>
      </w:r>
      <w:r w:rsidR="004A5DEE" w:rsidRPr="00E02983">
        <w:rPr>
          <w:b/>
        </w:rPr>
        <w:t>Код ОКТМО</w:t>
      </w:r>
      <w:r w:rsidR="00E02983">
        <w:rPr>
          <w:b/>
        </w:rPr>
        <w:t xml:space="preserve"> </w:t>
      </w:r>
      <w:r w:rsidR="00E02983" w:rsidRPr="00E02983">
        <w:rPr>
          <w:i/>
        </w:rPr>
        <w:t>(3)</w:t>
      </w:r>
      <w:r w:rsidR="004A5DEE" w:rsidRPr="00E02983">
        <w:rPr>
          <w:i/>
        </w:rPr>
        <w:t>.</w:t>
      </w:r>
      <w:r w:rsidR="004A5DEE">
        <w:t xml:space="preserve"> </w:t>
      </w:r>
      <w:r w:rsidR="00E02983">
        <w:t xml:space="preserve">Сохранить редактирование столбца </w:t>
      </w:r>
      <w:r w:rsidR="00E02983" w:rsidRPr="00E02983">
        <w:rPr>
          <w:i/>
        </w:rPr>
        <w:t>(4).</w:t>
      </w:r>
      <w:r w:rsidR="00E02983">
        <w:rPr>
          <w:i/>
        </w:rPr>
        <w:t xml:space="preserve"> </w:t>
      </w:r>
      <w:r w:rsidR="00E02983">
        <w:t xml:space="preserve">Перейти в </w:t>
      </w:r>
      <w:r w:rsidR="00E02983" w:rsidRPr="00E02983">
        <w:rPr>
          <w:b/>
        </w:rPr>
        <w:t>Аналитические признаки</w:t>
      </w:r>
      <w:r w:rsidR="00E02983">
        <w:t xml:space="preserve">, выбрать столбец </w:t>
      </w:r>
      <w:r w:rsidR="00E02983" w:rsidRPr="00E02983">
        <w:rPr>
          <w:b/>
        </w:rPr>
        <w:t>ОКТМО5</w:t>
      </w:r>
      <w:r w:rsidR="00E02983">
        <w:t xml:space="preserve"> из аналитических признаков и добавить его в признаки в строках. Для столбца </w:t>
      </w:r>
      <w:r w:rsidR="00E02983" w:rsidRPr="00E02983">
        <w:rPr>
          <w:b/>
        </w:rPr>
        <w:t>Код ОКТМО</w:t>
      </w:r>
      <w:r w:rsidR="00E02983">
        <w:t xml:space="preserve"> убрать признак отображения.</w:t>
      </w:r>
    </w:p>
    <w:p w:rsidR="004A5DEE" w:rsidRPr="001229C7" w:rsidRDefault="004A5DEE" w:rsidP="004A5DE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77000" cy="4057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EE" w:rsidRDefault="004A5DEE" w:rsidP="004A5DEE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Добавление вычисляемого аналитического признака</w:t>
      </w:r>
      <w:r>
        <w:rPr>
          <w:noProof/>
        </w:rPr>
        <w:t xml:space="preserve"> </w:t>
      </w:r>
    </w:p>
    <w:p w:rsidR="001229C7" w:rsidRDefault="001229C7" w:rsidP="001229C7">
      <w:pPr>
        <w:ind w:firstLine="709"/>
      </w:pPr>
      <w:r>
        <w:t>Результат исполнения выборки предстанет в следующем виде:</w:t>
      </w:r>
    </w:p>
    <w:p w:rsidR="001229C7" w:rsidRDefault="00510BBA" w:rsidP="00510BBA">
      <w:pPr>
        <w:pStyle w:val="aff5"/>
        <w:ind w:firstLine="0"/>
      </w:pPr>
      <w:r>
        <w:lastRenderedPageBreak/>
        <w:drawing>
          <wp:inline distT="0" distB="0" distL="0" distR="0" wp14:anchorId="4948D26F" wp14:editId="09BDD6A7">
            <wp:extent cx="6477000" cy="5305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BA" w:rsidRDefault="00510BBA" w:rsidP="00510BBA">
      <w:pPr>
        <w:pStyle w:val="affc"/>
        <w:numPr>
          <w:ilvl w:val="0"/>
          <w:numId w:val="19"/>
        </w:numPr>
        <w:tabs>
          <w:tab w:val="clear" w:pos="9301"/>
          <w:tab w:val="num" w:pos="794"/>
        </w:tabs>
        <w:rPr>
          <w:noProof/>
        </w:rPr>
      </w:pPr>
      <w:r>
        <w:rPr>
          <w:noProof/>
        </w:rPr>
        <w:t>Результат выборки (пример 4</w:t>
      </w:r>
      <w:r>
        <w:rPr>
          <w:noProof/>
        </w:rPr>
        <w:t>)</w:t>
      </w:r>
    </w:p>
    <w:p w:rsidR="00510BBA" w:rsidRPr="001229C7" w:rsidRDefault="00510BBA" w:rsidP="00510BBA">
      <w:pPr>
        <w:pStyle w:val="aff5"/>
        <w:ind w:firstLine="0"/>
      </w:pPr>
    </w:p>
    <w:p w:rsidR="006A71D7" w:rsidRPr="00B356E3" w:rsidRDefault="006A71D7" w:rsidP="00DF4F3E">
      <w:pPr>
        <w:pStyle w:val="afffff9"/>
        <w:ind w:left="0"/>
      </w:pPr>
      <w:bookmarkStart w:id="38" w:name="_Toc18939478"/>
      <w:r>
        <w:lastRenderedPageBreak/>
        <w:t>Перечень сокращений</w:t>
      </w:r>
      <w:bookmarkEnd w:id="38"/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1668"/>
        <w:gridCol w:w="8753"/>
      </w:tblGrid>
      <w:tr w:rsidR="00ED5E39" w:rsidTr="000A1E2C">
        <w:trPr>
          <w:trHeight w:val="461"/>
          <w:tblHeader/>
        </w:trPr>
        <w:tc>
          <w:tcPr>
            <w:tcW w:w="166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f7"/>
            </w:pPr>
            <w:r>
              <w:t>Сокращение</w:t>
            </w:r>
          </w:p>
        </w:tc>
        <w:tc>
          <w:tcPr>
            <w:tcW w:w="8753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f7"/>
            </w:pPr>
            <w:r>
              <w:t>Термин</w:t>
            </w:r>
          </w:p>
        </w:tc>
      </w:tr>
      <w:tr w:rsidR="00ED5E39" w:rsidTr="000A1E2C">
        <w:trPr>
          <w:tblHeader/>
        </w:trPr>
        <w:tc>
          <w:tcPr>
            <w:tcW w:w="1668" w:type="dxa"/>
            <w:shd w:val="pct5" w:color="auto" w:fill="auto"/>
          </w:tcPr>
          <w:p w:rsidR="00ED5E39" w:rsidRDefault="00ED5E39" w:rsidP="00ED5E39">
            <w:pPr>
              <w:pStyle w:val="affffff7"/>
            </w:pPr>
            <w:r>
              <w:t>1</w:t>
            </w:r>
          </w:p>
        </w:tc>
        <w:tc>
          <w:tcPr>
            <w:tcW w:w="8753" w:type="dxa"/>
            <w:shd w:val="pct5" w:color="auto" w:fill="auto"/>
          </w:tcPr>
          <w:p w:rsidR="00ED5E39" w:rsidRDefault="00ED5E39" w:rsidP="00ED5E39">
            <w:pPr>
              <w:pStyle w:val="affffff7"/>
            </w:pPr>
            <w:r>
              <w:t>2</w:t>
            </w:r>
          </w:p>
        </w:tc>
      </w:tr>
      <w:tr w:rsidR="00ED5E39" w:rsidTr="00D36AF7">
        <w:tc>
          <w:tcPr>
            <w:tcW w:w="1668" w:type="dxa"/>
          </w:tcPr>
          <w:p w:rsidR="00ED5E39" w:rsidRDefault="00ED5E39" w:rsidP="00ED5E39">
            <w:pPr>
              <w:pStyle w:val="affffff7"/>
            </w:pPr>
            <w:r>
              <w:t>ПК</w:t>
            </w:r>
          </w:p>
        </w:tc>
        <w:tc>
          <w:tcPr>
            <w:tcW w:w="8753" w:type="dxa"/>
          </w:tcPr>
          <w:p w:rsidR="00ED5E39" w:rsidRDefault="00ED5E39" w:rsidP="00ED5E39">
            <w:pPr>
              <w:pStyle w:val="affffff7"/>
            </w:pPr>
            <w:r>
              <w:t>Программный комплекс</w:t>
            </w:r>
          </w:p>
        </w:tc>
      </w:tr>
      <w:tr w:rsidR="00ED5E39" w:rsidTr="00D36AF7">
        <w:tc>
          <w:tcPr>
            <w:tcW w:w="1668" w:type="dxa"/>
          </w:tcPr>
          <w:p w:rsidR="00ED5E39" w:rsidRDefault="00701135" w:rsidP="00ED5E39">
            <w:pPr>
              <w:pStyle w:val="affffff7"/>
            </w:pPr>
            <w:r>
              <w:t>МФ</w:t>
            </w:r>
          </w:p>
        </w:tc>
        <w:tc>
          <w:tcPr>
            <w:tcW w:w="8753" w:type="dxa"/>
          </w:tcPr>
          <w:p w:rsidR="00ED5E39" w:rsidRDefault="00701135" w:rsidP="00ED5E39">
            <w:pPr>
              <w:pStyle w:val="affffff7"/>
            </w:pPr>
            <w:r>
              <w:t xml:space="preserve">Министерство Финансов </w:t>
            </w:r>
          </w:p>
        </w:tc>
      </w:tr>
      <w:tr w:rsidR="00D36AF7" w:rsidTr="00E63D54">
        <w:tc>
          <w:tcPr>
            <w:tcW w:w="1668" w:type="dxa"/>
          </w:tcPr>
          <w:p w:rsidR="00D36AF7" w:rsidRDefault="00273765" w:rsidP="00E63D54">
            <w:pPr>
              <w:pStyle w:val="affffff7"/>
            </w:pPr>
            <w:r>
              <w:t>МО</w:t>
            </w:r>
          </w:p>
        </w:tc>
        <w:tc>
          <w:tcPr>
            <w:tcW w:w="8753" w:type="dxa"/>
          </w:tcPr>
          <w:p w:rsidR="00D36AF7" w:rsidRDefault="00273765" w:rsidP="00E63D54">
            <w:pPr>
              <w:pStyle w:val="affffff7"/>
            </w:pPr>
            <w:r>
              <w:t>Муниципальное образование</w:t>
            </w:r>
          </w:p>
        </w:tc>
      </w:tr>
    </w:tbl>
    <w:p w:rsidR="00B526E4" w:rsidRPr="008E29BC" w:rsidRDefault="00B526E4" w:rsidP="00B526E4">
      <w:pPr>
        <w:pStyle w:val="afffff9"/>
      </w:pPr>
      <w:bookmarkStart w:id="39" w:name="_Toc289957035"/>
      <w:bookmarkStart w:id="40" w:name="_Toc296083480"/>
      <w:bookmarkStart w:id="41" w:name="_Toc472683885"/>
      <w:bookmarkStart w:id="42" w:name="_Toc18939479"/>
      <w:r w:rsidRPr="008E29BC">
        <w:lastRenderedPageBreak/>
        <w:t>Предметный указатель</w:t>
      </w:r>
      <w:bookmarkEnd w:id="39"/>
      <w:bookmarkEnd w:id="40"/>
      <w:bookmarkEnd w:id="41"/>
      <w:bookmarkEnd w:id="42"/>
    </w:p>
    <w:p w:rsidR="00AD2D53" w:rsidRDefault="00AD2D53" w:rsidP="00AD2D53">
      <w:pPr>
        <w:pStyle w:val="affff3"/>
        <w:keepNext/>
        <w:tabs>
          <w:tab w:val="right" w:leader="dot" w:pos="10195"/>
        </w:tabs>
        <w:rPr>
          <w:noProof/>
        </w:rPr>
      </w:pPr>
      <w:r>
        <w:rPr>
          <w:noProof/>
        </w:rPr>
        <w:t>А</w:t>
      </w:r>
    </w:p>
    <w:p w:rsidR="00AD2D53" w:rsidRPr="00AD2D53" w:rsidRDefault="00AD2D53" w:rsidP="00AD2D53">
      <w:pPr>
        <w:pStyle w:val="1e"/>
        <w:rPr>
          <w:rFonts w:eastAsiaTheme="minorEastAsia"/>
        </w:rPr>
      </w:pPr>
      <w:r>
        <w:rPr>
          <w:rFonts w:eastAsiaTheme="minorEastAsia"/>
        </w:rPr>
        <w:t>Аналитические признаки, 10</w:t>
      </w:r>
    </w:p>
    <w:p w:rsidR="00B526E4" w:rsidRDefault="00B526E4" w:rsidP="00B526E4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8E29BC">
        <w:fldChar w:fldCharType="begin"/>
      </w:r>
      <w:r w:rsidRPr="008E29BC">
        <w:instrText xml:space="preserve"> INDEX \h "A" \z "1049" </w:instrText>
      </w:r>
      <w:r w:rsidRPr="008E29BC">
        <w:fldChar w:fldCharType="separate"/>
      </w:r>
      <w:r>
        <w:rPr>
          <w:noProof/>
        </w:rPr>
        <w:t>В</w:t>
      </w:r>
    </w:p>
    <w:p w:rsidR="00B526E4" w:rsidRDefault="00B526E4" w:rsidP="00B526E4">
      <w:pPr>
        <w:pStyle w:val="1e"/>
        <w:rPr>
          <w:noProof/>
        </w:rPr>
      </w:pPr>
      <w:r>
        <w:rPr>
          <w:noProof/>
        </w:rPr>
        <w:t>Выборка</w:t>
      </w:r>
    </w:p>
    <w:p w:rsidR="00B526E4" w:rsidRDefault="00B526E4" w:rsidP="00B526E4">
      <w:pPr>
        <w:pStyle w:val="2f6"/>
        <w:rPr>
          <w:noProof/>
        </w:rPr>
      </w:pPr>
      <w:r>
        <w:rPr>
          <w:noProof/>
        </w:rPr>
        <w:t>Создание выборки, 8</w:t>
      </w:r>
    </w:p>
    <w:p w:rsidR="00B526E4" w:rsidRDefault="00B526E4" w:rsidP="00B526E4">
      <w:pPr>
        <w:pStyle w:val="2f6"/>
        <w:rPr>
          <w:noProof/>
        </w:rPr>
      </w:pPr>
      <w:r>
        <w:rPr>
          <w:noProof/>
        </w:rPr>
        <w:t>Выполнение выборки, 15</w:t>
      </w:r>
    </w:p>
    <w:p w:rsidR="00B526E4" w:rsidRDefault="00B526E4" w:rsidP="00B526E4">
      <w:pPr>
        <w:pStyle w:val="2f6"/>
        <w:rPr>
          <w:noProof/>
        </w:rPr>
      </w:pPr>
      <w:r>
        <w:rPr>
          <w:noProof/>
        </w:rPr>
        <w:t>Результат выборки, 16</w:t>
      </w:r>
    </w:p>
    <w:p w:rsidR="00B526E4" w:rsidRPr="00B526E4" w:rsidRDefault="00B526E4" w:rsidP="00B526E4"/>
    <w:p w:rsidR="00B526E4" w:rsidRDefault="00B526E4" w:rsidP="00B526E4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Р</w:t>
      </w:r>
    </w:p>
    <w:p w:rsidR="00B526E4" w:rsidRDefault="00B526E4" w:rsidP="00B526E4">
      <w:pPr>
        <w:pStyle w:val="1e"/>
        <w:rPr>
          <w:noProof/>
        </w:rPr>
      </w:pPr>
      <w:r>
        <w:rPr>
          <w:noProof/>
        </w:rPr>
        <w:t>Режим "Руководителю", 18</w:t>
      </w:r>
    </w:p>
    <w:p w:rsidR="00ED5E39" w:rsidRDefault="00B526E4" w:rsidP="00B526E4">
      <w:pPr>
        <w:pStyle w:val="aff5"/>
      </w:pPr>
      <w:r w:rsidRPr="008E29BC">
        <w:fldChar w:fldCharType="end"/>
      </w:r>
      <w:r w:rsidR="00AD2D53">
        <w:t>Реквизиты выборки, 8</w:t>
      </w:r>
    </w:p>
    <w:p w:rsidR="00AD2D53" w:rsidRDefault="00AD2D53" w:rsidP="00B526E4">
      <w:pPr>
        <w:pStyle w:val="aff5"/>
      </w:pPr>
      <w:r>
        <w:t>Р</w:t>
      </w:r>
      <w:r w:rsidRPr="00AD2D53">
        <w:t>едактирование результата выборки</w:t>
      </w:r>
      <w:r>
        <w:t xml:space="preserve">, </w:t>
      </w:r>
      <w:r w:rsidRPr="00AD2D53">
        <w:t>17</w:t>
      </w:r>
    </w:p>
    <w:p w:rsidR="000A2920" w:rsidRDefault="000A2920" w:rsidP="00A06BB0">
      <w:pPr>
        <w:pStyle w:val="afffff9"/>
      </w:pPr>
      <w:bookmarkStart w:id="43" w:name="_Toc18939480"/>
      <w:r w:rsidRPr="000A2920">
        <w:lastRenderedPageBreak/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1"/>
      <w:bookmarkEnd w:id="43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134"/>
        <w:gridCol w:w="1955"/>
      </w:tblGrid>
      <w:tr w:rsidR="009F4672" w:rsidTr="00A13E2A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 w:rsidRPr="004C359F">
              <w:t>Примечание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 w:rsidRPr="004C359F">
              <w:t>Дата</w:t>
            </w:r>
          </w:p>
        </w:tc>
        <w:tc>
          <w:tcPr>
            <w:tcW w:w="19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>
              <w:t>ФИО исполнителя</w:t>
            </w:r>
          </w:p>
        </w:tc>
      </w:tr>
      <w:tr w:rsidR="009F4672" w:rsidTr="00A13E2A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19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E42D0B" w:rsidRDefault="004E193F" w:rsidP="00E67948">
            <w:pPr>
              <w:pStyle w:val="affff5"/>
            </w:pPr>
            <w:r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4E193F" w:rsidP="000610B7">
            <w:pPr>
              <w:pStyle w:val="affff4"/>
            </w:pPr>
            <w:r>
              <w:t>Начальная версия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6E3ABF" w:rsidP="000610B7">
            <w:pPr>
              <w:pStyle w:val="affff5"/>
            </w:pPr>
            <w:r>
              <w:t>27.08.2019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F02B71" w:rsidRDefault="006E3ABF" w:rsidP="00A65CCC">
            <w:pPr>
              <w:pStyle w:val="affff4"/>
            </w:pPr>
            <w:r>
              <w:t>Яковлева М.Ю.</w:t>
            </w: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D863E4" w:rsidRDefault="004E193F" w:rsidP="00A65CCC">
            <w:pPr>
              <w:pStyle w:val="affff4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4E193F" w:rsidP="00A65CCC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4E193F" w:rsidRDefault="004E193F" w:rsidP="000610B7">
            <w:pPr>
              <w:pStyle w:val="affff4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D863E4" w:rsidRDefault="004E193F" w:rsidP="00A65CCC">
            <w:pPr>
              <w:pStyle w:val="affff4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A65CCC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4E193F" w:rsidRDefault="004E193F" w:rsidP="00E54E7D">
            <w:pPr>
              <w:pStyle w:val="affff4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2D0B3A">
            <w:pPr>
              <w:pStyle w:val="affff4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A13E2A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Default="004E193F" w:rsidP="00785411">
            <w:pPr>
              <w:pStyle w:val="affff4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2D0B3A">
            <w:pPr>
              <w:pStyle w:val="affff4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A13E2A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Default="004E193F" w:rsidP="00785411">
            <w:pPr>
              <w:pStyle w:val="affff4"/>
            </w:pPr>
          </w:p>
        </w:tc>
      </w:tr>
    </w:tbl>
    <w:p w:rsidR="00A13E2A" w:rsidRDefault="00A13E2A" w:rsidP="00142B33">
      <w:pPr>
        <w:pStyle w:val="aff5"/>
      </w:pPr>
    </w:p>
    <w:sectPr w:rsidR="00A13E2A" w:rsidSect="00C31EEB">
      <w:headerReference w:type="default" r:id="rId119"/>
      <w:footerReference w:type="default" r:id="rId120"/>
      <w:headerReference w:type="first" r:id="rId121"/>
      <w:footerReference w:type="first" r:id="rId122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889" w:rsidRDefault="00AE2889">
      <w:r>
        <w:separator/>
      </w:r>
    </w:p>
    <w:p w:rsidR="00AE2889" w:rsidRDefault="00AE2889"/>
    <w:p w:rsidR="00AE2889" w:rsidRDefault="00AE2889"/>
    <w:p w:rsidR="00AE2889" w:rsidRDefault="00AE2889"/>
    <w:p w:rsidR="00AE2889" w:rsidRDefault="00AE2889"/>
    <w:p w:rsidR="00AE2889" w:rsidRDefault="00AE2889"/>
    <w:p w:rsidR="00AE2889" w:rsidRDefault="00AE2889"/>
    <w:p w:rsidR="00AE2889" w:rsidRDefault="00AE2889"/>
  </w:endnote>
  <w:endnote w:type="continuationSeparator" w:id="0">
    <w:p w:rsidR="00AE2889" w:rsidRDefault="00AE2889">
      <w:r>
        <w:continuationSeparator/>
      </w:r>
    </w:p>
    <w:p w:rsidR="00AE2889" w:rsidRDefault="00AE2889"/>
    <w:p w:rsidR="00AE2889" w:rsidRDefault="00AE2889"/>
    <w:p w:rsidR="00AE2889" w:rsidRDefault="00AE2889"/>
    <w:p w:rsidR="00AE2889" w:rsidRDefault="00AE2889"/>
    <w:p w:rsidR="00AE2889" w:rsidRDefault="00AE2889"/>
    <w:p w:rsidR="00AE2889" w:rsidRDefault="00AE2889"/>
    <w:p w:rsidR="00AE2889" w:rsidRDefault="00AE28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D41A37" w:rsidRPr="00B94E3B">
      <w:tc>
        <w:tcPr>
          <w:tcW w:w="5403" w:type="dxa"/>
          <w:tcBorders>
            <w:top w:val="single" w:sz="4" w:space="0" w:color="808080"/>
          </w:tcBorders>
        </w:tcPr>
        <w:p w:rsidR="00D41A37" w:rsidRPr="007B138F" w:rsidRDefault="00D41A37" w:rsidP="006D7A8B">
          <w:pPr>
            <w:pStyle w:val="1f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D41A37" w:rsidRPr="00F9302D" w:rsidRDefault="00D41A37" w:rsidP="00F9302D">
          <w:pPr>
            <w:pStyle w:val="2f7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</w:t>
          </w:r>
          <w:sdt>
            <w:sdtPr>
              <w:rPr>
                <w:lang w:val="en-US"/>
              </w:rPr>
              <w:alias w:val="Состояние"/>
              <w:tag w:val=""/>
              <w:id w:val="-595250626"/>
              <w:placeholder>
                <w:docPart w:val="E6ED53D09B3545809760FC21F46FEA64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>
                <w:t>01</w:t>
              </w:r>
            </w:sdtContent>
          </w:sdt>
        </w:p>
      </w:tc>
    </w:tr>
  </w:tbl>
  <w:p w:rsidR="00D41A37" w:rsidRDefault="00D41A37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7" w:rsidRPr="006D7A8B" w:rsidRDefault="00D41A37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889" w:rsidRDefault="00AE2889">
      <w:r>
        <w:separator/>
      </w:r>
    </w:p>
  </w:footnote>
  <w:footnote w:type="continuationSeparator" w:id="0">
    <w:p w:rsidR="00AE2889" w:rsidRDefault="00AE2889">
      <w:r>
        <w:continuationSeparator/>
      </w:r>
    </w:p>
    <w:p w:rsidR="00AE2889" w:rsidRDefault="00AE2889"/>
    <w:p w:rsidR="00AE2889" w:rsidRDefault="00AE2889"/>
    <w:p w:rsidR="00AE2889" w:rsidRDefault="00AE2889"/>
    <w:p w:rsidR="00AE2889" w:rsidRDefault="00AE2889"/>
    <w:p w:rsidR="00AE2889" w:rsidRDefault="00AE2889"/>
    <w:p w:rsidR="00AE2889" w:rsidRDefault="00AE2889"/>
    <w:p w:rsidR="00AE2889" w:rsidRDefault="00AE288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80"/>
      <w:gridCol w:w="7613"/>
    </w:tblGrid>
    <w:tr w:rsidR="00D41A37" w:rsidRPr="00B94E3B">
      <w:tc>
        <w:tcPr>
          <w:tcW w:w="2880" w:type="dxa"/>
          <w:tcBorders>
            <w:bottom w:val="single" w:sz="4" w:space="0" w:color="808080"/>
          </w:tcBorders>
        </w:tcPr>
        <w:p w:rsidR="00D41A37" w:rsidRPr="007B138F" w:rsidRDefault="00D41A37" w:rsidP="006D7A8B">
          <w:pPr>
            <w:pStyle w:val="1f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D41A37" w:rsidRPr="00B94E3B" w:rsidRDefault="00D41A37" w:rsidP="006D7A8B">
          <w:pPr>
            <w:pStyle w:val="2f7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C25216">
            <w:rPr>
              <w:noProof/>
            </w:rPr>
            <w:t>2</w:t>
          </w:r>
          <w:r w:rsidRPr="003C25FE">
            <w:fldChar w:fldCharType="end"/>
          </w:r>
        </w:p>
      </w:tc>
    </w:tr>
    <w:tr w:rsidR="00D41A37" w:rsidRPr="00B94E3B">
      <w:tc>
        <w:tcPr>
          <w:tcW w:w="2880" w:type="dxa"/>
          <w:tcBorders>
            <w:top w:val="single" w:sz="4" w:space="0" w:color="808080"/>
          </w:tcBorders>
        </w:tcPr>
        <w:p w:rsidR="00D41A37" w:rsidRPr="004554CA" w:rsidRDefault="00D41A37" w:rsidP="00F9302D">
          <w:pPr>
            <w:pStyle w:val="1f"/>
            <w:rPr>
              <w:spacing w:val="0"/>
            </w:rPr>
          </w:pPr>
          <w:r>
            <w:rPr>
              <w:spacing w:val="0"/>
            </w:rPr>
            <w:t>ПК «</w:t>
          </w:r>
          <w:sdt>
            <w:sdtPr>
              <w:rPr>
                <w:spacing w:val="0"/>
              </w:rPr>
              <w:alias w:val="Тема"/>
              <w:tag w:val=""/>
              <w:id w:val="-544294424"/>
              <w:placeholder>
                <w:docPart w:val="D85DB7EEC4DC4482B319201331C3D89F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rPr>
                  <w:spacing w:val="0"/>
                </w:rPr>
                <w:t>Свод-Смарт</w:t>
              </w:r>
            </w:sdtContent>
          </w:sdt>
          <w:r>
            <w:rPr>
              <w:spacing w:val="0"/>
            </w:rPr>
            <w:t>»</w:t>
          </w:r>
        </w:p>
      </w:tc>
      <w:tc>
        <w:tcPr>
          <w:tcW w:w="7613" w:type="dxa"/>
          <w:tcBorders>
            <w:top w:val="single" w:sz="4" w:space="0" w:color="808080"/>
          </w:tcBorders>
        </w:tcPr>
        <w:sdt>
          <w:sdtPr>
            <w:alias w:val="Название"/>
            <w:tag w:val=""/>
            <w:id w:val="1808125229"/>
            <w:placeholder>
              <w:docPart w:val="0819BF1800914F19BC699BC6374EA21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D41A37" w:rsidRPr="001A0A36" w:rsidRDefault="00D41A37" w:rsidP="006D7A8B">
              <w:pPr>
                <w:pStyle w:val="2f7"/>
              </w:pPr>
              <w:r>
                <w:t>Режим «Выборка»</w:t>
              </w:r>
            </w:p>
          </w:sdtContent>
        </w:sdt>
      </w:tc>
    </w:tr>
  </w:tbl>
  <w:p w:rsidR="00D41A37" w:rsidRDefault="00D41A37" w:rsidP="009735AE"/>
  <w:p w:rsidR="00D41A37" w:rsidRDefault="00D41A3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7" w:rsidRPr="0044178A" w:rsidRDefault="00D41A37" w:rsidP="00F00CF2">
    <w:pPr>
      <w:pStyle w:val="affff2"/>
    </w:pPr>
    <w:r>
      <w:t>УТВЕРЖДЕНО</w:t>
    </w:r>
    <w:r>
      <w:br/>
    </w:r>
    <w:sdt>
      <w:sdtPr>
        <w:alias w:val="Ключевые слова"/>
        <w:tag w:val=""/>
        <w:id w:val="1941572552"/>
        <w:placeholder>
          <w:docPart w:val="67DE4B0D43C94DF499A2B02E214050B3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Content>
        <w:r>
          <w:t>Р.КС.02120</w:t>
        </w:r>
      </w:sdtContent>
    </w:sdt>
    <w:r>
      <w:noBreakHyphen/>
    </w:r>
    <w:sdt>
      <w:sdtPr>
        <w:alias w:val="Состояние"/>
        <w:tag w:val=""/>
        <w:id w:val="1040702322"/>
        <w:placeholder>
          <w:docPart w:val="A058EA1D43734227A845989008937E2F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>
          <w:t>01</w:t>
        </w:r>
      </w:sdtContent>
    </w:sdt>
    <w:r>
      <w:rPr>
        <w:lang w:val="en-US"/>
      </w:rPr>
      <w:t> </w:t>
    </w:r>
    <w:sdt>
      <w:sdtPr>
        <w:alias w:val="Категория"/>
        <w:tag w:val=""/>
        <w:id w:val="245928606"/>
        <w:placeholder>
          <w:docPart w:val="D551FA5C9DDB4C85B7F93C48EDF5755E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Pr="004554CA">
          <w:t>34</w:t>
        </w:r>
      </w:sdtContent>
    </w:sdt>
    <w:r>
      <w:rPr>
        <w:lang w:val="en-US"/>
      </w:rPr>
      <w:t> </w:t>
    </w:r>
    <w:sdt>
      <w:sdtPr>
        <w:alias w:val="Примечания"/>
        <w:tag w:val=""/>
        <w:id w:val="168289924"/>
        <w:placeholder>
          <w:docPart w:val="5431B052635E4AF1AF1F40B0959B3DAF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Content>
        <w:r>
          <w:t>04</w:t>
        </w:r>
      </w:sdtContent>
    </w:sdt>
    <w:r>
      <w:noBreakHyphen/>
      <w:t>ЛУ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02DD0777"/>
    <w:multiLevelType w:val="hybridMultilevel"/>
    <w:tmpl w:val="17C66822"/>
    <w:lvl w:ilvl="0" w:tplc="50BE1F3C">
      <w:start w:val="1"/>
      <w:numFmt w:val="bullet"/>
      <w:lvlText w:val=""/>
      <w:lvlJc w:val="left"/>
      <w:pPr>
        <w:ind w:left="178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02E81D98"/>
    <w:multiLevelType w:val="hybridMultilevel"/>
    <w:tmpl w:val="CA6AE200"/>
    <w:lvl w:ilvl="0" w:tplc="40F219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2F945EB"/>
    <w:multiLevelType w:val="hybridMultilevel"/>
    <w:tmpl w:val="ABF2E216"/>
    <w:lvl w:ilvl="0" w:tplc="FFFFFFFF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03586811"/>
    <w:multiLevelType w:val="hybridMultilevel"/>
    <w:tmpl w:val="64520E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087103BC"/>
    <w:multiLevelType w:val="multilevel"/>
    <w:tmpl w:val="2B64FA32"/>
    <w:numStyleLink w:val="30"/>
  </w:abstractNum>
  <w:abstractNum w:abstractNumId="14">
    <w:nsid w:val="0BD76A04"/>
    <w:multiLevelType w:val="multilevel"/>
    <w:tmpl w:val="7E5CF2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0CA54BAD"/>
    <w:multiLevelType w:val="hybridMultilevel"/>
    <w:tmpl w:val="E9B8C37E"/>
    <w:lvl w:ilvl="0" w:tplc="D3E220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0D3309C0"/>
    <w:multiLevelType w:val="multilevel"/>
    <w:tmpl w:val="CCCE8AB8"/>
    <w:styleLink w:val="21"/>
    <w:lvl w:ilvl="0">
      <w:start w:val="1"/>
      <w:numFmt w:val="none"/>
      <w:pStyle w:val="a1"/>
      <w:suff w:val="space"/>
      <w:lvlText w:val="Таблица"/>
      <w:lvlJc w:val="left"/>
      <w:pPr>
        <w:ind w:left="45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17">
    <w:nsid w:val="0D483394"/>
    <w:multiLevelType w:val="hybridMultilevel"/>
    <w:tmpl w:val="E6CEEC6A"/>
    <w:lvl w:ilvl="0" w:tplc="419C4B22">
      <w:start w:val="1"/>
      <w:numFmt w:val="bullet"/>
      <w:pStyle w:val="22"/>
      <w:lvlText w:val=""/>
      <w:lvlJc w:val="left"/>
      <w:pPr>
        <w:tabs>
          <w:tab w:val="num" w:pos="1077"/>
        </w:tabs>
        <w:ind w:left="1077" w:firstLine="0"/>
      </w:pPr>
      <w:rPr>
        <w:rFonts w:ascii="Symbol" w:hAnsi="Symbol" w:cs="Symbol" w:hint="default"/>
      </w:rPr>
    </w:lvl>
    <w:lvl w:ilvl="1" w:tplc="68AC0818">
      <w:start w:val="1"/>
      <w:numFmt w:val="bullet"/>
      <w:pStyle w:val="31"/>
      <w:lvlText w:val=""/>
      <w:lvlJc w:val="left"/>
      <w:pPr>
        <w:tabs>
          <w:tab w:val="num" w:pos="1435"/>
        </w:tabs>
        <w:ind w:left="1435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8">
    <w:nsid w:val="10B527DB"/>
    <w:multiLevelType w:val="multilevel"/>
    <w:tmpl w:val="618C8F2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8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09" w:hanging="2160"/>
      </w:pPr>
      <w:rPr>
        <w:rFonts w:hint="default"/>
      </w:rPr>
    </w:lvl>
  </w:abstractNum>
  <w:abstractNum w:abstractNumId="19">
    <w:nsid w:val="1470385D"/>
    <w:multiLevelType w:val="hybridMultilevel"/>
    <w:tmpl w:val="FE4AF31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0">
    <w:nsid w:val="14D44CF0"/>
    <w:multiLevelType w:val="hybridMultilevel"/>
    <w:tmpl w:val="D36E9A1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16270093"/>
    <w:multiLevelType w:val="hybridMultilevel"/>
    <w:tmpl w:val="1D8CF1F8"/>
    <w:lvl w:ilvl="0" w:tplc="D3CA6FC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172C306D"/>
    <w:multiLevelType w:val="multilevel"/>
    <w:tmpl w:val="FEB29F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7"/>
      <w:lvlText w:val="3.%2"/>
      <w:lvlJc w:val="center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1ACB2126"/>
    <w:multiLevelType w:val="hybridMultilevel"/>
    <w:tmpl w:val="656E88D0"/>
    <w:lvl w:ilvl="0" w:tplc="14B6D9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1C6800CF"/>
    <w:multiLevelType w:val="hybridMultilevel"/>
    <w:tmpl w:val="51D82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D004B8B"/>
    <w:multiLevelType w:val="hybridMultilevel"/>
    <w:tmpl w:val="88384EBA"/>
    <w:lvl w:ilvl="0" w:tplc="FEF0EAF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6">
    <w:nsid w:val="1E957C76"/>
    <w:multiLevelType w:val="hybridMultilevel"/>
    <w:tmpl w:val="CF5EEE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205C2362"/>
    <w:multiLevelType w:val="multilevel"/>
    <w:tmpl w:val="8D42BFC0"/>
    <w:lvl w:ilvl="0">
      <w:start w:val="1"/>
      <w:numFmt w:val="decimal"/>
      <w:pStyle w:val="a2"/>
      <w:lvlText w:val="%1."/>
      <w:lvlJc w:val="left"/>
      <w:pPr>
        <w:tabs>
          <w:tab w:val="num" w:pos="1145"/>
        </w:tabs>
        <w:ind w:left="1145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145"/>
        </w:tabs>
        <w:ind w:left="1712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12"/>
        </w:tabs>
        <w:ind w:left="2449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0" w:firstLine="720"/>
      </w:pPr>
      <w:rPr>
        <w:rFonts w:hint="default"/>
      </w:rPr>
    </w:lvl>
  </w:abstractNum>
  <w:abstractNum w:abstractNumId="28">
    <w:nsid w:val="206F76F4"/>
    <w:multiLevelType w:val="hybridMultilevel"/>
    <w:tmpl w:val="73D88B8E"/>
    <w:lvl w:ilvl="0" w:tplc="50BE1F3C">
      <w:start w:val="1"/>
      <w:numFmt w:val="bullet"/>
      <w:lvlText w:val=""/>
      <w:lvlJc w:val="left"/>
      <w:pPr>
        <w:ind w:left="11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>
    <w:nsid w:val="210F0031"/>
    <w:multiLevelType w:val="hybridMultilevel"/>
    <w:tmpl w:val="2E92E2A6"/>
    <w:lvl w:ilvl="0" w:tplc="DA9405A6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0">
    <w:nsid w:val="21451CF8"/>
    <w:multiLevelType w:val="hybridMultilevel"/>
    <w:tmpl w:val="B0BA496E"/>
    <w:lvl w:ilvl="0" w:tplc="8E302B3A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>
    <w:nsid w:val="23245988"/>
    <w:multiLevelType w:val="multilevel"/>
    <w:tmpl w:val="9C38AF4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2">
    <w:nsid w:val="2A117AA9"/>
    <w:multiLevelType w:val="multilevel"/>
    <w:tmpl w:val="2B64FA32"/>
    <w:styleLink w:val="30"/>
    <w:lvl w:ilvl="0">
      <w:start w:val="1"/>
      <w:numFmt w:val="none"/>
      <w:pStyle w:val="a3"/>
      <w:suff w:val="space"/>
      <w:lvlText w:val="Схема"/>
      <w:lvlJc w:val="right"/>
      <w:pPr>
        <w:ind w:left="357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207"/>
        </w:tabs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927"/>
        </w:tabs>
        <w:ind w:left="179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47"/>
        </w:tabs>
        <w:ind w:left="251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67"/>
        </w:tabs>
        <w:ind w:left="3237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087"/>
        </w:tabs>
        <w:ind w:left="395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7"/>
        </w:tabs>
        <w:ind w:left="467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527"/>
        </w:tabs>
        <w:ind w:left="5397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247"/>
        </w:tabs>
        <w:ind w:left="6117" w:firstLine="0"/>
      </w:pPr>
      <w:rPr>
        <w:rFonts w:hint="default"/>
      </w:rPr>
    </w:lvl>
  </w:abstractNum>
  <w:abstractNum w:abstractNumId="33">
    <w:nsid w:val="2AB77BAD"/>
    <w:multiLevelType w:val="hybridMultilevel"/>
    <w:tmpl w:val="5822893A"/>
    <w:lvl w:ilvl="0" w:tplc="8384E192">
      <w:start w:val="1"/>
      <w:numFmt w:val="decimal"/>
      <w:pStyle w:val="10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B650772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5">
    <w:nsid w:val="2C131812"/>
    <w:multiLevelType w:val="hybridMultilevel"/>
    <w:tmpl w:val="1AD4A9A2"/>
    <w:lvl w:ilvl="0" w:tplc="50BE1F3C">
      <w:start w:val="1"/>
      <w:numFmt w:val="bullet"/>
      <w:lvlText w:val=""/>
      <w:lvlJc w:val="left"/>
      <w:pPr>
        <w:ind w:left="11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>
    <w:nsid w:val="2F2D02C5"/>
    <w:multiLevelType w:val="hybridMultilevel"/>
    <w:tmpl w:val="189EDF48"/>
    <w:lvl w:ilvl="0" w:tplc="D3E220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30AF5FB6"/>
    <w:multiLevelType w:val="hybridMultilevel"/>
    <w:tmpl w:val="7B06227C"/>
    <w:lvl w:ilvl="0" w:tplc="D3E220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31067B11"/>
    <w:multiLevelType w:val="hybridMultilevel"/>
    <w:tmpl w:val="F71C89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31D62618"/>
    <w:multiLevelType w:val="multilevel"/>
    <w:tmpl w:val="CB0E68F4"/>
    <w:styleLink w:val="1"/>
    <w:lvl w:ilvl="0">
      <w:start w:val="1"/>
      <w:numFmt w:val="none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0">
    <w:nsid w:val="3A510510"/>
    <w:multiLevelType w:val="multilevel"/>
    <w:tmpl w:val="2B027A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41">
    <w:nsid w:val="3BBF58DE"/>
    <w:multiLevelType w:val="multilevel"/>
    <w:tmpl w:val="6E0887C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2269" w:hanging="7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77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9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0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49" w:hanging="2160"/>
      </w:pPr>
      <w:rPr>
        <w:rFonts w:hint="default"/>
      </w:rPr>
    </w:lvl>
  </w:abstractNum>
  <w:abstractNum w:abstractNumId="42">
    <w:nsid w:val="3D0C4363"/>
    <w:multiLevelType w:val="multilevel"/>
    <w:tmpl w:val="F5DED6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43">
    <w:nsid w:val="41D83C86"/>
    <w:multiLevelType w:val="multilevel"/>
    <w:tmpl w:val="E38880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8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09" w:hanging="2160"/>
      </w:pPr>
      <w:rPr>
        <w:rFonts w:hint="default"/>
      </w:rPr>
    </w:lvl>
  </w:abstractNum>
  <w:abstractNum w:abstractNumId="44">
    <w:nsid w:val="456C72FB"/>
    <w:multiLevelType w:val="hybridMultilevel"/>
    <w:tmpl w:val="151E71B6"/>
    <w:lvl w:ilvl="0" w:tplc="4C4EA3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45773A5B"/>
    <w:multiLevelType w:val="hybridMultilevel"/>
    <w:tmpl w:val="F3F45F60"/>
    <w:lvl w:ilvl="0" w:tplc="4A309CD6">
      <w:start w:val="1"/>
      <w:numFmt w:val="decimal"/>
      <w:lvlText w:val="Рисунок %1."/>
      <w:lvlJc w:val="center"/>
      <w:pPr>
        <w:tabs>
          <w:tab w:val="num" w:pos="9301"/>
        </w:tabs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5693"/>
        </w:tabs>
        <w:ind w:left="569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6413"/>
        </w:tabs>
        <w:ind w:left="6413" w:hanging="180"/>
      </w:pPr>
    </w:lvl>
    <w:lvl w:ilvl="3" w:tplc="0419000F">
      <w:start w:val="1"/>
      <w:numFmt w:val="decimal"/>
      <w:lvlText w:val="%4."/>
      <w:lvlJc w:val="left"/>
      <w:pPr>
        <w:tabs>
          <w:tab w:val="num" w:pos="7133"/>
        </w:tabs>
        <w:ind w:left="713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7853"/>
        </w:tabs>
        <w:ind w:left="785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8573"/>
        </w:tabs>
        <w:ind w:left="8573" w:hanging="180"/>
      </w:pPr>
    </w:lvl>
    <w:lvl w:ilvl="6" w:tplc="0419000F">
      <w:start w:val="1"/>
      <w:numFmt w:val="decimal"/>
      <w:lvlText w:val="%7."/>
      <w:lvlJc w:val="left"/>
      <w:pPr>
        <w:tabs>
          <w:tab w:val="num" w:pos="9293"/>
        </w:tabs>
        <w:ind w:left="929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0013"/>
        </w:tabs>
        <w:ind w:left="1001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10733"/>
        </w:tabs>
        <w:ind w:left="10733" w:hanging="180"/>
      </w:pPr>
    </w:lvl>
  </w:abstractNum>
  <w:abstractNum w:abstractNumId="46">
    <w:nsid w:val="47850D7E"/>
    <w:multiLevelType w:val="hybridMultilevel"/>
    <w:tmpl w:val="D9EE2022"/>
    <w:lvl w:ilvl="0" w:tplc="BD86548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B16C76E">
      <w:start w:val="1"/>
      <w:numFmt w:val="decimal"/>
      <w:lvlText w:val="%2."/>
      <w:lvlJc w:val="left"/>
      <w:pPr>
        <w:ind w:left="11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7">
    <w:nsid w:val="481D50E8"/>
    <w:multiLevelType w:val="multilevel"/>
    <w:tmpl w:val="945C2922"/>
    <w:lvl w:ilvl="0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0" w:hanging="2160"/>
      </w:pPr>
      <w:rPr>
        <w:rFonts w:hint="default"/>
      </w:rPr>
    </w:lvl>
  </w:abstractNum>
  <w:abstractNum w:abstractNumId="48">
    <w:nsid w:val="48D56333"/>
    <w:multiLevelType w:val="hybridMultilevel"/>
    <w:tmpl w:val="A52876B0"/>
    <w:lvl w:ilvl="0" w:tplc="D3CA6FC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49E87E70"/>
    <w:multiLevelType w:val="hybridMultilevel"/>
    <w:tmpl w:val="BFF820D4"/>
    <w:lvl w:ilvl="0" w:tplc="50BE1F3C">
      <w:start w:val="1"/>
      <w:numFmt w:val="bullet"/>
      <w:lvlText w:val=""/>
      <w:lvlJc w:val="left"/>
      <w:pPr>
        <w:ind w:left="178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0">
    <w:nsid w:val="4A573121"/>
    <w:multiLevelType w:val="multilevel"/>
    <w:tmpl w:val="F5DED6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51">
    <w:nsid w:val="4A6E142C"/>
    <w:multiLevelType w:val="hybridMultilevel"/>
    <w:tmpl w:val="1F928C4C"/>
    <w:lvl w:ilvl="0" w:tplc="1AD853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B9C5FF4"/>
    <w:multiLevelType w:val="multilevel"/>
    <w:tmpl w:val="C5BEBC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51"/>
      <w:lvlText w:val="2.%2"/>
      <w:lvlJc w:val="center"/>
      <w:pPr>
        <w:ind w:left="2701" w:hanging="432"/>
      </w:pPr>
      <w:rPr>
        <w:rFonts w:hint="default"/>
        <w:b/>
        <w:sz w:val="28"/>
        <w:szCs w:val="28"/>
      </w:rPr>
    </w:lvl>
    <w:lvl w:ilvl="2">
      <w:start w:val="1"/>
      <w:numFmt w:val="decimal"/>
      <w:pStyle w:val="4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>
    <w:nsid w:val="4DE87E9B"/>
    <w:multiLevelType w:val="multilevel"/>
    <w:tmpl w:val="AEFC783E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6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54">
    <w:nsid w:val="4E0843F2"/>
    <w:multiLevelType w:val="hybridMultilevel"/>
    <w:tmpl w:val="FDD8F410"/>
    <w:lvl w:ilvl="0" w:tplc="14B6D9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>
    <w:nsid w:val="4EB00299"/>
    <w:multiLevelType w:val="hybridMultilevel"/>
    <w:tmpl w:val="1564DE70"/>
    <w:lvl w:ilvl="0" w:tplc="7D025D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54CA0D5E"/>
    <w:multiLevelType w:val="hybridMultilevel"/>
    <w:tmpl w:val="6310F848"/>
    <w:lvl w:ilvl="0" w:tplc="04190005">
      <w:start w:val="1"/>
      <w:numFmt w:val="bullet"/>
      <w:pStyle w:val="1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"/>
      <w:lvlJc w:val="left"/>
      <w:pPr>
        <w:tabs>
          <w:tab w:val="num" w:pos="1800"/>
        </w:tabs>
        <w:ind w:left="720" w:firstLine="72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7">
    <w:nsid w:val="55072365"/>
    <w:multiLevelType w:val="hybridMultilevel"/>
    <w:tmpl w:val="18EC9CF4"/>
    <w:lvl w:ilvl="0" w:tplc="D66EC12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>
    <w:nsid w:val="550B472C"/>
    <w:multiLevelType w:val="hybridMultilevel"/>
    <w:tmpl w:val="C024A0D2"/>
    <w:lvl w:ilvl="0" w:tplc="14B6D9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>
    <w:nsid w:val="5603738E"/>
    <w:multiLevelType w:val="multilevel"/>
    <w:tmpl w:val="CCCE8AB8"/>
    <w:numStyleLink w:val="21"/>
  </w:abstractNum>
  <w:abstractNum w:abstractNumId="60">
    <w:nsid w:val="5B7B41AA"/>
    <w:multiLevelType w:val="hybridMultilevel"/>
    <w:tmpl w:val="C192A8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5BB87899"/>
    <w:multiLevelType w:val="hybridMultilevel"/>
    <w:tmpl w:val="92427E7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2">
    <w:nsid w:val="5CA61029"/>
    <w:multiLevelType w:val="hybridMultilevel"/>
    <w:tmpl w:val="3F841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64B41556"/>
    <w:multiLevelType w:val="hybridMultilevel"/>
    <w:tmpl w:val="1772F432"/>
    <w:lvl w:ilvl="0" w:tplc="1AD853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>
    <w:nsid w:val="6B765D72"/>
    <w:multiLevelType w:val="hybridMultilevel"/>
    <w:tmpl w:val="1A022148"/>
    <w:lvl w:ilvl="0" w:tplc="DCF8A6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5">
    <w:nsid w:val="71994040"/>
    <w:multiLevelType w:val="multilevel"/>
    <w:tmpl w:val="798EB8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18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9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41" w:hanging="2160"/>
      </w:pPr>
      <w:rPr>
        <w:rFonts w:hint="default"/>
      </w:rPr>
    </w:lvl>
  </w:abstractNum>
  <w:abstractNum w:abstractNumId="66">
    <w:nsid w:val="734B624E"/>
    <w:multiLevelType w:val="multilevel"/>
    <w:tmpl w:val="83E0D2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8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09" w:hanging="2160"/>
      </w:pPr>
      <w:rPr>
        <w:rFonts w:hint="default"/>
      </w:rPr>
    </w:lvl>
  </w:abstractNum>
  <w:abstractNum w:abstractNumId="67">
    <w:nsid w:val="753F36CD"/>
    <w:multiLevelType w:val="hybridMultilevel"/>
    <w:tmpl w:val="AA5401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7AA15419"/>
    <w:multiLevelType w:val="multilevel"/>
    <w:tmpl w:val="F5DED6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34"/>
  </w:num>
  <w:num w:numId="12">
    <w:abstractNumId w:val="17"/>
  </w:num>
  <w:num w:numId="13">
    <w:abstractNumId w:val="27"/>
  </w:num>
  <w:num w:numId="14">
    <w:abstractNumId w:val="39"/>
  </w:num>
  <w:num w:numId="15">
    <w:abstractNumId w:val="16"/>
  </w:num>
  <w:num w:numId="16">
    <w:abstractNumId w:val="59"/>
    <w:lvlOverride w:ilvl="0">
      <w:lvl w:ilvl="0">
        <w:start w:val="1"/>
        <w:numFmt w:val="none"/>
        <w:pStyle w:val="a1"/>
        <w:suff w:val="space"/>
        <w:lvlText w:val="Таблица"/>
        <w:lvlJc w:val="left"/>
        <w:pPr>
          <w:ind w:left="454" w:firstLine="0"/>
        </w:pPr>
        <w:rPr>
          <w:rFonts w:hint="default"/>
        </w:rPr>
      </w:lvl>
    </w:lvlOverride>
  </w:num>
  <w:num w:numId="17">
    <w:abstractNumId w:val="32"/>
  </w:num>
  <w:num w:numId="18">
    <w:abstractNumId w:val="13"/>
  </w:num>
  <w:num w:numId="19">
    <w:abstractNumId w:val="45"/>
  </w:num>
  <w:num w:numId="20">
    <w:abstractNumId w:val="11"/>
  </w:num>
  <w:num w:numId="21">
    <w:abstractNumId w:val="56"/>
  </w:num>
  <w:num w:numId="22">
    <w:abstractNumId w:val="52"/>
  </w:num>
  <w:num w:numId="23">
    <w:abstractNumId w:val="22"/>
  </w:num>
  <w:num w:numId="24">
    <w:abstractNumId w:val="33"/>
  </w:num>
  <w:num w:numId="25">
    <w:abstractNumId w:val="64"/>
  </w:num>
  <w:num w:numId="26">
    <w:abstractNumId w:val="57"/>
  </w:num>
  <w:num w:numId="27">
    <w:abstractNumId w:val="38"/>
  </w:num>
  <w:num w:numId="28">
    <w:abstractNumId w:val="24"/>
  </w:num>
  <w:num w:numId="29">
    <w:abstractNumId w:val="67"/>
  </w:num>
  <w:num w:numId="30">
    <w:abstractNumId w:val="50"/>
  </w:num>
  <w:num w:numId="31">
    <w:abstractNumId w:val="62"/>
  </w:num>
  <w:num w:numId="32">
    <w:abstractNumId w:val="55"/>
  </w:num>
  <w:num w:numId="33">
    <w:abstractNumId w:val="46"/>
  </w:num>
  <w:num w:numId="34">
    <w:abstractNumId w:val="12"/>
  </w:num>
  <w:num w:numId="35">
    <w:abstractNumId w:val="54"/>
  </w:num>
  <w:num w:numId="36">
    <w:abstractNumId w:val="23"/>
  </w:num>
  <w:num w:numId="37">
    <w:abstractNumId w:val="25"/>
  </w:num>
  <w:num w:numId="38">
    <w:abstractNumId w:val="58"/>
  </w:num>
  <w:num w:numId="39">
    <w:abstractNumId w:val="30"/>
  </w:num>
  <w:num w:numId="40">
    <w:abstractNumId w:val="31"/>
  </w:num>
  <w:num w:numId="41">
    <w:abstractNumId w:val="44"/>
  </w:num>
  <w:num w:numId="42">
    <w:abstractNumId w:val="65"/>
  </w:num>
  <w:num w:numId="43">
    <w:abstractNumId w:val="41"/>
  </w:num>
  <w:num w:numId="44">
    <w:abstractNumId w:val="40"/>
  </w:num>
  <w:num w:numId="45">
    <w:abstractNumId w:val="53"/>
  </w:num>
  <w:num w:numId="46">
    <w:abstractNumId w:val="48"/>
  </w:num>
  <w:num w:numId="47">
    <w:abstractNumId w:val="61"/>
  </w:num>
  <w:num w:numId="48">
    <w:abstractNumId w:val="21"/>
  </w:num>
  <w:num w:numId="49">
    <w:abstractNumId w:val="15"/>
  </w:num>
  <w:num w:numId="50">
    <w:abstractNumId w:val="37"/>
  </w:num>
  <w:num w:numId="51">
    <w:abstractNumId w:val="36"/>
  </w:num>
  <w:num w:numId="52">
    <w:abstractNumId w:val="9"/>
  </w:num>
  <w:num w:numId="53">
    <w:abstractNumId w:val="49"/>
  </w:num>
  <w:num w:numId="54">
    <w:abstractNumId w:val="35"/>
  </w:num>
  <w:num w:numId="55">
    <w:abstractNumId w:val="28"/>
  </w:num>
  <w:num w:numId="56">
    <w:abstractNumId w:val="29"/>
  </w:num>
  <w:num w:numId="57">
    <w:abstractNumId w:val="43"/>
  </w:num>
  <w:num w:numId="58">
    <w:abstractNumId w:val="19"/>
  </w:num>
  <w:num w:numId="59">
    <w:abstractNumId w:val="10"/>
  </w:num>
  <w:num w:numId="60">
    <w:abstractNumId w:val="60"/>
  </w:num>
  <w:num w:numId="61">
    <w:abstractNumId w:val="26"/>
  </w:num>
  <w:num w:numId="62">
    <w:abstractNumId w:val="18"/>
  </w:num>
  <w:num w:numId="63">
    <w:abstractNumId w:val="66"/>
  </w:num>
  <w:num w:numId="64">
    <w:abstractNumId w:val="51"/>
  </w:num>
  <w:num w:numId="65">
    <w:abstractNumId w:val="14"/>
  </w:num>
  <w:num w:numId="66">
    <w:abstractNumId w:val="20"/>
  </w:num>
  <w:num w:numId="67">
    <w:abstractNumId w:val="47"/>
  </w:num>
  <w:num w:numId="68">
    <w:abstractNumId w:val="14"/>
    <w:lvlOverride w:ilvl="0">
      <w:startOverride w:val="5"/>
    </w:lvlOverride>
    <w:lvlOverride w:ilvl="1">
      <w:startOverride w:val="1"/>
    </w:lvlOverride>
  </w:num>
  <w:num w:numId="69">
    <w:abstractNumId w:val="68"/>
  </w:num>
  <w:num w:numId="70">
    <w:abstractNumId w:val="63"/>
  </w:num>
  <w:num w:numId="71">
    <w:abstractNumId w:val="42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f1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87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D0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9A2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4F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11A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93D"/>
    <w:rsid w:val="00046997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5C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3DB"/>
    <w:rsid w:val="00057402"/>
    <w:rsid w:val="00057458"/>
    <w:rsid w:val="000577F4"/>
    <w:rsid w:val="00057C1D"/>
    <w:rsid w:val="00057D69"/>
    <w:rsid w:val="00060187"/>
    <w:rsid w:val="00060548"/>
    <w:rsid w:val="000610B3"/>
    <w:rsid w:val="000610B7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BD0"/>
    <w:rsid w:val="00064EC0"/>
    <w:rsid w:val="00065411"/>
    <w:rsid w:val="0006576A"/>
    <w:rsid w:val="00065884"/>
    <w:rsid w:val="00065B47"/>
    <w:rsid w:val="00065D3E"/>
    <w:rsid w:val="00065D83"/>
    <w:rsid w:val="00065DB1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3E9"/>
    <w:rsid w:val="00073611"/>
    <w:rsid w:val="000736C6"/>
    <w:rsid w:val="00073E06"/>
    <w:rsid w:val="00073ED8"/>
    <w:rsid w:val="00073F76"/>
    <w:rsid w:val="00073FD0"/>
    <w:rsid w:val="000741CC"/>
    <w:rsid w:val="000741FA"/>
    <w:rsid w:val="00074278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9"/>
    <w:rsid w:val="0007578D"/>
    <w:rsid w:val="00075B73"/>
    <w:rsid w:val="00075CD8"/>
    <w:rsid w:val="00075EDC"/>
    <w:rsid w:val="00076067"/>
    <w:rsid w:val="00076171"/>
    <w:rsid w:val="000768E2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05F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8C5"/>
    <w:rsid w:val="00083A16"/>
    <w:rsid w:val="00083FB3"/>
    <w:rsid w:val="00084288"/>
    <w:rsid w:val="000845DF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63C"/>
    <w:rsid w:val="00090942"/>
    <w:rsid w:val="00090C79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A47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479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D4"/>
    <w:rsid w:val="000A1C1B"/>
    <w:rsid w:val="000A1CE0"/>
    <w:rsid w:val="000A1E2C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4FEC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BE0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940"/>
    <w:rsid w:val="000C4B50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5F5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ECB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690"/>
    <w:rsid w:val="000E6922"/>
    <w:rsid w:val="000E6AE2"/>
    <w:rsid w:val="000E6CA2"/>
    <w:rsid w:val="000E6E59"/>
    <w:rsid w:val="000E71C5"/>
    <w:rsid w:val="000E7729"/>
    <w:rsid w:val="000E7811"/>
    <w:rsid w:val="000E78EE"/>
    <w:rsid w:val="000E7B17"/>
    <w:rsid w:val="000E7B4A"/>
    <w:rsid w:val="000E7EB4"/>
    <w:rsid w:val="000F0011"/>
    <w:rsid w:val="000F0042"/>
    <w:rsid w:val="000F0AA1"/>
    <w:rsid w:val="000F0B71"/>
    <w:rsid w:val="000F0C41"/>
    <w:rsid w:val="000F0C89"/>
    <w:rsid w:val="000F0FEE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0F7425"/>
    <w:rsid w:val="000F7F74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9D4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242"/>
    <w:rsid w:val="001205E2"/>
    <w:rsid w:val="00120DDF"/>
    <w:rsid w:val="00121198"/>
    <w:rsid w:val="00121B59"/>
    <w:rsid w:val="00121C36"/>
    <w:rsid w:val="00121EF5"/>
    <w:rsid w:val="0012209C"/>
    <w:rsid w:val="00122607"/>
    <w:rsid w:val="001226AE"/>
    <w:rsid w:val="001229C7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77"/>
    <w:rsid w:val="00135990"/>
    <w:rsid w:val="00136254"/>
    <w:rsid w:val="0013627C"/>
    <w:rsid w:val="00136CDB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33"/>
    <w:rsid w:val="00142BD1"/>
    <w:rsid w:val="00142E4D"/>
    <w:rsid w:val="001432AF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294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16D"/>
    <w:rsid w:val="001535CB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7D1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A28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3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1E67"/>
    <w:rsid w:val="0018206C"/>
    <w:rsid w:val="00182101"/>
    <w:rsid w:val="001821E0"/>
    <w:rsid w:val="00182398"/>
    <w:rsid w:val="0018256E"/>
    <w:rsid w:val="0018285E"/>
    <w:rsid w:val="0018292D"/>
    <w:rsid w:val="001829D3"/>
    <w:rsid w:val="00182B14"/>
    <w:rsid w:val="00182E78"/>
    <w:rsid w:val="00183275"/>
    <w:rsid w:val="001833F1"/>
    <w:rsid w:val="00183431"/>
    <w:rsid w:val="00183441"/>
    <w:rsid w:val="00183460"/>
    <w:rsid w:val="0018351B"/>
    <w:rsid w:val="0018374E"/>
    <w:rsid w:val="00183820"/>
    <w:rsid w:val="00183839"/>
    <w:rsid w:val="00183A9B"/>
    <w:rsid w:val="00183CE5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273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760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1CE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A17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C82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66E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771"/>
    <w:rsid w:val="001B583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4DD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D5F"/>
    <w:rsid w:val="001C2E39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854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854"/>
    <w:rsid w:val="001E2A6C"/>
    <w:rsid w:val="001E2B28"/>
    <w:rsid w:val="001E318D"/>
    <w:rsid w:val="001E32E0"/>
    <w:rsid w:val="001E32F2"/>
    <w:rsid w:val="001E34B4"/>
    <w:rsid w:val="001E35FD"/>
    <w:rsid w:val="001E36BE"/>
    <w:rsid w:val="001E3A11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631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CF2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5DF2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86"/>
    <w:rsid w:val="002117C9"/>
    <w:rsid w:val="002117F1"/>
    <w:rsid w:val="00211817"/>
    <w:rsid w:val="0021187B"/>
    <w:rsid w:val="00211D8D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CFD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02"/>
    <w:rsid w:val="00222D24"/>
    <w:rsid w:val="00223333"/>
    <w:rsid w:val="0022396D"/>
    <w:rsid w:val="002239D1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779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3D4D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A5B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1D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6C6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23E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909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20F5"/>
    <w:rsid w:val="0026239E"/>
    <w:rsid w:val="0026247F"/>
    <w:rsid w:val="002625C1"/>
    <w:rsid w:val="0026275C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4B7A"/>
    <w:rsid w:val="00264E89"/>
    <w:rsid w:val="002652E4"/>
    <w:rsid w:val="00265371"/>
    <w:rsid w:val="0026538C"/>
    <w:rsid w:val="0026545F"/>
    <w:rsid w:val="002655AF"/>
    <w:rsid w:val="002656F1"/>
    <w:rsid w:val="0026589F"/>
    <w:rsid w:val="0026596B"/>
    <w:rsid w:val="00265BD4"/>
    <w:rsid w:val="00266169"/>
    <w:rsid w:val="00266722"/>
    <w:rsid w:val="0026672C"/>
    <w:rsid w:val="00266874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8E"/>
    <w:rsid w:val="00272FA4"/>
    <w:rsid w:val="00273226"/>
    <w:rsid w:val="002733A1"/>
    <w:rsid w:val="0027344B"/>
    <w:rsid w:val="00273487"/>
    <w:rsid w:val="00273760"/>
    <w:rsid w:val="00273765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191"/>
    <w:rsid w:val="002876DA"/>
    <w:rsid w:val="002878B4"/>
    <w:rsid w:val="0028791C"/>
    <w:rsid w:val="00287921"/>
    <w:rsid w:val="00287989"/>
    <w:rsid w:val="00287B73"/>
    <w:rsid w:val="00287E96"/>
    <w:rsid w:val="00287FCD"/>
    <w:rsid w:val="002900B8"/>
    <w:rsid w:val="002907EF"/>
    <w:rsid w:val="00290B9E"/>
    <w:rsid w:val="00290CF8"/>
    <w:rsid w:val="00290D48"/>
    <w:rsid w:val="0029131E"/>
    <w:rsid w:val="00291348"/>
    <w:rsid w:val="0029186E"/>
    <w:rsid w:val="00291972"/>
    <w:rsid w:val="00291ACC"/>
    <w:rsid w:val="00291C78"/>
    <w:rsid w:val="002920BB"/>
    <w:rsid w:val="0029222A"/>
    <w:rsid w:val="002927AA"/>
    <w:rsid w:val="0029296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680"/>
    <w:rsid w:val="0029768C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15C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76C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2F47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B3F"/>
    <w:rsid w:val="002B4F08"/>
    <w:rsid w:val="002B5567"/>
    <w:rsid w:val="002B5CF4"/>
    <w:rsid w:val="002B5D6F"/>
    <w:rsid w:val="002B5D88"/>
    <w:rsid w:val="002B5FE7"/>
    <w:rsid w:val="002B6189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B7B66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38D"/>
    <w:rsid w:val="002C565B"/>
    <w:rsid w:val="002C5732"/>
    <w:rsid w:val="002C5868"/>
    <w:rsid w:val="002C5B78"/>
    <w:rsid w:val="002C5EFD"/>
    <w:rsid w:val="002C648E"/>
    <w:rsid w:val="002C64FA"/>
    <w:rsid w:val="002C6585"/>
    <w:rsid w:val="002C67D7"/>
    <w:rsid w:val="002C6C7D"/>
    <w:rsid w:val="002C6DF7"/>
    <w:rsid w:val="002C6E67"/>
    <w:rsid w:val="002C6ED2"/>
    <w:rsid w:val="002C7012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255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1F8"/>
    <w:rsid w:val="002D3251"/>
    <w:rsid w:val="002D3A63"/>
    <w:rsid w:val="002D3C8C"/>
    <w:rsid w:val="002D3EB5"/>
    <w:rsid w:val="002D3ED5"/>
    <w:rsid w:val="002D3FBD"/>
    <w:rsid w:val="002D3FE6"/>
    <w:rsid w:val="002D4208"/>
    <w:rsid w:val="002D44A6"/>
    <w:rsid w:val="002D4698"/>
    <w:rsid w:val="002D46E8"/>
    <w:rsid w:val="002D4932"/>
    <w:rsid w:val="002D4948"/>
    <w:rsid w:val="002D519C"/>
    <w:rsid w:val="002D52B5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9A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1105"/>
    <w:rsid w:val="002F1149"/>
    <w:rsid w:val="002F1288"/>
    <w:rsid w:val="002F129F"/>
    <w:rsid w:val="002F18E5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9A3"/>
    <w:rsid w:val="002F3B86"/>
    <w:rsid w:val="002F442E"/>
    <w:rsid w:val="002F461E"/>
    <w:rsid w:val="002F4B4C"/>
    <w:rsid w:val="002F4CF5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C50"/>
    <w:rsid w:val="00303F1E"/>
    <w:rsid w:val="0030416F"/>
    <w:rsid w:val="003044EC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4B0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4BC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46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C80"/>
    <w:rsid w:val="00316DCF"/>
    <w:rsid w:val="00316FA0"/>
    <w:rsid w:val="00317546"/>
    <w:rsid w:val="00317AFC"/>
    <w:rsid w:val="00317F24"/>
    <w:rsid w:val="00317F2B"/>
    <w:rsid w:val="00317FC4"/>
    <w:rsid w:val="003200C4"/>
    <w:rsid w:val="0032010C"/>
    <w:rsid w:val="00320520"/>
    <w:rsid w:val="0032065D"/>
    <w:rsid w:val="0032085E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2F43"/>
    <w:rsid w:val="0032303D"/>
    <w:rsid w:val="00323656"/>
    <w:rsid w:val="003237F3"/>
    <w:rsid w:val="00323CC5"/>
    <w:rsid w:val="00323D5D"/>
    <w:rsid w:val="00323E04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0A6"/>
    <w:rsid w:val="00331377"/>
    <w:rsid w:val="0033138C"/>
    <w:rsid w:val="0033139A"/>
    <w:rsid w:val="0033141B"/>
    <w:rsid w:val="0033164B"/>
    <w:rsid w:val="00331A0C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2EB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12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DFF"/>
    <w:rsid w:val="00337EE8"/>
    <w:rsid w:val="00340048"/>
    <w:rsid w:val="003401E3"/>
    <w:rsid w:val="00340528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1BE2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76E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E07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1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87EE7"/>
    <w:rsid w:val="00390164"/>
    <w:rsid w:val="00390286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8C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72F"/>
    <w:rsid w:val="003B7B1B"/>
    <w:rsid w:val="003B7B98"/>
    <w:rsid w:val="003B7C64"/>
    <w:rsid w:val="003B7C92"/>
    <w:rsid w:val="003B7D3B"/>
    <w:rsid w:val="003B7DEC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AC4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174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005"/>
    <w:rsid w:val="003D6179"/>
    <w:rsid w:val="003D62DD"/>
    <w:rsid w:val="003D64F9"/>
    <w:rsid w:val="003D66D8"/>
    <w:rsid w:val="003D6A25"/>
    <w:rsid w:val="003D6A9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321"/>
    <w:rsid w:val="003F4352"/>
    <w:rsid w:val="003F4553"/>
    <w:rsid w:val="003F455E"/>
    <w:rsid w:val="003F4570"/>
    <w:rsid w:val="003F464D"/>
    <w:rsid w:val="003F4C3B"/>
    <w:rsid w:val="003F4D84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9ED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64D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E28"/>
    <w:rsid w:val="00420F1A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192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533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1A"/>
    <w:rsid w:val="00441829"/>
    <w:rsid w:val="00441836"/>
    <w:rsid w:val="00441982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1F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4CA"/>
    <w:rsid w:val="00455710"/>
    <w:rsid w:val="00455733"/>
    <w:rsid w:val="0045591B"/>
    <w:rsid w:val="00455A7B"/>
    <w:rsid w:val="00455E05"/>
    <w:rsid w:val="0045621A"/>
    <w:rsid w:val="00456520"/>
    <w:rsid w:val="00456719"/>
    <w:rsid w:val="0045684F"/>
    <w:rsid w:val="0045699A"/>
    <w:rsid w:val="00456FC0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DAC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9A0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7C6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46B"/>
    <w:rsid w:val="0048091A"/>
    <w:rsid w:val="00480A5D"/>
    <w:rsid w:val="00480A5F"/>
    <w:rsid w:val="00480F5B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3B1B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435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D38"/>
    <w:rsid w:val="004A2080"/>
    <w:rsid w:val="004A220D"/>
    <w:rsid w:val="004A2342"/>
    <w:rsid w:val="004A235F"/>
    <w:rsid w:val="004A25FB"/>
    <w:rsid w:val="004A2A22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C16"/>
    <w:rsid w:val="004A4DC9"/>
    <w:rsid w:val="004A4FEF"/>
    <w:rsid w:val="004A502B"/>
    <w:rsid w:val="004A50A9"/>
    <w:rsid w:val="004A5130"/>
    <w:rsid w:val="004A542C"/>
    <w:rsid w:val="004A5529"/>
    <w:rsid w:val="004A5B4A"/>
    <w:rsid w:val="004A5DEE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6B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A8D"/>
    <w:rsid w:val="004B6B3B"/>
    <w:rsid w:val="004B6E46"/>
    <w:rsid w:val="004B7058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B2A"/>
    <w:rsid w:val="004C4E56"/>
    <w:rsid w:val="004C4E8B"/>
    <w:rsid w:val="004C4F05"/>
    <w:rsid w:val="004C5160"/>
    <w:rsid w:val="004C5395"/>
    <w:rsid w:val="004C5BC1"/>
    <w:rsid w:val="004C5BE5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C7C5B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89C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3F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3D2"/>
    <w:rsid w:val="004E4516"/>
    <w:rsid w:val="004E453E"/>
    <w:rsid w:val="004E465E"/>
    <w:rsid w:val="004E46A0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2CB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3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FF"/>
    <w:rsid w:val="004F0DD6"/>
    <w:rsid w:val="004F10CF"/>
    <w:rsid w:val="004F15B1"/>
    <w:rsid w:val="004F15E7"/>
    <w:rsid w:val="004F17E0"/>
    <w:rsid w:val="004F19D8"/>
    <w:rsid w:val="004F21CC"/>
    <w:rsid w:val="004F22B6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88B"/>
    <w:rsid w:val="004F39C3"/>
    <w:rsid w:val="004F3ED2"/>
    <w:rsid w:val="004F4A87"/>
    <w:rsid w:val="004F513F"/>
    <w:rsid w:val="004F52EF"/>
    <w:rsid w:val="004F58C0"/>
    <w:rsid w:val="004F58D9"/>
    <w:rsid w:val="004F5F02"/>
    <w:rsid w:val="004F5F2A"/>
    <w:rsid w:val="004F5F3C"/>
    <w:rsid w:val="004F6060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492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BAF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BCB"/>
    <w:rsid w:val="00507C62"/>
    <w:rsid w:val="00510158"/>
    <w:rsid w:val="0051017B"/>
    <w:rsid w:val="005103D8"/>
    <w:rsid w:val="0051046E"/>
    <w:rsid w:val="005105F9"/>
    <w:rsid w:val="00510635"/>
    <w:rsid w:val="0051068C"/>
    <w:rsid w:val="00510A9E"/>
    <w:rsid w:val="00510BBA"/>
    <w:rsid w:val="00510BED"/>
    <w:rsid w:val="00510F38"/>
    <w:rsid w:val="00511373"/>
    <w:rsid w:val="00511960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08F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70D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78F"/>
    <w:rsid w:val="00534844"/>
    <w:rsid w:val="00534A1B"/>
    <w:rsid w:val="00534A2C"/>
    <w:rsid w:val="00534E04"/>
    <w:rsid w:val="005351B1"/>
    <w:rsid w:val="0053523C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038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0B9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C5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4C"/>
    <w:rsid w:val="0055295D"/>
    <w:rsid w:val="00552D80"/>
    <w:rsid w:val="00552F1C"/>
    <w:rsid w:val="005530EB"/>
    <w:rsid w:val="0055346E"/>
    <w:rsid w:val="0055365C"/>
    <w:rsid w:val="005537E4"/>
    <w:rsid w:val="00553B4A"/>
    <w:rsid w:val="00553B52"/>
    <w:rsid w:val="005540B5"/>
    <w:rsid w:val="00554136"/>
    <w:rsid w:val="005541D9"/>
    <w:rsid w:val="005542B7"/>
    <w:rsid w:val="00554416"/>
    <w:rsid w:val="00554612"/>
    <w:rsid w:val="005546DD"/>
    <w:rsid w:val="00554729"/>
    <w:rsid w:val="005548EA"/>
    <w:rsid w:val="00554B09"/>
    <w:rsid w:val="00554CA2"/>
    <w:rsid w:val="00554E18"/>
    <w:rsid w:val="00554FF5"/>
    <w:rsid w:val="005550DF"/>
    <w:rsid w:val="005552FA"/>
    <w:rsid w:val="005553AB"/>
    <w:rsid w:val="00555A30"/>
    <w:rsid w:val="00555E8C"/>
    <w:rsid w:val="00555FA8"/>
    <w:rsid w:val="00556010"/>
    <w:rsid w:val="00556081"/>
    <w:rsid w:val="005567F2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1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7050"/>
    <w:rsid w:val="005676A7"/>
    <w:rsid w:val="005703CE"/>
    <w:rsid w:val="00570790"/>
    <w:rsid w:val="00570AF4"/>
    <w:rsid w:val="00570C35"/>
    <w:rsid w:val="00570D8B"/>
    <w:rsid w:val="0057100B"/>
    <w:rsid w:val="00571117"/>
    <w:rsid w:val="00571398"/>
    <w:rsid w:val="00571584"/>
    <w:rsid w:val="005717EB"/>
    <w:rsid w:val="00571B54"/>
    <w:rsid w:val="00571C97"/>
    <w:rsid w:val="00571E08"/>
    <w:rsid w:val="00571F34"/>
    <w:rsid w:val="00571FB4"/>
    <w:rsid w:val="0057237E"/>
    <w:rsid w:val="005723DD"/>
    <w:rsid w:val="005726C8"/>
    <w:rsid w:val="00572874"/>
    <w:rsid w:val="0057294C"/>
    <w:rsid w:val="00573175"/>
    <w:rsid w:val="00573917"/>
    <w:rsid w:val="00573964"/>
    <w:rsid w:val="00573AE5"/>
    <w:rsid w:val="00573CB5"/>
    <w:rsid w:val="005741E2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634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0A7"/>
    <w:rsid w:val="00592144"/>
    <w:rsid w:val="0059222B"/>
    <w:rsid w:val="0059244B"/>
    <w:rsid w:val="005926F7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BCB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D14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104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4C3B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6E1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4E5"/>
    <w:rsid w:val="005C77E7"/>
    <w:rsid w:val="005C7877"/>
    <w:rsid w:val="005C79CB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538D"/>
    <w:rsid w:val="005D584F"/>
    <w:rsid w:val="005D5887"/>
    <w:rsid w:val="005D5BCB"/>
    <w:rsid w:val="005D5C83"/>
    <w:rsid w:val="005D5E81"/>
    <w:rsid w:val="005D5FB4"/>
    <w:rsid w:val="005D6047"/>
    <w:rsid w:val="005D65EA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18B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4A0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947"/>
    <w:rsid w:val="005F6AE7"/>
    <w:rsid w:val="005F6B6D"/>
    <w:rsid w:val="005F71F8"/>
    <w:rsid w:val="005F7433"/>
    <w:rsid w:val="005F77C2"/>
    <w:rsid w:val="005F7835"/>
    <w:rsid w:val="005F79E4"/>
    <w:rsid w:val="005F7A4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34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DF1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E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02D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A43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6DC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2FE"/>
    <w:rsid w:val="00651303"/>
    <w:rsid w:val="006515E0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53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8DC"/>
    <w:rsid w:val="006609CE"/>
    <w:rsid w:val="00660BB6"/>
    <w:rsid w:val="00660F58"/>
    <w:rsid w:val="00661265"/>
    <w:rsid w:val="0066179D"/>
    <w:rsid w:val="0066196D"/>
    <w:rsid w:val="00661A2F"/>
    <w:rsid w:val="00661BEE"/>
    <w:rsid w:val="00661D87"/>
    <w:rsid w:val="00661EB0"/>
    <w:rsid w:val="00662314"/>
    <w:rsid w:val="0066248D"/>
    <w:rsid w:val="00662A98"/>
    <w:rsid w:val="00662B7E"/>
    <w:rsid w:val="00662D67"/>
    <w:rsid w:val="00662F56"/>
    <w:rsid w:val="0066308F"/>
    <w:rsid w:val="006631B4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6EC7"/>
    <w:rsid w:val="00666F57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28B"/>
    <w:rsid w:val="00670861"/>
    <w:rsid w:val="00671713"/>
    <w:rsid w:val="00671754"/>
    <w:rsid w:val="0067185C"/>
    <w:rsid w:val="0067192C"/>
    <w:rsid w:val="006719D0"/>
    <w:rsid w:val="00671DD6"/>
    <w:rsid w:val="00671EA0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180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FB8"/>
    <w:rsid w:val="0068115A"/>
    <w:rsid w:val="006812A8"/>
    <w:rsid w:val="006812B0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529"/>
    <w:rsid w:val="0069575C"/>
    <w:rsid w:val="00695809"/>
    <w:rsid w:val="00695A72"/>
    <w:rsid w:val="00695C1D"/>
    <w:rsid w:val="00695CAC"/>
    <w:rsid w:val="00695E05"/>
    <w:rsid w:val="00696028"/>
    <w:rsid w:val="00696067"/>
    <w:rsid w:val="00696318"/>
    <w:rsid w:val="006964EA"/>
    <w:rsid w:val="0069662B"/>
    <w:rsid w:val="0069666B"/>
    <w:rsid w:val="00696C96"/>
    <w:rsid w:val="00696D3A"/>
    <w:rsid w:val="00696F5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C55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832"/>
    <w:rsid w:val="006C487B"/>
    <w:rsid w:val="006C4AC2"/>
    <w:rsid w:val="006C4B66"/>
    <w:rsid w:val="006C4CFE"/>
    <w:rsid w:val="006C4D9B"/>
    <w:rsid w:val="006C4DEE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566A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ABF"/>
    <w:rsid w:val="006E3D5E"/>
    <w:rsid w:val="006E3DB2"/>
    <w:rsid w:val="006E3E0F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4D"/>
    <w:rsid w:val="006E7870"/>
    <w:rsid w:val="006E7D1D"/>
    <w:rsid w:val="006E7EBA"/>
    <w:rsid w:val="006F0272"/>
    <w:rsid w:val="006F0314"/>
    <w:rsid w:val="006F0BB1"/>
    <w:rsid w:val="006F0BF0"/>
    <w:rsid w:val="006F0F84"/>
    <w:rsid w:val="006F14A2"/>
    <w:rsid w:val="006F159D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18"/>
    <w:rsid w:val="006F55AD"/>
    <w:rsid w:val="006F5B79"/>
    <w:rsid w:val="006F5F31"/>
    <w:rsid w:val="006F5FCA"/>
    <w:rsid w:val="006F66C0"/>
    <w:rsid w:val="006F6AD1"/>
    <w:rsid w:val="006F6C1B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135"/>
    <w:rsid w:val="00701371"/>
    <w:rsid w:val="0070161F"/>
    <w:rsid w:val="007017E2"/>
    <w:rsid w:val="00701BBB"/>
    <w:rsid w:val="00701C3F"/>
    <w:rsid w:val="00701DFB"/>
    <w:rsid w:val="00701F14"/>
    <w:rsid w:val="00701FA5"/>
    <w:rsid w:val="00702252"/>
    <w:rsid w:val="007022F0"/>
    <w:rsid w:val="00702303"/>
    <w:rsid w:val="0070275F"/>
    <w:rsid w:val="00702B34"/>
    <w:rsid w:val="00702DA1"/>
    <w:rsid w:val="00702DAC"/>
    <w:rsid w:val="00702F4E"/>
    <w:rsid w:val="007030A1"/>
    <w:rsid w:val="00703326"/>
    <w:rsid w:val="007033C0"/>
    <w:rsid w:val="00703550"/>
    <w:rsid w:val="00703A11"/>
    <w:rsid w:val="0070406C"/>
    <w:rsid w:val="007042B0"/>
    <w:rsid w:val="0070446F"/>
    <w:rsid w:val="007044E6"/>
    <w:rsid w:val="0070493B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6F0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620"/>
    <w:rsid w:val="007127E2"/>
    <w:rsid w:val="00712ABE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5C2"/>
    <w:rsid w:val="00720911"/>
    <w:rsid w:val="007209F0"/>
    <w:rsid w:val="00720B7E"/>
    <w:rsid w:val="00721154"/>
    <w:rsid w:val="00721192"/>
    <w:rsid w:val="007211F0"/>
    <w:rsid w:val="00721401"/>
    <w:rsid w:val="007215A0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60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1E"/>
    <w:rsid w:val="00734430"/>
    <w:rsid w:val="00734641"/>
    <w:rsid w:val="0073471E"/>
    <w:rsid w:val="00734831"/>
    <w:rsid w:val="00734DA4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BA1"/>
    <w:rsid w:val="00742EF9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709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302"/>
    <w:rsid w:val="007525E7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8C2"/>
    <w:rsid w:val="00761AE7"/>
    <w:rsid w:val="00761AF7"/>
    <w:rsid w:val="00761CE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AA2"/>
    <w:rsid w:val="00763BFE"/>
    <w:rsid w:val="007641D4"/>
    <w:rsid w:val="0076498B"/>
    <w:rsid w:val="00764A19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067"/>
    <w:rsid w:val="0076728F"/>
    <w:rsid w:val="007678AD"/>
    <w:rsid w:val="00767B29"/>
    <w:rsid w:val="00767F0F"/>
    <w:rsid w:val="00770067"/>
    <w:rsid w:val="00770332"/>
    <w:rsid w:val="00770376"/>
    <w:rsid w:val="007706C3"/>
    <w:rsid w:val="007706C4"/>
    <w:rsid w:val="00770A3A"/>
    <w:rsid w:val="00770B5E"/>
    <w:rsid w:val="00770E26"/>
    <w:rsid w:val="00771992"/>
    <w:rsid w:val="007719F1"/>
    <w:rsid w:val="00771AAC"/>
    <w:rsid w:val="00771D16"/>
    <w:rsid w:val="00771D27"/>
    <w:rsid w:val="00771EA4"/>
    <w:rsid w:val="00772491"/>
    <w:rsid w:val="0077253E"/>
    <w:rsid w:val="007729D0"/>
    <w:rsid w:val="00772A08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6007"/>
    <w:rsid w:val="00776361"/>
    <w:rsid w:val="0077662E"/>
    <w:rsid w:val="007769A5"/>
    <w:rsid w:val="00776BAD"/>
    <w:rsid w:val="00777048"/>
    <w:rsid w:val="00777495"/>
    <w:rsid w:val="007774BA"/>
    <w:rsid w:val="00777582"/>
    <w:rsid w:val="00777604"/>
    <w:rsid w:val="00777617"/>
    <w:rsid w:val="0077788D"/>
    <w:rsid w:val="00777B55"/>
    <w:rsid w:val="00780119"/>
    <w:rsid w:val="00780194"/>
    <w:rsid w:val="007802A0"/>
    <w:rsid w:val="00780913"/>
    <w:rsid w:val="00780DC0"/>
    <w:rsid w:val="00780F70"/>
    <w:rsid w:val="0078112F"/>
    <w:rsid w:val="00781349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D85"/>
    <w:rsid w:val="00796F32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40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554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E0B"/>
    <w:rsid w:val="007B3665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8AB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DD3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401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804"/>
    <w:rsid w:val="007E6C4E"/>
    <w:rsid w:val="007E7560"/>
    <w:rsid w:val="007E773B"/>
    <w:rsid w:val="007E7AF0"/>
    <w:rsid w:val="007E7B2E"/>
    <w:rsid w:val="007E7CE4"/>
    <w:rsid w:val="007E7F1C"/>
    <w:rsid w:val="007F04AD"/>
    <w:rsid w:val="007F06CA"/>
    <w:rsid w:val="007F09D6"/>
    <w:rsid w:val="007F0B01"/>
    <w:rsid w:val="007F0DC7"/>
    <w:rsid w:val="007F0DE0"/>
    <w:rsid w:val="007F0E8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71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6E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A77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67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8E8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EE7"/>
    <w:rsid w:val="00822EF6"/>
    <w:rsid w:val="00822FB5"/>
    <w:rsid w:val="008231E9"/>
    <w:rsid w:val="0082343B"/>
    <w:rsid w:val="008236E7"/>
    <w:rsid w:val="00823763"/>
    <w:rsid w:val="00823919"/>
    <w:rsid w:val="0082405D"/>
    <w:rsid w:val="0082498E"/>
    <w:rsid w:val="00824AC9"/>
    <w:rsid w:val="0082506B"/>
    <w:rsid w:val="008250B2"/>
    <w:rsid w:val="00825426"/>
    <w:rsid w:val="0082586A"/>
    <w:rsid w:val="008258B3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5ED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886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99B"/>
    <w:rsid w:val="00844CFD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1AF"/>
    <w:rsid w:val="008468AC"/>
    <w:rsid w:val="00846CBA"/>
    <w:rsid w:val="008472BD"/>
    <w:rsid w:val="0084732C"/>
    <w:rsid w:val="008473B2"/>
    <w:rsid w:val="0084741F"/>
    <w:rsid w:val="008475AE"/>
    <w:rsid w:val="008476D5"/>
    <w:rsid w:val="00847947"/>
    <w:rsid w:val="00847CEE"/>
    <w:rsid w:val="00847E94"/>
    <w:rsid w:val="00847F32"/>
    <w:rsid w:val="00847F7B"/>
    <w:rsid w:val="00850034"/>
    <w:rsid w:val="00850318"/>
    <w:rsid w:val="00850432"/>
    <w:rsid w:val="008508F9"/>
    <w:rsid w:val="008509E7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9FD"/>
    <w:rsid w:val="00851A04"/>
    <w:rsid w:val="00851C8B"/>
    <w:rsid w:val="008525AB"/>
    <w:rsid w:val="00852727"/>
    <w:rsid w:val="00852785"/>
    <w:rsid w:val="00852B25"/>
    <w:rsid w:val="00852F07"/>
    <w:rsid w:val="008530F8"/>
    <w:rsid w:val="0085383C"/>
    <w:rsid w:val="00853B08"/>
    <w:rsid w:val="00853FD8"/>
    <w:rsid w:val="0085480F"/>
    <w:rsid w:val="0085494B"/>
    <w:rsid w:val="00854978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8D3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4AB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28AF"/>
    <w:rsid w:val="00872ECF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66E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4A8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2B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67B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1D"/>
    <w:rsid w:val="008A5725"/>
    <w:rsid w:val="008A57FF"/>
    <w:rsid w:val="008A58A4"/>
    <w:rsid w:val="008A5C09"/>
    <w:rsid w:val="008A6184"/>
    <w:rsid w:val="008A6276"/>
    <w:rsid w:val="008A674D"/>
    <w:rsid w:val="008A680A"/>
    <w:rsid w:val="008A6870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CE4"/>
    <w:rsid w:val="008A7FBA"/>
    <w:rsid w:val="008B00E3"/>
    <w:rsid w:val="008B0445"/>
    <w:rsid w:val="008B0592"/>
    <w:rsid w:val="008B05EE"/>
    <w:rsid w:val="008B08AC"/>
    <w:rsid w:val="008B08C8"/>
    <w:rsid w:val="008B0A3F"/>
    <w:rsid w:val="008B0DC3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57C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000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389"/>
    <w:rsid w:val="008C74D9"/>
    <w:rsid w:val="008C75FF"/>
    <w:rsid w:val="008C77BD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646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7312"/>
    <w:rsid w:val="008D7334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367"/>
    <w:rsid w:val="008E252B"/>
    <w:rsid w:val="008E29CF"/>
    <w:rsid w:val="008E2B0A"/>
    <w:rsid w:val="008E2B8D"/>
    <w:rsid w:val="008E2D28"/>
    <w:rsid w:val="008E2E27"/>
    <w:rsid w:val="008E2E41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394"/>
    <w:rsid w:val="008E4D3A"/>
    <w:rsid w:val="008E52E7"/>
    <w:rsid w:val="008E52F4"/>
    <w:rsid w:val="008E55D1"/>
    <w:rsid w:val="008E5921"/>
    <w:rsid w:val="008E59DD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B6B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78B"/>
    <w:rsid w:val="008F2AB0"/>
    <w:rsid w:val="008F2C18"/>
    <w:rsid w:val="008F2D27"/>
    <w:rsid w:val="008F2DF1"/>
    <w:rsid w:val="008F31C8"/>
    <w:rsid w:val="008F3435"/>
    <w:rsid w:val="008F39CC"/>
    <w:rsid w:val="008F3CFD"/>
    <w:rsid w:val="008F3E45"/>
    <w:rsid w:val="008F40EB"/>
    <w:rsid w:val="008F41D2"/>
    <w:rsid w:val="008F425D"/>
    <w:rsid w:val="008F42F0"/>
    <w:rsid w:val="008F433E"/>
    <w:rsid w:val="008F43D7"/>
    <w:rsid w:val="008F4C03"/>
    <w:rsid w:val="008F4EBF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3DC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98C"/>
    <w:rsid w:val="00913D91"/>
    <w:rsid w:val="00913E09"/>
    <w:rsid w:val="009142D0"/>
    <w:rsid w:val="009144AF"/>
    <w:rsid w:val="0091464B"/>
    <w:rsid w:val="009146C1"/>
    <w:rsid w:val="00914A72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3F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9C5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5E94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1A"/>
    <w:rsid w:val="00926C57"/>
    <w:rsid w:val="00926E53"/>
    <w:rsid w:val="0092737B"/>
    <w:rsid w:val="009276E6"/>
    <w:rsid w:val="00927A91"/>
    <w:rsid w:val="00927A9C"/>
    <w:rsid w:val="00927F40"/>
    <w:rsid w:val="009300D2"/>
    <w:rsid w:val="009300EC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A4C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275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197"/>
    <w:rsid w:val="009532AC"/>
    <w:rsid w:val="00953762"/>
    <w:rsid w:val="009537E6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426"/>
    <w:rsid w:val="009566B0"/>
    <w:rsid w:val="00956802"/>
    <w:rsid w:val="00956A91"/>
    <w:rsid w:val="00956AAC"/>
    <w:rsid w:val="00956BC5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964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AE4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6F84"/>
    <w:rsid w:val="009672D6"/>
    <w:rsid w:val="009675BB"/>
    <w:rsid w:val="009675ED"/>
    <w:rsid w:val="009676F0"/>
    <w:rsid w:val="00967CE5"/>
    <w:rsid w:val="00967EBA"/>
    <w:rsid w:val="00967EC0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3A3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16F"/>
    <w:rsid w:val="009772B3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32"/>
    <w:rsid w:val="00984802"/>
    <w:rsid w:val="009848A9"/>
    <w:rsid w:val="00984A61"/>
    <w:rsid w:val="00984AD0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1B3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1FD0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1D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CC3"/>
    <w:rsid w:val="009A0DB5"/>
    <w:rsid w:val="009A0E4C"/>
    <w:rsid w:val="009A1074"/>
    <w:rsid w:val="009A11BD"/>
    <w:rsid w:val="009A18F9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5F33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14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3A3"/>
    <w:rsid w:val="009D34C0"/>
    <w:rsid w:val="009D35E3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59F"/>
    <w:rsid w:val="009D5654"/>
    <w:rsid w:val="009D568F"/>
    <w:rsid w:val="009D5914"/>
    <w:rsid w:val="009D59E9"/>
    <w:rsid w:val="009D5AA1"/>
    <w:rsid w:val="009D5B67"/>
    <w:rsid w:val="009D5E96"/>
    <w:rsid w:val="009D5F30"/>
    <w:rsid w:val="009D63A4"/>
    <w:rsid w:val="009D662B"/>
    <w:rsid w:val="009D670B"/>
    <w:rsid w:val="009D676F"/>
    <w:rsid w:val="009D6ADC"/>
    <w:rsid w:val="009D6C00"/>
    <w:rsid w:val="009D6DF4"/>
    <w:rsid w:val="009D70E0"/>
    <w:rsid w:val="009D70E2"/>
    <w:rsid w:val="009D74B9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0F34"/>
    <w:rsid w:val="009E102F"/>
    <w:rsid w:val="009E1072"/>
    <w:rsid w:val="009E1272"/>
    <w:rsid w:val="009E1516"/>
    <w:rsid w:val="009E1646"/>
    <w:rsid w:val="009E1AE0"/>
    <w:rsid w:val="009E1F3E"/>
    <w:rsid w:val="009E1F8A"/>
    <w:rsid w:val="009E1FCA"/>
    <w:rsid w:val="009E20A6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05DA"/>
    <w:rsid w:val="00A0070C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819"/>
    <w:rsid w:val="00A13E2A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07A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D8B"/>
    <w:rsid w:val="00A27E07"/>
    <w:rsid w:val="00A27F05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0CF2"/>
    <w:rsid w:val="00A413AE"/>
    <w:rsid w:val="00A41604"/>
    <w:rsid w:val="00A41899"/>
    <w:rsid w:val="00A419B9"/>
    <w:rsid w:val="00A41A22"/>
    <w:rsid w:val="00A41B15"/>
    <w:rsid w:val="00A42159"/>
    <w:rsid w:val="00A4247B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079"/>
    <w:rsid w:val="00A47230"/>
    <w:rsid w:val="00A4742F"/>
    <w:rsid w:val="00A4753D"/>
    <w:rsid w:val="00A47705"/>
    <w:rsid w:val="00A478CB"/>
    <w:rsid w:val="00A47DF5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4FCB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CCC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5F1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0D8"/>
    <w:rsid w:val="00A72E0A"/>
    <w:rsid w:val="00A7318B"/>
    <w:rsid w:val="00A7342F"/>
    <w:rsid w:val="00A7344F"/>
    <w:rsid w:val="00A7352A"/>
    <w:rsid w:val="00A738A8"/>
    <w:rsid w:val="00A73B0D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9D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54"/>
    <w:rsid w:val="00A83368"/>
    <w:rsid w:val="00A83888"/>
    <w:rsid w:val="00A83A35"/>
    <w:rsid w:val="00A83AEF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0F55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2A"/>
    <w:rsid w:val="00A92C4D"/>
    <w:rsid w:val="00A93112"/>
    <w:rsid w:val="00A934B9"/>
    <w:rsid w:val="00A93C3F"/>
    <w:rsid w:val="00A93E3F"/>
    <w:rsid w:val="00A943BE"/>
    <w:rsid w:val="00A9445A"/>
    <w:rsid w:val="00A9453F"/>
    <w:rsid w:val="00A9467E"/>
    <w:rsid w:val="00A9473A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2DD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97FE7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1F28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968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798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C7F9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2D53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889"/>
    <w:rsid w:val="00AE2942"/>
    <w:rsid w:val="00AE297A"/>
    <w:rsid w:val="00AE2A14"/>
    <w:rsid w:val="00AE3194"/>
    <w:rsid w:val="00AE31E9"/>
    <w:rsid w:val="00AE32B8"/>
    <w:rsid w:val="00AE3360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11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1F9E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651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72B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705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5A4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6D"/>
    <w:rsid w:val="00B15999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A2F"/>
    <w:rsid w:val="00B17B3C"/>
    <w:rsid w:val="00B17C3A"/>
    <w:rsid w:val="00B17DAB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1F3B"/>
    <w:rsid w:val="00B32151"/>
    <w:rsid w:val="00B32317"/>
    <w:rsid w:val="00B326C2"/>
    <w:rsid w:val="00B32B1A"/>
    <w:rsid w:val="00B32BB6"/>
    <w:rsid w:val="00B32FF4"/>
    <w:rsid w:val="00B3319A"/>
    <w:rsid w:val="00B331DD"/>
    <w:rsid w:val="00B333DB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08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6E4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946"/>
    <w:rsid w:val="00B55046"/>
    <w:rsid w:val="00B5526E"/>
    <w:rsid w:val="00B556BB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5E1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0E10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800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73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1F83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405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1E98"/>
    <w:rsid w:val="00BB2355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8B2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C34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57"/>
    <w:rsid w:val="00BC0DEB"/>
    <w:rsid w:val="00BC0E3B"/>
    <w:rsid w:val="00BC0E7F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AD1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3A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553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0EC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97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A30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1DE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4ECE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5F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74A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216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3AF7"/>
    <w:rsid w:val="00C44480"/>
    <w:rsid w:val="00C445A1"/>
    <w:rsid w:val="00C44A33"/>
    <w:rsid w:val="00C44A64"/>
    <w:rsid w:val="00C44D15"/>
    <w:rsid w:val="00C44DCB"/>
    <w:rsid w:val="00C44F38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3EDC"/>
    <w:rsid w:val="00C64013"/>
    <w:rsid w:val="00C64057"/>
    <w:rsid w:val="00C64347"/>
    <w:rsid w:val="00C64478"/>
    <w:rsid w:val="00C644A3"/>
    <w:rsid w:val="00C6462C"/>
    <w:rsid w:val="00C64706"/>
    <w:rsid w:val="00C64FF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8B6"/>
    <w:rsid w:val="00C66974"/>
    <w:rsid w:val="00C66984"/>
    <w:rsid w:val="00C66AE7"/>
    <w:rsid w:val="00C66C50"/>
    <w:rsid w:val="00C67120"/>
    <w:rsid w:val="00C67133"/>
    <w:rsid w:val="00C67190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919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44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B68"/>
    <w:rsid w:val="00C73CC7"/>
    <w:rsid w:val="00C73D9F"/>
    <w:rsid w:val="00C73DA1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48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749"/>
    <w:rsid w:val="00C907BB"/>
    <w:rsid w:val="00C90940"/>
    <w:rsid w:val="00C90AA4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8E"/>
    <w:rsid w:val="00C937B5"/>
    <w:rsid w:val="00C93AF0"/>
    <w:rsid w:val="00C93C9B"/>
    <w:rsid w:val="00C93CAB"/>
    <w:rsid w:val="00C93E41"/>
    <w:rsid w:val="00C941A7"/>
    <w:rsid w:val="00C944EF"/>
    <w:rsid w:val="00C94787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9F2"/>
    <w:rsid w:val="00CB7E5C"/>
    <w:rsid w:val="00CC0B8E"/>
    <w:rsid w:val="00CC0DED"/>
    <w:rsid w:val="00CC1514"/>
    <w:rsid w:val="00CC1665"/>
    <w:rsid w:val="00CC1DF1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279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2AE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880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62"/>
    <w:rsid w:val="00CD61B0"/>
    <w:rsid w:val="00CD6370"/>
    <w:rsid w:val="00CD6399"/>
    <w:rsid w:val="00CD6493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271"/>
    <w:rsid w:val="00CF15BB"/>
    <w:rsid w:val="00CF1736"/>
    <w:rsid w:val="00CF19F9"/>
    <w:rsid w:val="00CF1A49"/>
    <w:rsid w:val="00CF1AFA"/>
    <w:rsid w:val="00CF1E48"/>
    <w:rsid w:val="00CF22EE"/>
    <w:rsid w:val="00CF273A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5D0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9E9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6FF7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301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7A1"/>
    <w:rsid w:val="00D30967"/>
    <w:rsid w:val="00D30E3E"/>
    <w:rsid w:val="00D30FBE"/>
    <w:rsid w:val="00D311BE"/>
    <w:rsid w:val="00D316E1"/>
    <w:rsid w:val="00D31B12"/>
    <w:rsid w:val="00D326C0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AF7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5B"/>
    <w:rsid w:val="00D41A37"/>
    <w:rsid w:val="00D41E86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91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4CB"/>
    <w:rsid w:val="00D536B8"/>
    <w:rsid w:val="00D5386F"/>
    <w:rsid w:val="00D53E07"/>
    <w:rsid w:val="00D53EA5"/>
    <w:rsid w:val="00D53ED6"/>
    <w:rsid w:val="00D5424C"/>
    <w:rsid w:val="00D54314"/>
    <w:rsid w:val="00D547A5"/>
    <w:rsid w:val="00D548EA"/>
    <w:rsid w:val="00D55280"/>
    <w:rsid w:val="00D55322"/>
    <w:rsid w:val="00D557F1"/>
    <w:rsid w:val="00D559BD"/>
    <w:rsid w:val="00D55B6B"/>
    <w:rsid w:val="00D55CBB"/>
    <w:rsid w:val="00D55ED2"/>
    <w:rsid w:val="00D56064"/>
    <w:rsid w:val="00D56078"/>
    <w:rsid w:val="00D5619F"/>
    <w:rsid w:val="00D5627D"/>
    <w:rsid w:val="00D56367"/>
    <w:rsid w:val="00D56BCB"/>
    <w:rsid w:val="00D56E44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ECA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445"/>
    <w:rsid w:val="00D744DD"/>
    <w:rsid w:val="00D74676"/>
    <w:rsid w:val="00D74860"/>
    <w:rsid w:val="00D748C2"/>
    <w:rsid w:val="00D748D8"/>
    <w:rsid w:val="00D748EE"/>
    <w:rsid w:val="00D74E97"/>
    <w:rsid w:val="00D74FC9"/>
    <w:rsid w:val="00D7509E"/>
    <w:rsid w:val="00D753E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8D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7D6"/>
    <w:rsid w:val="00D82874"/>
    <w:rsid w:val="00D8297D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4FE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862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314D"/>
    <w:rsid w:val="00DB33F4"/>
    <w:rsid w:val="00DB3424"/>
    <w:rsid w:val="00DB3427"/>
    <w:rsid w:val="00DB345B"/>
    <w:rsid w:val="00DB3540"/>
    <w:rsid w:val="00DB35B4"/>
    <w:rsid w:val="00DB3682"/>
    <w:rsid w:val="00DB3AD0"/>
    <w:rsid w:val="00DB3E59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5928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8CE"/>
    <w:rsid w:val="00DD1979"/>
    <w:rsid w:val="00DD1BD1"/>
    <w:rsid w:val="00DD1BD9"/>
    <w:rsid w:val="00DD1CF7"/>
    <w:rsid w:val="00DD20E5"/>
    <w:rsid w:val="00DD261A"/>
    <w:rsid w:val="00DD2D34"/>
    <w:rsid w:val="00DD2FFF"/>
    <w:rsid w:val="00DD34A2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E7CFF"/>
    <w:rsid w:val="00DF0158"/>
    <w:rsid w:val="00DF0166"/>
    <w:rsid w:val="00DF01E5"/>
    <w:rsid w:val="00DF0D72"/>
    <w:rsid w:val="00DF0DDA"/>
    <w:rsid w:val="00DF0E8B"/>
    <w:rsid w:val="00DF16A8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879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4F3E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D32"/>
    <w:rsid w:val="00DF6E68"/>
    <w:rsid w:val="00DF723D"/>
    <w:rsid w:val="00DF724B"/>
    <w:rsid w:val="00DF72AE"/>
    <w:rsid w:val="00DF755F"/>
    <w:rsid w:val="00DF76C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983"/>
    <w:rsid w:val="00E02AA4"/>
    <w:rsid w:val="00E02BAE"/>
    <w:rsid w:val="00E02C00"/>
    <w:rsid w:val="00E02EB4"/>
    <w:rsid w:val="00E0320B"/>
    <w:rsid w:val="00E0347C"/>
    <w:rsid w:val="00E035D0"/>
    <w:rsid w:val="00E03817"/>
    <w:rsid w:val="00E0399F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2B"/>
    <w:rsid w:val="00E12436"/>
    <w:rsid w:val="00E1262B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CD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1D"/>
    <w:rsid w:val="00E235C9"/>
    <w:rsid w:val="00E2367D"/>
    <w:rsid w:val="00E2371E"/>
    <w:rsid w:val="00E2390A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0B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CF2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E59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2F84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4E7D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2D7"/>
    <w:rsid w:val="00E605AA"/>
    <w:rsid w:val="00E60901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B5F"/>
    <w:rsid w:val="00E61C70"/>
    <w:rsid w:val="00E62091"/>
    <w:rsid w:val="00E62108"/>
    <w:rsid w:val="00E621AB"/>
    <w:rsid w:val="00E62241"/>
    <w:rsid w:val="00E627E3"/>
    <w:rsid w:val="00E6309E"/>
    <w:rsid w:val="00E63839"/>
    <w:rsid w:val="00E63D54"/>
    <w:rsid w:val="00E640A6"/>
    <w:rsid w:val="00E6445B"/>
    <w:rsid w:val="00E644CE"/>
    <w:rsid w:val="00E644F1"/>
    <w:rsid w:val="00E645F1"/>
    <w:rsid w:val="00E64772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E4E"/>
    <w:rsid w:val="00E66F7C"/>
    <w:rsid w:val="00E67011"/>
    <w:rsid w:val="00E67021"/>
    <w:rsid w:val="00E67428"/>
    <w:rsid w:val="00E67800"/>
    <w:rsid w:val="00E67948"/>
    <w:rsid w:val="00E67EBF"/>
    <w:rsid w:val="00E67FBB"/>
    <w:rsid w:val="00E70333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5E5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4C09"/>
    <w:rsid w:val="00E851A5"/>
    <w:rsid w:val="00E85505"/>
    <w:rsid w:val="00E85A3D"/>
    <w:rsid w:val="00E85CC0"/>
    <w:rsid w:val="00E85E03"/>
    <w:rsid w:val="00E8604C"/>
    <w:rsid w:val="00E86130"/>
    <w:rsid w:val="00E86210"/>
    <w:rsid w:val="00E8637C"/>
    <w:rsid w:val="00E8658D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167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193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584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6CA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821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CEB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3A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B77"/>
    <w:rsid w:val="00ED4E43"/>
    <w:rsid w:val="00ED5475"/>
    <w:rsid w:val="00ED575C"/>
    <w:rsid w:val="00ED59D4"/>
    <w:rsid w:val="00ED5BE0"/>
    <w:rsid w:val="00ED5E39"/>
    <w:rsid w:val="00ED610F"/>
    <w:rsid w:val="00ED63CC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39E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801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6D6"/>
    <w:rsid w:val="00EF071E"/>
    <w:rsid w:val="00EF078B"/>
    <w:rsid w:val="00EF0AC5"/>
    <w:rsid w:val="00EF0B77"/>
    <w:rsid w:val="00EF0D4B"/>
    <w:rsid w:val="00EF0F7E"/>
    <w:rsid w:val="00EF14A1"/>
    <w:rsid w:val="00EF1AC5"/>
    <w:rsid w:val="00EF1AF3"/>
    <w:rsid w:val="00EF1C6D"/>
    <w:rsid w:val="00EF1D25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A17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E6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2FF4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8F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5E8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563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091"/>
    <w:rsid w:val="00F341CC"/>
    <w:rsid w:val="00F34750"/>
    <w:rsid w:val="00F349F3"/>
    <w:rsid w:val="00F34A0E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DFC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38E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71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C8B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AB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6D2A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ECF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668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4C0"/>
    <w:rsid w:val="00F71697"/>
    <w:rsid w:val="00F71909"/>
    <w:rsid w:val="00F71996"/>
    <w:rsid w:val="00F71C40"/>
    <w:rsid w:val="00F72015"/>
    <w:rsid w:val="00F7206D"/>
    <w:rsid w:val="00F723A4"/>
    <w:rsid w:val="00F725E1"/>
    <w:rsid w:val="00F729DD"/>
    <w:rsid w:val="00F72AAF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663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D08"/>
    <w:rsid w:val="00F76D9E"/>
    <w:rsid w:val="00F772CA"/>
    <w:rsid w:val="00F77895"/>
    <w:rsid w:val="00F778DD"/>
    <w:rsid w:val="00F77E95"/>
    <w:rsid w:val="00F77EDE"/>
    <w:rsid w:val="00F77EE9"/>
    <w:rsid w:val="00F77F85"/>
    <w:rsid w:val="00F802A9"/>
    <w:rsid w:val="00F80549"/>
    <w:rsid w:val="00F805DE"/>
    <w:rsid w:val="00F8064D"/>
    <w:rsid w:val="00F80921"/>
    <w:rsid w:val="00F80C67"/>
    <w:rsid w:val="00F80E18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4D3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BD3"/>
    <w:rsid w:val="00F90F0E"/>
    <w:rsid w:val="00F90F74"/>
    <w:rsid w:val="00F913E3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0A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649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AEA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02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4F19"/>
    <w:rsid w:val="00FC508E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5F52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26"/>
    <w:rsid w:val="00FD06AE"/>
    <w:rsid w:val="00FD09C1"/>
    <w:rsid w:val="00FD0A10"/>
    <w:rsid w:val="00FD0ADD"/>
    <w:rsid w:val="00FD0E1C"/>
    <w:rsid w:val="00FD119B"/>
    <w:rsid w:val="00FD16AD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4B8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567"/>
    <w:rsid w:val="00FD68E7"/>
    <w:rsid w:val="00FD6A8A"/>
    <w:rsid w:val="00FD6AAF"/>
    <w:rsid w:val="00FD6AB8"/>
    <w:rsid w:val="00FD6C1E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B70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B3A"/>
    <w:rsid w:val="00FE3B86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6F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EF"/>
    <w:rsid w:val="00FF173A"/>
    <w:rsid w:val="00FF195E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BA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3B7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554416"/>
    <w:pPr>
      <w:jc w:val="both"/>
    </w:pPr>
    <w:rPr>
      <w:sz w:val="24"/>
      <w:szCs w:val="24"/>
    </w:rPr>
  </w:style>
  <w:style w:type="paragraph" w:styleId="12">
    <w:name w:val="heading 1"/>
    <w:basedOn w:val="a5"/>
    <w:next w:val="a5"/>
    <w:link w:val="13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4">
    <w:name w:val="heading 2"/>
    <w:basedOn w:val="a5"/>
    <w:next w:val="a5"/>
    <w:link w:val="25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3">
    <w:name w:val="heading 3"/>
    <w:basedOn w:val="a5"/>
    <w:next w:val="a5"/>
    <w:link w:val="34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5"/>
    <w:next w:val="a5"/>
    <w:link w:val="43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5"/>
    <w:next w:val="a5"/>
    <w:link w:val="53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5"/>
    <w:next w:val="a5"/>
    <w:link w:val="71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5"/>
    <w:next w:val="a5"/>
    <w:link w:val="80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link w:val="90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HTML">
    <w:name w:val="HTML Address"/>
    <w:basedOn w:val="a5"/>
    <w:link w:val="HTML0"/>
    <w:locked/>
    <w:rsid w:val="004B4FBA"/>
    <w:rPr>
      <w:i/>
      <w:iCs/>
    </w:rPr>
  </w:style>
  <w:style w:type="paragraph" w:styleId="a9">
    <w:name w:val="envelope address"/>
    <w:basedOn w:val="a5"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6"/>
    <w:locked/>
    <w:rsid w:val="004B4FBA"/>
  </w:style>
  <w:style w:type="table" w:styleId="-1">
    <w:name w:val="Table Web 1"/>
    <w:basedOn w:val="a7"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7"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a">
    <w:name w:val="Emphasis"/>
    <w:uiPriority w:val="20"/>
    <w:qFormat/>
    <w:locked/>
    <w:rsid w:val="004B4FBA"/>
    <w:rPr>
      <w:i/>
      <w:iCs/>
    </w:rPr>
  </w:style>
  <w:style w:type="character" w:styleId="ab">
    <w:name w:val="Hyperlink"/>
    <w:uiPriority w:val="99"/>
    <w:locked/>
    <w:rsid w:val="004B4FBA"/>
    <w:rPr>
      <w:color w:val="0000FF"/>
      <w:u w:val="single"/>
    </w:rPr>
  </w:style>
  <w:style w:type="paragraph" w:styleId="ac">
    <w:name w:val="Date"/>
    <w:basedOn w:val="a5"/>
    <w:next w:val="a5"/>
    <w:link w:val="ad"/>
    <w:locked/>
    <w:rsid w:val="004B4FBA"/>
  </w:style>
  <w:style w:type="paragraph" w:styleId="ae">
    <w:name w:val="Note Heading"/>
    <w:basedOn w:val="a5"/>
    <w:next w:val="a5"/>
    <w:link w:val="af"/>
    <w:locked/>
    <w:rsid w:val="004B4FBA"/>
  </w:style>
  <w:style w:type="table" w:styleId="af0">
    <w:name w:val="Table Elegant"/>
    <w:basedOn w:val="a7"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7"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7"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locked/>
    <w:rsid w:val="004B4FBA"/>
    <w:rPr>
      <w:rFonts w:ascii="Courier New" w:hAnsi="Courier New" w:cs="Courier New"/>
      <w:sz w:val="20"/>
      <w:szCs w:val="20"/>
    </w:rPr>
  </w:style>
  <w:style w:type="table" w:styleId="15">
    <w:name w:val="Table Classic 1"/>
    <w:basedOn w:val="a7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7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7"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7"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2"/>
      </w:numPr>
      <w:spacing w:before="60"/>
      <w:jc w:val="both"/>
    </w:pPr>
    <w:rPr>
      <w:sz w:val="24"/>
      <w:szCs w:val="24"/>
    </w:rPr>
  </w:style>
  <w:style w:type="paragraph" w:styleId="af1">
    <w:name w:val="Body Text Indent"/>
    <w:basedOn w:val="a5"/>
    <w:link w:val="af2"/>
    <w:locked/>
    <w:rsid w:val="004B4FBA"/>
    <w:pPr>
      <w:spacing w:after="120"/>
      <w:ind w:left="283"/>
    </w:pPr>
  </w:style>
  <w:style w:type="paragraph" w:styleId="af3">
    <w:name w:val="List Bullet"/>
    <w:basedOn w:val="a5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5"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5"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5"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5"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4">
    <w:name w:val="page number"/>
    <w:basedOn w:val="a6"/>
    <w:locked/>
    <w:rsid w:val="004B4FBA"/>
  </w:style>
  <w:style w:type="character" w:styleId="af5">
    <w:name w:val="line number"/>
    <w:basedOn w:val="a6"/>
    <w:locked/>
    <w:rsid w:val="004B4FBA"/>
  </w:style>
  <w:style w:type="paragraph" w:styleId="a">
    <w:name w:val="List Number"/>
    <w:basedOn w:val="a5"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5"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5"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5"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5"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locked/>
    <w:rsid w:val="004B4FBA"/>
    <w:rPr>
      <w:rFonts w:ascii="Courier New" w:hAnsi="Courier New" w:cs="Courier New"/>
    </w:rPr>
  </w:style>
  <w:style w:type="paragraph" w:styleId="28">
    <w:name w:val="envelope return"/>
    <w:basedOn w:val="a5"/>
    <w:locked/>
    <w:rsid w:val="004B4FBA"/>
    <w:rPr>
      <w:rFonts w:ascii="Arial" w:hAnsi="Arial" w:cs="Arial"/>
      <w:sz w:val="20"/>
      <w:szCs w:val="20"/>
    </w:rPr>
  </w:style>
  <w:style w:type="table" w:styleId="16">
    <w:name w:val="Table 3D effects 1"/>
    <w:basedOn w:val="a7"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7"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7"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locked/>
    <w:rsid w:val="004B4FBA"/>
    <w:rPr>
      <w:i/>
      <w:iCs/>
    </w:rPr>
  </w:style>
  <w:style w:type="paragraph" w:styleId="2a">
    <w:name w:val="Body Text 2"/>
    <w:basedOn w:val="a5"/>
    <w:link w:val="2b"/>
    <w:locked/>
    <w:rsid w:val="004B4FBA"/>
    <w:pPr>
      <w:spacing w:after="120" w:line="480" w:lineRule="auto"/>
    </w:pPr>
  </w:style>
  <w:style w:type="paragraph" w:styleId="38">
    <w:name w:val="Body Text 3"/>
    <w:basedOn w:val="a5"/>
    <w:link w:val="39"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5"/>
    <w:link w:val="2d"/>
    <w:locked/>
    <w:rsid w:val="004B4FBA"/>
    <w:pPr>
      <w:spacing w:after="120" w:line="480" w:lineRule="auto"/>
      <w:ind w:left="283"/>
    </w:pPr>
  </w:style>
  <w:style w:type="paragraph" w:styleId="3a">
    <w:name w:val="Body Text Indent 3"/>
    <w:basedOn w:val="a5"/>
    <w:link w:val="3b"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locked/>
    <w:rsid w:val="004B4FBA"/>
    <w:rPr>
      <w:i/>
      <w:iCs/>
    </w:rPr>
  </w:style>
  <w:style w:type="character" w:styleId="HTML7">
    <w:name w:val="HTML Typewriter"/>
    <w:locked/>
    <w:rsid w:val="004B4FBA"/>
    <w:rPr>
      <w:rFonts w:ascii="Courier New" w:hAnsi="Courier New" w:cs="Courier New"/>
      <w:sz w:val="20"/>
      <w:szCs w:val="20"/>
    </w:rPr>
  </w:style>
  <w:style w:type="paragraph" w:styleId="af6">
    <w:name w:val="Subtitle"/>
    <w:basedOn w:val="a5"/>
    <w:link w:val="af7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8">
    <w:name w:val="Signature"/>
    <w:basedOn w:val="a5"/>
    <w:link w:val="af9"/>
    <w:locked/>
    <w:rsid w:val="004B4FBA"/>
    <w:pPr>
      <w:ind w:left="4252"/>
    </w:pPr>
  </w:style>
  <w:style w:type="paragraph" w:styleId="afa">
    <w:name w:val="Salutation"/>
    <w:basedOn w:val="a5"/>
    <w:next w:val="a5"/>
    <w:link w:val="afb"/>
    <w:locked/>
    <w:rsid w:val="004B4FBA"/>
  </w:style>
  <w:style w:type="paragraph" w:styleId="afc">
    <w:name w:val="List Continue"/>
    <w:basedOn w:val="a5"/>
    <w:locked/>
    <w:rsid w:val="004B4FBA"/>
    <w:pPr>
      <w:spacing w:after="120"/>
      <w:ind w:left="283"/>
    </w:pPr>
  </w:style>
  <w:style w:type="paragraph" w:styleId="2e">
    <w:name w:val="List Continue 2"/>
    <w:basedOn w:val="a5"/>
    <w:locked/>
    <w:rsid w:val="004B4FBA"/>
    <w:pPr>
      <w:spacing w:after="120"/>
      <w:ind w:left="566"/>
    </w:pPr>
  </w:style>
  <w:style w:type="paragraph" w:styleId="3c">
    <w:name w:val="List Continue 3"/>
    <w:basedOn w:val="a5"/>
    <w:locked/>
    <w:rsid w:val="004B4FBA"/>
    <w:pPr>
      <w:spacing w:after="120"/>
      <w:ind w:left="849"/>
    </w:pPr>
  </w:style>
  <w:style w:type="paragraph" w:styleId="45">
    <w:name w:val="List Continue 4"/>
    <w:basedOn w:val="a5"/>
    <w:locked/>
    <w:rsid w:val="004B4FBA"/>
    <w:pPr>
      <w:spacing w:after="120"/>
      <w:ind w:left="1132"/>
    </w:pPr>
  </w:style>
  <w:style w:type="paragraph" w:styleId="54">
    <w:name w:val="List Continue 5"/>
    <w:basedOn w:val="a5"/>
    <w:locked/>
    <w:rsid w:val="004B4FBA"/>
    <w:pPr>
      <w:spacing w:after="120"/>
      <w:ind w:left="1415"/>
    </w:pPr>
  </w:style>
  <w:style w:type="character" w:styleId="afd">
    <w:name w:val="FollowedHyperlink"/>
    <w:uiPriority w:val="99"/>
    <w:locked/>
    <w:rsid w:val="004B4FBA"/>
    <w:rPr>
      <w:color w:val="800080"/>
      <w:u w:val="single"/>
    </w:rPr>
  </w:style>
  <w:style w:type="table" w:styleId="17">
    <w:name w:val="Table Simple 1"/>
    <w:basedOn w:val="a7"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7"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7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e">
    <w:name w:val="Closing"/>
    <w:basedOn w:val="a5"/>
    <w:link w:val="aff"/>
    <w:locked/>
    <w:rsid w:val="004B4FBA"/>
    <w:pPr>
      <w:ind w:left="4252"/>
    </w:pPr>
  </w:style>
  <w:style w:type="table" w:styleId="aff0">
    <w:name w:val="Table Grid"/>
    <w:basedOn w:val="a7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8">
    <w:name w:val="Table Grid 1"/>
    <w:basedOn w:val="a7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7"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7"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7"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7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7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7"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7"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Contemporary"/>
    <w:basedOn w:val="a7"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2">
    <w:name w:val="List"/>
    <w:basedOn w:val="a5"/>
    <w:locked/>
    <w:rsid w:val="004B4FBA"/>
    <w:pPr>
      <w:ind w:left="283" w:hanging="283"/>
    </w:pPr>
  </w:style>
  <w:style w:type="paragraph" w:styleId="2f1">
    <w:name w:val="List 2"/>
    <w:basedOn w:val="a5"/>
    <w:locked/>
    <w:rsid w:val="004B4FBA"/>
    <w:pPr>
      <w:ind w:left="566" w:hanging="283"/>
    </w:pPr>
  </w:style>
  <w:style w:type="paragraph" w:styleId="3f">
    <w:name w:val="List 3"/>
    <w:basedOn w:val="a5"/>
    <w:locked/>
    <w:rsid w:val="004B4FBA"/>
    <w:pPr>
      <w:ind w:left="849" w:hanging="283"/>
    </w:pPr>
  </w:style>
  <w:style w:type="paragraph" w:styleId="47">
    <w:name w:val="List 4"/>
    <w:basedOn w:val="a5"/>
    <w:locked/>
    <w:rsid w:val="004B4FBA"/>
    <w:pPr>
      <w:ind w:left="1132" w:hanging="283"/>
    </w:pPr>
  </w:style>
  <w:style w:type="paragraph" w:styleId="56">
    <w:name w:val="List 5"/>
    <w:basedOn w:val="a5"/>
    <w:locked/>
    <w:rsid w:val="004B4FBA"/>
    <w:pPr>
      <w:ind w:left="1415" w:hanging="283"/>
    </w:pPr>
  </w:style>
  <w:style w:type="table" w:styleId="aff3">
    <w:name w:val="Table Professional"/>
    <w:basedOn w:val="a7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5"/>
    <w:link w:val="HTML9"/>
    <w:locked/>
    <w:rsid w:val="004B4FBA"/>
    <w:rPr>
      <w:rFonts w:ascii="Courier New" w:hAnsi="Courier New" w:cs="Courier New"/>
      <w:sz w:val="20"/>
      <w:szCs w:val="20"/>
    </w:rPr>
  </w:style>
  <w:style w:type="table" w:styleId="19">
    <w:name w:val="Table Columns 1"/>
    <w:basedOn w:val="a7"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7"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7"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7"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7"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4">
    <w:name w:val="Strong"/>
    <w:qFormat/>
    <w:locked/>
    <w:rsid w:val="004B4FBA"/>
    <w:rPr>
      <w:b/>
      <w:bCs/>
    </w:rPr>
  </w:style>
  <w:style w:type="table" w:styleId="-10">
    <w:name w:val="Table List 1"/>
    <w:basedOn w:val="a7"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7"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7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7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7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7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7"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7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5"/>
    <w:rsid w:val="00ED4B77"/>
    <w:pPr>
      <w:keepNext/>
      <w:numPr>
        <w:numId w:val="16"/>
      </w:numPr>
      <w:spacing w:before="240" w:after="240"/>
      <w:jc w:val="center"/>
    </w:pPr>
    <w:rPr>
      <w:b/>
      <w:sz w:val="24"/>
      <w:szCs w:val="24"/>
    </w:rPr>
  </w:style>
  <w:style w:type="table" w:styleId="1a">
    <w:name w:val="Table Colorful 1"/>
    <w:basedOn w:val="a7"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7"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7"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Block Text"/>
    <w:basedOn w:val="a5"/>
    <w:locked/>
    <w:rsid w:val="004B4FBA"/>
    <w:pPr>
      <w:spacing w:after="120"/>
      <w:ind w:left="1440" w:right="1440"/>
    </w:pPr>
  </w:style>
  <w:style w:type="character" w:styleId="HTMLa">
    <w:name w:val="HTML Cite"/>
    <w:locked/>
    <w:rsid w:val="004B4FBA"/>
    <w:rPr>
      <w:i/>
      <w:iCs/>
    </w:rPr>
  </w:style>
  <w:style w:type="paragraph" w:styleId="aff7">
    <w:name w:val="Message Header"/>
    <w:basedOn w:val="a5"/>
    <w:link w:val="aff8"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9">
    <w:name w:val="E-mail Signature"/>
    <w:basedOn w:val="a5"/>
    <w:link w:val="affa"/>
    <w:locked/>
    <w:rsid w:val="004B4FBA"/>
  </w:style>
  <w:style w:type="paragraph" w:styleId="affb">
    <w:name w:val="toa heading"/>
    <w:basedOn w:val="a5"/>
    <w:next w:val="a5"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ffc">
    <w:name w:val="Название рисунка (КС)"/>
    <w:next w:val="aff5"/>
    <w:link w:val="affd"/>
    <w:rsid w:val="00ED4B77"/>
    <w:pPr>
      <w:spacing w:before="60" w:after="240"/>
      <w:jc w:val="center"/>
    </w:pPr>
    <w:rPr>
      <w:b/>
      <w:bCs/>
    </w:rPr>
  </w:style>
  <w:style w:type="paragraph" w:styleId="affe">
    <w:name w:val="Balloon Text"/>
    <w:basedOn w:val="a5"/>
    <w:link w:val="afff"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5"/>
    <w:link w:val="afff1"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rsid w:val="009D3AD2"/>
    <w:rPr>
      <w:b/>
      <w:bCs/>
    </w:rPr>
  </w:style>
  <w:style w:type="paragraph" w:customStyle="1" w:styleId="aff5">
    <w:name w:val="Обычный (КС)"/>
    <w:link w:val="afff4"/>
    <w:rsid w:val="00142B33"/>
    <w:pPr>
      <w:spacing w:before="200"/>
      <w:ind w:firstLine="709"/>
      <w:jc w:val="both"/>
    </w:pPr>
    <w:rPr>
      <w:noProof/>
      <w:sz w:val="24"/>
      <w:szCs w:val="24"/>
    </w:rPr>
  </w:style>
  <w:style w:type="paragraph" w:styleId="2f4">
    <w:name w:val="toc 2"/>
    <w:basedOn w:val="a5"/>
    <w:next w:val="a5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b">
    <w:name w:val="toc 1"/>
    <w:basedOn w:val="a5"/>
    <w:next w:val="a5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locked/>
    <w:rsid w:val="008A7556"/>
    <w:rPr>
      <w:vertAlign w:val="superscript"/>
    </w:rPr>
  </w:style>
  <w:style w:type="paragraph" w:styleId="49">
    <w:name w:val="toc 4"/>
    <w:basedOn w:val="a5"/>
    <w:next w:val="a5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5"/>
    <w:next w:val="a5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5"/>
    <w:next w:val="a5"/>
    <w:autoRedefine/>
    <w:uiPriority w:val="39"/>
    <w:locked/>
    <w:rsid w:val="00284A74"/>
    <w:rPr>
      <w:smallCaps/>
    </w:rPr>
  </w:style>
  <w:style w:type="paragraph" w:styleId="afff6">
    <w:name w:val="Document Map"/>
    <w:basedOn w:val="a5"/>
    <w:link w:val="afff7"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2">
    <w:name w:val="toc 3"/>
    <w:basedOn w:val="a5"/>
    <w:next w:val="a5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3">
    <w:name w:val="toc 7"/>
    <w:basedOn w:val="a5"/>
    <w:next w:val="a5"/>
    <w:autoRedefine/>
    <w:uiPriority w:val="39"/>
    <w:locked/>
    <w:rsid w:val="008A7556"/>
    <w:pPr>
      <w:ind w:left="1440"/>
    </w:pPr>
  </w:style>
  <w:style w:type="paragraph" w:styleId="82">
    <w:name w:val="toc 8"/>
    <w:basedOn w:val="a5"/>
    <w:next w:val="a5"/>
    <w:autoRedefine/>
    <w:uiPriority w:val="39"/>
    <w:locked/>
    <w:rsid w:val="008A7556"/>
    <w:pPr>
      <w:ind w:left="1680"/>
    </w:pPr>
  </w:style>
  <w:style w:type="paragraph" w:styleId="91">
    <w:name w:val="toc 9"/>
    <w:basedOn w:val="a5"/>
    <w:next w:val="a5"/>
    <w:autoRedefine/>
    <w:uiPriority w:val="39"/>
    <w:locked/>
    <w:rsid w:val="008A7556"/>
    <w:pPr>
      <w:ind w:left="1920"/>
    </w:pPr>
  </w:style>
  <w:style w:type="paragraph" w:styleId="afffb">
    <w:name w:val="table of figures"/>
    <w:basedOn w:val="a5"/>
    <w:next w:val="a5"/>
    <w:locked/>
    <w:rsid w:val="008A7556"/>
  </w:style>
  <w:style w:type="paragraph" w:styleId="afffc">
    <w:name w:val="footnote text"/>
    <w:basedOn w:val="a5"/>
    <w:link w:val="afffd"/>
    <w:locked/>
    <w:rsid w:val="00C8050B"/>
    <w:rPr>
      <w:sz w:val="20"/>
      <w:szCs w:val="20"/>
    </w:rPr>
  </w:style>
  <w:style w:type="character" w:styleId="afffe">
    <w:name w:val="footnote reference"/>
    <w:locked/>
    <w:rsid w:val="00C8050B"/>
    <w:rPr>
      <w:vertAlign w:val="superscript"/>
    </w:rPr>
  </w:style>
  <w:style w:type="paragraph" w:customStyle="1" w:styleId="1c">
    <w:name w:val="Заголовок 1 (КС)"/>
    <w:basedOn w:val="12"/>
    <w:next w:val="aff5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a">
    <w:name w:val="Заголовок 4 (КС)"/>
    <w:basedOn w:val="42"/>
    <w:next w:val="aff5"/>
    <w:qFormat/>
    <w:rsid w:val="00EF06D6"/>
    <w:rPr>
      <w:bCs w:val="0"/>
    </w:rPr>
  </w:style>
  <w:style w:type="paragraph" w:customStyle="1" w:styleId="affff">
    <w:name w:val="Рисунки (КС)"/>
    <w:next w:val="aff5"/>
    <w:link w:val="affff0"/>
    <w:rsid w:val="00EF06D6"/>
    <w:pPr>
      <w:keepNext/>
      <w:spacing w:before="120"/>
      <w:jc w:val="center"/>
    </w:pPr>
    <w:rPr>
      <w:noProof/>
    </w:rPr>
  </w:style>
  <w:style w:type="paragraph" w:customStyle="1" w:styleId="2f5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1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d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2">
    <w:name w:val="ТИТУЛ (КС)"/>
    <w:rsid w:val="00E91DA8"/>
    <w:pPr>
      <w:spacing w:before="100"/>
    </w:pPr>
    <w:rPr>
      <w:sz w:val="24"/>
      <w:szCs w:val="24"/>
    </w:rPr>
  </w:style>
  <w:style w:type="paragraph" w:styleId="1e">
    <w:name w:val="index 1"/>
    <w:basedOn w:val="a5"/>
    <w:next w:val="a5"/>
    <w:autoRedefine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3">
    <w:name w:val="index heading"/>
    <w:basedOn w:val="a5"/>
    <w:next w:val="1e"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4">
    <w:name w:val="Текст таблицы влево (КС)"/>
    <w:rsid w:val="002D0B3A"/>
    <w:pPr>
      <w:ind w:firstLine="6"/>
    </w:pPr>
  </w:style>
  <w:style w:type="paragraph" w:customStyle="1" w:styleId="affff5">
    <w:name w:val="Текст таблицы центр (КС)"/>
    <w:rsid w:val="00E91DA8"/>
    <w:pPr>
      <w:jc w:val="center"/>
    </w:pPr>
  </w:style>
  <w:style w:type="paragraph" w:customStyle="1" w:styleId="affff6">
    <w:name w:val="Подзаголовок (КС)"/>
    <w:link w:val="affff7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8"/>
    <w:rsid w:val="00195760"/>
    <w:pPr>
      <w:numPr>
        <w:numId w:val="10"/>
      </w:numPr>
      <w:spacing w:before="60"/>
      <w:jc w:val="both"/>
    </w:pPr>
    <w:rPr>
      <w:sz w:val="24"/>
      <w:szCs w:val="24"/>
    </w:rPr>
  </w:style>
  <w:style w:type="paragraph" w:customStyle="1" w:styleId="af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a">
    <w:name w:val="Обычный (КС) полужирный курсив"/>
    <w:link w:val="af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c">
    <w:name w:val="Обычный (КС) подчеркивание"/>
    <w:link w:val="af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e">
    <w:name w:val="Обычный (КС) подчеркивание курсив"/>
    <w:link w:val="af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f0">
    <w:name w:val="table of authorities"/>
    <w:basedOn w:val="a5"/>
    <w:next w:val="a5"/>
    <w:locked/>
    <w:rsid w:val="008A7556"/>
    <w:pPr>
      <w:ind w:left="240" w:hanging="240"/>
    </w:pPr>
  </w:style>
  <w:style w:type="paragraph" w:styleId="afffff1">
    <w:name w:val="endnote text"/>
    <w:basedOn w:val="a5"/>
    <w:link w:val="afffff2"/>
    <w:locked/>
    <w:rsid w:val="008A7556"/>
    <w:rPr>
      <w:sz w:val="20"/>
      <w:szCs w:val="20"/>
    </w:rPr>
  </w:style>
  <w:style w:type="paragraph" w:styleId="afffff3">
    <w:name w:val="macro"/>
    <w:link w:val="afffff4"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5"/>
    <w:next w:val="a5"/>
    <w:autoRedefine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3">
    <w:name w:val="index 3"/>
    <w:basedOn w:val="a5"/>
    <w:next w:val="a5"/>
    <w:autoRedefine/>
    <w:locked/>
    <w:rsid w:val="008A7556"/>
    <w:pPr>
      <w:ind w:left="720" w:hanging="240"/>
    </w:pPr>
  </w:style>
  <w:style w:type="paragraph" w:styleId="4b">
    <w:name w:val="index 4"/>
    <w:basedOn w:val="a5"/>
    <w:next w:val="a5"/>
    <w:autoRedefine/>
    <w:locked/>
    <w:rsid w:val="008A7556"/>
    <w:pPr>
      <w:ind w:left="960" w:hanging="240"/>
    </w:pPr>
  </w:style>
  <w:style w:type="paragraph" w:styleId="59">
    <w:name w:val="index 5"/>
    <w:basedOn w:val="a5"/>
    <w:next w:val="a5"/>
    <w:autoRedefine/>
    <w:locked/>
    <w:rsid w:val="008A7556"/>
    <w:pPr>
      <w:ind w:left="1200" w:hanging="240"/>
    </w:pPr>
  </w:style>
  <w:style w:type="paragraph" w:styleId="63">
    <w:name w:val="index 6"/>
    <w:basedOn w:val="a5"/>
    <w:next w:val="a5"/>
    <w:autoRedefine/>
    <w:locked/>
    <w:rsid w:val="008A7556"/>
    <w:pPr>
      <w:ind w:left="1440" w:hanging="240"/>
    </w:pPr>
  </w:style>
  <w:style w:type="paragraph" w:styleId="74">
    <w:name w:val="index 7"/>
    <w:basedOn w:val="a5"/>
    <w:next w:val="a5"/>
    <w:autoRedefine/>
    <w:locked/>
    <w:rsid w:val="008A7556"/>
    <w:pPr>
      <w:ind w:left="1680" w:hanging="240"/>
    </w:pPr>
  </w:style>
  <w:style w:type="paragraph" w:styleId="83">
    <w:name w:val="index 8"/>
    <w:basedOn w:val="a5"/>
    <w:next w:val="a5"/>
    <w:autoRedefine/>
    <w:locked/>
    <w:rsid w:val="008A7556"/>
    <w:pPr>
      <w:ind w:left="1920" w:hanging="240"/>
    </w:pPr>
  </w:style>
  <w:style w:type="paragraph" w:styleId="92">
    <w:name w:val="index 9"/>
    <w:basedOn w:val="a5"/>
    <w:next w:val="a5"/>
    <w:autoRedefine/>
    <w:locked/>
    <w:rsid w:val="008A7556"/>
    <w:pPr>
      <w:ind w:left="2160" w:hanging="240"/>
    </w:pPr>
  </w:style>
  <w:style w:type="paragraph" w:customStyle="1" w:styleId="afffff5">
    <w:name w:val="Текст таблицы мелкий (КС)"/>
    <w:rsid w:val="00E91DA8"/>
    <w:rPr>
      <w:sz w:val="16"/>
      <w:szCs w:val="16"/>
    </w:rPr>
  </w:style>
  <w:style w:type="paragraph" w:customStyle="1" w:styleId="afffff6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f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f7">
    <w:name w:val="Приложение (КС)"/>
    <w:next w:val="aff5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f8">
    <w:name w:val="annotation reference"/>
    <w:locked/>
    <w:rsid w:val="00F02B71"/>
    <w:rPr>
      <w:sz w:val="16"/>
      <w:szCs w:val="16"/>
    </w:rPr>
  </w:style>
  <w:style w:type="paragraph" w:customStyle="1" w:styleId="afffff9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a">
    <w:name w:val="Обычный (КС) курсив"/>
    <w:link w:val="afffffb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8">
    <w:name w:val="Заголовок 2 (КС)"/>
    <w:basedOn w:val="24"/>
    <w:next w:val="aff5"/>
    <w:link w:val="2f9"/>
    <w:qFormat/>
    <w:rsid w:val="009006C1"/>
    <w:rPr>
      <w:rFonts w:ascii="Times New Roman" w:hAnsi="Times New Roman"/>
      <w:bCs w:val="0"/>
      <w:i w:val="0"/>
    </w:rPr>
  </w:style>
  <w:style w:type="paragraph" w:customStyle="1" w:styleId="3f4">
    <w:name w:val="Заголовок 3 (КС)"/>
    <w:basedOn w:val="33"/>
    <w:next w:val="aff5"/>
    <w:link w:val="3f5"/>
    <w:qFormat/>
    <w:rsid w:val="009006C1"/>
    <w:rPr>
      <w:rFonts w:ascii="Times New Roman" w:hAnsi="Times New Roman"/>
      <w:bCs w:val="0"/>
      <w:sz w:val="28"/>
      <w:szCs w:val="28"/>
    </w:rPr>
  </w:style>
  <w:style w:type="paragraph" w:customStyle="1" w:styleId="5a">
    <w:name w:val="Заголовок 5 (КС)"/>
    <w:basedOn w:val="52"/>
    <w:next w:val="aff5"/>
    <w:qFormat/>
    <w:rsid w:val="009006C1"/>
    <w:pPr>
      <w:keepNext/>
      <w:tabs>
        <w:tab w:val="num" w:pos="4320"/>
      </w:tabs>
    </w:pPr>
    <w:rPr>
      <w:bCs w:val="0"/>
      <w:i w:val="0"/>
      <w:sz w:val="28"/>
      <w:szCs w:val="28"/>
    </w:rPr>
  </w:style>
  <w:style w:type="paragraph" w:styleId="afffffc">
    <w:name w:val="header"/>
    <w:basedOn w:val="a5"/>
    <w:link w:val="afffffd"/>
    <w:rsid w:val="001E24C7"/>
    <w:pPr>
      <w:tabs>
        <w:tab w:val="center" w:pos="4677"/>
        <w:tab w:val="right" w:pos="9355"/>
      </w:tabs>
    </w:pPr>
  </w:style>
  <w:style w:type="paragraph" w:styleId="afffffe">
    <w:name w:val="footer"/>
    <w:basedOn w:val="a5"/>
    <w:link w:val="affffff"/>
    <w:rsid w:val="001E24C7"/>
    <w:pPr>
      <w:tabs>
        <w:tab w:val="center" w:pos="4677"/>
        <w:tab w:val="right" w:pos="9355"/>
      </w:tabs>
    </w:pPr>
  </w:style>
  <w:style w:type="paragraph" w:customStyle="1" w:styleId="affffff0">
    <w:name w:val="Примечание (КС)"/>
    <w:link w:val="affffff1"/>
    <w:rsid w:val="00B105E0"/>
    <w:pPr>
      <w:jc w:val="both"/>
    </w:pPr>
    <w:rPr>
      <w:rFonts w:ascii="Arial" w:hAnsi="Arial" w:cs="Arial"/>
    </w:rPr>
  </w:style>
  <w:style w:type="paragraph" w:styleId="affffff2">
    <w:name w:val="caption"/>
    <w:basedOn w:val="a5"/>
    <w:next w:val="aff5"/>
    <w:qFormat/>
    <w:rsid w:val="00314F2D"/>
    <w:rPr>
      <w:b/>
      <w:bCs/>
      <w:sz w:val="20"/>
      <w:szCs w:val="20"/>
    </w:rPr>
  </w:style>
  <w:style w:type="paragraph" w:styleId="affffff3">
    <w:name w:val="Normal (Web)"/>
    <w:basedOn w:val="a5"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b">
    <w:name w:val="Обычный (КС) курсив Знак"/>
    <w:link w:val="afffffa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4">
    <w:name w:val="Текст таблицы вправо (КС)"/>
    <w:rsid w:val="00C841F4"/>
    <w:pPr>
      <w:jc w:val="right"/>
    </w:pPr>
  </w:style>
  <w:style w:type="paragraph" w:customStyle="1" w:styleId="affffff5">
    <w:name w:val="Навигатор (КС)"/>
    <w:basedOn w:val="affff4"/>
    <w:link w:val="affffff6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8"/>
    <w:pPr>
      <w:numPr>
        <w:numId w:val="11"/>
      </w:numPr>
    </w:pPr>
  </w:style>
  <w:style w:type="character" w:customStyle="1" w:styleId="affd">
    <w:name w:val="Название рисунка (КС) Знак"/>
    <w:link w:val="affc"/>
    <w:rsid w:val="00ED4B77"/>
    <w:rPr>
      <w:b/>
      <w:bCs/>
    </w:rPr>
  </w:style>
  <w:style w:type="character" w:customStyle="1" w:styleId="affffd">
    <w:name w:val="Обычный (КС) подчеркивание Знак"/>
    <w:link w:val="af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7">
    <w:name w:val="Колонки (КС)"/>
    <w:next w:val="aff5"/>
    <w:rsid w:val="008B00E3"/>
    <w:rPr>
      <w:sz w:val="24"/>
      <w:szCs w:val="24"/>
    </w:rPr>
  </w:style>
  <w:style w:type="character" w:customStyle="1" w:styleId="afffff">
    <w:name w:val="Обычный (КС) подчеркивание курсив Знак"/>
    <w:link w:val="af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8">
    <w:name w:val="Примечание (КС) полужирный"/>
    <w:link w:val="affffff9"/>
    <w:rsid w:val="00AA4684"/>
    <w:rPr>
      <w:rFonts w:ascii="Arial" w:hAnsi="Arial" w:cs="Arial"/>
      <w:b/>
    </w:rPr>
  </w:style>
  <w:style w:type="character" w:customStyle="1" w:styleId="affffff9">
    <w:name w:val="Примечание (КС) полужирный Знак Знак"/>
    <w:link w:val="affffff8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5"/>
    <w:rsid w:val="00142B33"/>
    <w:rPr>
      <w:noProof/>
      <w:sz w:val="24"/>
      <w:szCs w:val="24"/>
    </w:rPr>
  </w:style>
  <w:style w:type="character" w:customStyle="1" w:styleId="affffff6">
    <w:name w:val="Навигатор (КС) Знак"/>
    <w:link w:val="affffff5"/>
    <w:rsid w:val="00D77017"/>
    <w:rPr>
      <w:b/>
      <w:bCs/>
      <w:smallCaps/>
      <w:lang w:val="en-US" w:eastAsia="ru-RU" w:bidi="ar-SA"/>
    </w:rPr>
  </w:style>
  <w:style w:type="character" w:customStyle="1" w:styleId="affff7">
    <w:name w:val="Подзаголовок (КС) Знак"/>
    <w:link w:val="affff6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b">
    <w:name w:val="Обычный (КС) полужирный курсив Знак"/>
    <w:link w:val="af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a">
    <w:name w:val="Примечание (КС) курсив"/>
    <w:link w:val="affffffb"/>
    <w:rsid w:val="002A4D67"/>
    <w:rPr>
      <w:rFonts w:ascii="Arial" w:hAnsi="Arial" w:cs="Arial"/>
      <w:i/>
    </w:rPr>
  </w:style>
  <w:style w:type="character" w:customStyle="1" w:styleId="affffffb">
    <w:name w:val="Примечание (КС) курсив Знак"/>
    <w:link w:val="affffffa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5"/>
    <w:link w:val="affffffc"/>
    <w:rsid w:val="004747C6"/>
    <w:pPr>
      <w:numPr>
        <w:numId w:val="18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fc">
    <w:name w:val="Название схемы (КС) Знак"/>
    <w:link w:val="a3"/>
    <w:rsid w:val="004747C6"/>
    <w:rPr>
      <w:b/>
      <w:bCs/>
    </w:rPr>
  </w:style>
  <w:style w:type="paragraph" w:customStyle="1" w:styleId="affffffd">
    <w:name w:val="Текст таблицы для ЛРИ (КС) лево"/>
    <w:basedOn w:val="a5"/>
    <w:rsid w:val="00594D8B"/>
    <w:pPr>
      <w:jc w:val="left"/>
    </w:pPr>
    <w:rPr>
      <w:sz w:val="20"/>
      <w:szCs w:val="20"/>
    </w:rPr>
  </w:style>
  <w:style w:type="character" w:styleId="affffffe">
    <w:name w:val="Placeholder Text"/>
    <w:basedOn w:val="a6"/>
    <w:uiPriority w:val="99"/>
    <w:semiHidden/>
    <w:rsid w:val="004554CA"/>
    <w:rPr>
      <w:color w:val="808080"/>
    </w:rPr>
  </w:style>
  <w:style w:type="paragraph" w:customStyle="1" w:styleId="afffffff">
    <w:name w:val="Колонки по центру (КС)"/>
    <w:rsid w:val="007B3665"/>
    <w:pPr>
      <w:jc w:val="center"/>
    </w:pPr>
    <w:rPr>
      <w:sz w:val="24"/>
    </w:rPr>
  </w:style>
  <w:style w:type="paragraph" w:customStyle="1" w:styleId="afffffff0">
    <w:name w:val="Код (КС)"/>
    <w:link w:val="afffffff1"/>
    <w:qFormat/>
    <w:rsid w:val="009E0F34"/>
    <w:rPr>
      <w:rFonts w:ascii="Courier New" w:hAnsi="Courier New" w:cs="Courier New"/>
      <w:lang w:val="en-US"/>
    </w:rPr>
  </w:style>
  <w:style w:type="character" w:customStyle="1" w:styleId="af2">
    <w:name w:val="Основной текст с отступом Знак"/>
    <w:basedOn w:val="a6"/>
    <w:link w:val="af1"/>
    <w:rsid w:val="009E0F34"/>
    <w:rPr>
      <w:sz w:val="24"/>
      <w:szCs w:val="24"/>
    </w:rPr>
  </w:style>
  <w:style w:type="character" w:customStyle="1" w:styleId="afffffff1">
    <w:name w:val="Код (КС) Знак"/>
    <w:basedOn w:val="a6"/>
    <w:link w:val="afffffff0"/>
    <w:rsid w:val="009E0F34"/>
    <w:rPr>
      <w:rFonts w:ascii="Courier New" w:hAnsi="Courier New" w:cs="Courier New"/>
      <w:lang w:val="en-US"/>
    </w:rPr>
  </w:style>
  <w:style w:type="paragraph" w:customStyle="1" w:styleId="afffffff2">
    <w:name w:val="Код (КС) зеленый"/>
    <w:basedOn w:val="afffffff0"/>
    <w:next w:val="afffffff0"/>
    <w:link w:val="afffffff3"/>
    <w:qFormat/>
    <w:rsid w:val="009E0F34"/>
    <w:rPr>
      <w:b/>
      <w:bCs/>
      <w:color w:val="008B8B"/>
    </w:rPr>
  </w:style>
  <w:style w:type="paragraph" w:customStyle="1" w:styleId="afffffff4">
    <w:name w:val="Код (КС) красный"/>
    <w:basedOn w:val="afffffff0"/>
    <w:next w:val="afffffff0"/>
    <w:link w:val="afffffff5"/>
    <w:qFormat/>
    <w:rsid w:val="009E0F34"/>
    <w:rPr>
      <w:color w:val="FF0000"/>
    </w:rPr>
  </w:style>
  <w:style w:type="paragraph" w:customStyle="1" w:styleId="afffffff6">
    <w:name w:val="Код (КС) синий"/>
    <w:basedOn w:val="afffffff0"/>
    <w:next w:val="afffffff0"/>
    <w:link w:val="afffffff7"/>
    <w:qFormat/>
    <w:rsid w:val="009E0F34"/>
    <w:rPr>
      <w:color w:val="0000FF"/>
    </w:rPr>
  </w:style>
  <w:style w:type="character" w:customStyle="1" w:styleId="afffffff3">
    <w:name w:val="Код (КС) зеленый Знак"/>
    <w:basedOn w:val="afffffff1"/>
    <w:link w:val="afffffff2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f7">
    <w:name w:val="Код (КС) синий Знак"/>
    <w:basedOn w:val="afffffff1"/>
    <w:link w:val="afffffff6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f5">
    <w:name w:val="Код (КС) красный Знак"/>
    <w:basedOn w:val="afffffff1"/>
    <w:link w:val="afffffff4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ff0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ff1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5"/>
      </w:numPr>
    </w:pPr>
  </w:style>
  <w:style w:type="numbering" w:customStyle="1" w:styleId="30">
    <w:name w:val="Стиль3"/>
    <w:uiPriority w:val="99"/>
    <w:rsid w:val="004747C6"/>
    <w:pPr>
      <w:numPr>
        <w:numId w:val="17"/>
      </w:numPr>
    </w:pPr>
  </w:style>
  <w:style w:type="character" w:customStyle="1" w:styleId="ui">
    <w:name w:val="ui"/>
    <w:rsid w:val="0055294C"/>
    <w:rPr>
      <w:b/>
      <w:bCs/>
    </w:rPr>
  </w:style>
  <w:style w:type="character" w:customStyle="1" w:styleId="phrase">
    <w:name w:val="phrase"/>
    <w:basedOn w:val="a6"/>
    <w:rsid w:val="0055294C"/>
  </w:style>
  <w:style w:type="paragraph" w:customStyle="1" w:styleId="2fa">
    <w:name w:val="Знак2 Знак Знак Знак"/>
    <w:basedOn w:val="a5"/>
    <w:next w:val="a5"/>
    <w:semiHidden/>
    <w:rsid w:val="00A705F1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1">
    <w:name w:val="Список1"/>
    <w:basedOn w:val="a5"/>
    <w:rsid w:val="00F536AB"/>
    <w:pPr>
      <w:numPr>
        <w:numId w:val="21"/>
      </w:numPr>
    </w:pPr>
  </w:style>
  <w:style w:type="character" w:customStyle="1" w:styleId="affff8">
    <w:name w:val="Список маркер (КС) Знак"/>
    <w:basedOn w:val="a6"/>
    <w:link w:val="a0"/>
    <w:rsid w:val="00A8249D"/>
    <w:rPr>
      <w:sz w:val="24"/>
      <w:szCs w:val="24"/>
    </w:rPr>
  </w:style>
  <w:style w:type="paragraph" w:styleId="afffffff8">
    <w:name w:val="TOC Heading"/>
    <w:basedOn w:val="12"/>
    <w:next w:val="a5"/>
    <w:uiPriority w:val="39"/>
    <w:unhideWhenUsed/>
    <w:qFormat/>
    <w:rsid w:val="00A8249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3">
    <w:name w:val="Заголовок 1 Знак"/>
    <w:basedOn w:val="a6"/>
    <w:link w:val="12"/>
    <w:rsid w:val="00A8249D"/>
    <w:rPr>
      <w:rFonts w:ascii="Arial" w:hAnsi="Arial" w:cs="Arial"/>
      <w:b/>
      <w:bCs/>
      <w:kern w:val="32"/>
      <w:sz w:val="32"/>
      <w:szCs w:val="32"/>
    </w:rPr>
  </w:style>
  <w:style w:type="character" w:customStyle="1" w:styleId="25">
    <w:name w:val="Заголовок 2 Знак"/>
    <w:basedOn w:val="a6"/>
    <w:link w:val="24"/>
    <w:rsid w:val="00A8249D"/>
    <w:rPr>
      <w:rFonts w:ascii="Arial" w:hAnsi="Arial" w:cs="Arial"/>
      <w:b/>
      <w:bCs/>
      <w:i/>
      <w:iCs/>
      <w:sz w:val="28"/>
      <w:szCs w:val="28"/>
    </w:rPr>
  </w:style>
  <w:style w:type="character" w:customStyle="1" w:styleId="34">
    <w:name w:val="Заголовок 3 Знак"/>
    <w:basedOn w:val="a6"/>
    <w:link w:val="33"/>
    <w:rsid w:val="00A8249D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6"/>
    <w:link w:val="42"/>
    <w:rsid w:val="00A8249D"/>
    <w:rPr>
      <w:b/>
      <w:bCs/>
      <w:sz w:val="28"/>
      <w:szCs w:val="28"/>
    </w:rPr>
  </w:style>
  <w:style w:type="character" w:customStyle="1" w:styleId="53">
    <w:name w:val="Заголовок 5 Знак"/>
    <w:basedOn w:val="a6"/>
    <w:link w:val="52"/>
    <w:rsid w:val="00A824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6"/>
    <w:link w:val="6"/>
    <w:rsid w:val="00A8249D"/>
    <w:rPr>
      <w:b/>
      <w:bCs/>
      <w:sz w:val="22"/>
      <w:szCs w:val="22"/>
    </w:rPr>
  </w:style>
  <w:style w:type="character" w:customStyle="1" w:styleId="71">
    <w:name w:val="Заголовок 7 Знак"/>
    <w:basedOn w:val="a6"/>
    <w:link w:val="70"/>
    <w:rsid w:val="00A8249D"/>
    <w:rPr>
      <w:sz w:val="24"/>
      <w:szCs w:val="24"/>
    </w:rPr>
  </w:style>
  <w:style w:type="character" w:customStyle="1" w:styleId="80">
    <w:name w:val="Заголовок 8 Знак"/>
    <w:basedOn w:val="a6"/>
    <w:link w:val="8"/>
    <w:rsid w:val="00A8249D"/>
    <w:rPr>
      <w:i/>
      <w:iCs/>
      <w:sz w:val="24"/>
      <w:szCs w:val="24"/>
    </w:rPr>
  </w:style>
  <w:style w:type="character" w:customStyle="1" w:styleId="90">
    <w:name w:val="Заголовок 9 Знак"/>
    <w:basedOn w:val="a6"/>
    <w:link w:val="9"/>
    <w:rsid w:val="00A8249D"/>
    <w:rPr>
      <w:rFonts w:ascii="Arial" w:hAnsi="Arial" w:cs="Arial"/>
      <w:sz w:val="22"/>
      <w:szCs w:val="22"/>
    </w:rPr>
  </w:style>
  <w:style w:type="character" w:customStyle="1" w:styleId="afffffd">
    <w:name w:val="Верхний колонтитул Знак"/>
    <w:basedOn w:val="a6"/>
    <w:link w:val="afffffc"/>
    <w:rsid w:val="00A8249D"/>
    <w:rPr>
      <w:sz w:val="24"/>
      <w:szCs w:val="24"/>
    </w:rPr>
  </w:style>
  <w:style w:type="character" w:customStyle="1" w:styleId="affffff">
    <w:name w:val="Нижний колонтитул Знак"/>
    <w:basedOn w:val="a6"/>
    <w:link w:val="afffffe"/>
    <w:rsid w:val="00A8249D"/>
    <w:rPr>
      <w:sz w:val="24"/>
      <w:szCs w:val="24"/>
    </w:rPr>
  </w:style>
  <w:style w:type="paragraph" w:styleId="afffffff9">
    <w:name w:val="List Paragraph"/>
    <w:basedOn w:val="a5"/>
    <w:uiPriority w:val="34"/>
    <w:qFormat/>
    <w:rsid w:val="00A8249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a">
    <w:name w:val="Название предприятия"/>
    <w:basedOn w:val="a5"/>
    <w:next w:val="a5"/>
    <w:semiHidden/>
    <w:rsid w:val="00A8249D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character" w:customStyle="1" w:styleId="1f0">
    <w:name w:val="Стиль1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2fb">
    <w:name w:val="Стиль2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ff">
    <w:name w:val="Текст выноски Знак"/>
    <w:basedOn w:val="a6"/>
    <w:link w:val="affe"/>
    <w:rsid w:val="00A8249D"/>
    <w:rPr>
      <w:rFonts w:ascii="Tahoma" w:hAnsi="Tahoma" w:cs="Tahoma"/>
      <w:sz w:val="16"/>
      <w:szCs w:val="16"/>
    </w:rPr>
  </w:style>
  <w:style w:type="character" w:customStyle="1" w:styleId="afffffffb">
    <w:name w:val="Кнопка на тулбаре"/>
    <w:rsid w:val="00A8249D"/>
    <w:rPr>
      <w:rFonts w:ascii="Times New Roman" w:hAnsi="Times New Roman"/>
      <w:b/>
      <w:sz w:val="24"/>
    </w:rPr>
  </w:style>
  <w:style w:type="character" w:customStyle="1" w:styleId="afffffffc">
    <w:name w:val="Путь меню"/>
    <w:rsid w:val="00A8249D"/>
    <w:rPr>
      <w:b/>
      <w:sz w:val="24"/>
      <w:bdr w:val="none" w:sz="0" w:space="0" w:color="auto"/>
      <w:shd w:val="pct25" w:color="auto" w:fill="auto"/>
    </w:rPr>
  </w:style>
  <w:style w:type="character" w:customStyle="1" w:styleId="afffffffd">
    <w:name w:val="Командная кнопка"/>
    <w:rsid w:val="00A8249D"/>
    <w:rPr>
      <w:b/>
      <w:smallCaps/>
      <w:sz w:val="24"/>
    </w:rPr>
  </w:style>
  <w:style w:type="paragraph" w:customStyle="1" w:styleId="1f1">
    <w:name w:val="заголовок 1"/>
    <w:basedOn w:val="a5"/>
    <w:next w:val="a5"/>
    <w:rsid w:val="00A8249D"/>
    <w:pPr>
      <w:keepNext/>
      <w:spacing w:before="240" w:after="60"/>
      <w:ind w:firstLine="720"/>
      <w:jc w:val="left"/>
      <w:outlineLvl w:val="0"/>
    </w:pPr>
    <w:rPr>
      <w:b/>
      <w:kern w:val="28"/>
      <w:sz w:val="28"/>
    </w:rPr>
  </w:style>
  <w:style w:type="paragraph" w:customStyle="1" w:styleId="afffffffe">
    <w:name w:val="Нормативный документ"/>
    <w:basedOn w:val="a5"/>
    <w:next w:val="a5"/>
    <w:autoRedefine/>
    <w:rsid w:val="00A8249D"/>
    <w:pPr>
      <w:spacing w:before="120" w:line="276" w:lineRule="auto"/>
      <w:ind w:left="708" w:firstLine="1"/>
      <w:contextualSpacing/>
    </w:pPr>
  </w:style>
  <w:style w:type="character" w:customStyle="1" w:styleId="affffffff">
    <w:name w:val="Пункт меню"/>
    <w:rsid w:val="00A8249D"/>
    <w:rPr>
      <w:rFonts w:ascii="Arial" w:hAnsi="Arial"/>
      <w:b/>
      <w:sz w:val="20"/>
      <w:bdr w:val="none" w:sz="0" w:space="0" w:color="auto"/>
      <w:shd w:val="solid" w:color="C0C0C0" w:fill="auto"/>
    </w:rPr>
  </w:style>
  <w:style w:type="paragraph" w:customStyle="1" w:styleId="41">
    <w:name w:val="Стиль4"/>
    <w:basedOn w:val="a5"/>
    <w:link w:val="4c"/>
    <w:qFormat/>
    <w:rsid w:val="00A8249D"/>
    <w:pPr>
      <w:numPr>
        <w:ilvl w:val="2"/>
        <w:numId w:val="22"/>
      </w:numPr>
      <w:spacing w:after="120"/>
    </w:pPr>
    <w:rPr>
      <w:b/>
      <w:sz w:val="28"/>
      <w:szCs w:val="28"/>
      <w:lang w:val="x-none" w:eastAsia="x-none"/>
    </w:rPr>
  </w:style>
  <w:style w:type="character" w:customStyle="1" w:styleId="3f6">
    <w:name w:val="Стиль3 Знак"/>
    <w:basedOn w:val="25"/>
    <w:rsid w:val="00A8249D"/>
    <w:rPr>
      <w:rFonts w:ascii="Arial" w:hAnsi="Arial" w:cs="Arial"/>
      <w:b/>
      <w:bCs/>
      <w:i/>
      <w:iCs/>
      <w:sz w:val="28"/>
      <w:szCs w:val="28"/>
    </w:rPr>
  </w:style>
  <w:style w:type="paragraph" w:customStyle="1" w:styleId="51">
    <w:name w:val="Стиль5"/>
    <w:link w:val="5b"/>
    <w:qFormat/>
    <w:rsid w:val="00A8249D"/>
    <w:pPr>
      <w:numPr>
        <w:ilvl w:val="1"/>
        <w:numId w:val="22"/>
      </w:numPr>
      <w:tabs>
        <w:tab w:val="num" w:pos="360"/>
      </w:tabs>
      <w:ind w:left="1894" w:hanging="360"/>
      <w:jc w:val="center"/>
    </w:pPr>
    <w:rPr>
      <w:b/>
      <w:sz w:val="28"/>
      <w:szCs w:val="28"/>
      <w:lang w:val="x-none" w:eastAsia="x-none"/>
    </w:rPr>
  </w:style>
  <w:style w:type="character" w:customStyle="1" w:styleId="4c">
    <w:name w:val="Стиль4 Знак"/>
    <w:link w:val="41"/>
    <w:rsid w:val="00A8249D"/>
    <w:rPr>
      <w:b/>
      <w:sz w:val="28"/>
      <w:szCs w:val="28"/>
      <w:lang w:val="x-none" w:eastAsia="x-none"/>
    </w:rPr>
  </w:style>
  <w:style w:type="paragraph" w:customStyle="1" w:styleId="64">
    <w:name w:val="Стиль6"/>
    <w:basedOn w:val="24"/>
    <w:link w:val="65"/>
    <w:rsid w:val="00A8249D"/>
    <w:pPr>
      <w:numPr>
        <w:ilvl w:val="1"/>
      </w:numPr>
      <w:tabs>
        <w:tab w:val="num" w:pos="576"/>
      </w:tabs>
      <w:ind w:left="576" w:hanging="576"/>
      <w:jc w:val="left"/>
    </w:pPr>
    <w:rPr>
      <w:rFonts w:cs="Times New Roman"/>
      <w:caps/>
      <w:smallCaps/>
      <w:sz w:val="24"/>
      <w:lang w:eastAsia="x-none"/>
    </w:rPr>
  </w:style>
  <w:style w:type="character" w:customStyle="1" w:styleId="5b">
    <w:name w:val="Стиль5 Знак"/>
    <w:basedOn w:val="2fb"/>
    <w:link w:val="51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7">
    <w:name w:val="Стиль7"/>
    <w:basedOn w:val="24"/>
    <w:link w:val="75"/>
    <w:qFormat/>
    <w:rsid w:val="00A8249D"/>
    <w:pPr>
      <w:numPr>
        <w:ilvl w:val="1"/>
        <w:numId w:val="23"/>
      </w:numPr>
      <w:jc w:val="left"/>
    </w:pPr>
    <w:rPr>
      <w:rFonts w:ascii="Times New Roman" w:hAnsi="Times New Roman" w:cs="Times New Roman"/>
      <w:i w:val="0"/>
      <w:caps/>
      <w:smallCaps/>
      <w:sz w:val="24"/>
      <w:szCs w:val="24"/>
      <w:lang w:eastAsia="x-none"/>
    </w:rPr>
  </w:style>
  <w:style w:type="character" w:customStyle="1" w:styleId="65">
    <w:name w:val="Стиль6 Знак"/>
    <w:link w:val="64"/>
    <w:rsid w:val="00A8249D"/>
    <w:rPr>
      <w:rFonts w:ascii="Arial" w:hAnsi="Arial"/>
      <w:b/>
      <w:bCs/>
      <w:i/>
      <w:iCs/>
      <w:caps/>
      <w:smallCaps/>
      <w:sz w:val="24"/>
      <w:szCs w:val="28"/>
      <w:lang w:eastAsia="x-none"/>
    </w:rPr>
  </w:style>
  <w:style w:type="character" w:customStyle="1" w:styleId="75">
    <w:name w:val="Стиль7 Знак"/>
    <w:link w:val="7"/>
    <w:rsid w:val="00A8249D"/>
    <w:rPr>
      <w:b/>
      <w:bCs/>
      <w:iCs/>
      <w:caps/>
      <w:smallCaps/>
      <w:sz w:val="24"/>
      <w:szCs w:val="24"/>
      <w:lang w:eastAsia="x-none"/>
    </w:rPr>
  </w:style>
  <w:style w:type="paragraph" w:customStyle="1" w:styleId="84">
    <w:name w:val="Стиль8"/>
    <w:link w:val="85"/>
    <w:rsid w:val="00A8249D"/>
    <w:pPr>
      <w:jc w:val="center"/>
    </w:pPr>
    <w:rPr>
      <w:b/>
      <w:sz w:val="28"/>
      <w:szCs w:val="28"/>
      <w:lang w:val="x-none" w:eastAsia="x-none"/>
    </w:rPr>
  </w:style>
  <w:style w:type="paragraph" w:customStyle="1" w:styleId="93">
    <w:name w:val="Стиль9"/>
    <w:basedOn w:val="84"/>
    <w:link w:val="94"/>
    <w:rsid w:val="00A8249D"/>
    <w:pPr>
      <w:outlineLvl w:val="1"/>
    </w:pPr>
  </w:style>
  <w:style w:type="character" w:customStyle="1" w:styleId="85">
    <w:name w:val="Стиль8 Знак"/>
    <w:basedOn w:val="2fb"/>
    <w:link w:val="84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10">
    <w:name w:val="Стиль10"/>
    <w:basedOn w:val="93"/>
    <w:link w:val="100"/>
    <w:qFormat/>
    <w:rsid w:val="00A8249D"/>
    <w:pPr>
      <w:numPr>
        <w:numId w:val="24"/>
      </w:numPr>
      <w:tabs>
        <w:tab w:val="num" w:pos="360"/>
      </w:tabs>
      <w:ind w:left="0" w:firstLine="0"/>
    </w:pPr>
  </w:style>
  <w:style w:type="character" w:customStyle="1" w:styleId="94">
    <w:name w:val="Стиль9 Знак"/>
    <w:basedOn w:val="85"/>
    <w:link w:val="93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100">
    <w:name w:val="Стиль10 Знак"/>
    <w:basedOn w:val="94"/>
    <w:link w:val="10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affffffff0">
    <w:name w:val="Обычный для таблиц"/>
    <w:basedOn w:val="a5"/>
    <w:autoRedefine/>
    <w:rsid w:val="00A8249D"/>
    <w:pPr>
      <w:spacing w:before="120" w:line="276" w:lineRule="auto"/>
      <w:ind w:firstLine="709"/>
      <w:contextualSpacing/>
    </w:pPr>
  </w:style>
  <w:style w:type="character" w:customStyle="1" w:styleId="apple-converted-space">
    <w:name w:val="apple-converted-space"/>
    <w:basedOn w:val="a6"/>
    <w:rsid w:val="00A8249D"/>
  </w:style>
  <w:style w:type="character" w:customStyle="1" w:styleId="HTML0">
    <w:name w:val="Адрес HTML Знак"/>
    <w:basedOn w:val="a6"/>
    <w:link w:val="HTML"/>
    <w:rsid w:val="00A8249D"/>
    <w:rPr>
      <w:i/>
      <w:iCs/>
      <w:sz w:val="24"/>
      <w:szCs w:val="24"/>
    </w:rPr>
  </w:style>
  <w:style w:type="character" w:customStyle="1" w:styleId="ad">
    <w:name w:val="Дата Знак"/>
    <w:basedOn w:val="a6"/>
    <w:link w:val="ac"/>
    <w:rsid w:val="00A8249D"/>
    <w:rPr>
      <w:sz w:val="24"/>
      <w:szCs w:val="24"/>
    </w:rPr>
  </w:style>
  <w:style w:type="character" w:customStyle="1" w:styleId="af">
    <w:name w:val="Заголовок записки Знак"/>
    <w:basedOn w:val="a6"/>
    <w:link w:val="ae"/>
    <w:rsid w:val="00A8249D"/>
    <w:rPr>
      <w:sz w:val="24"/>
      <w:szCs w:val="24"/>
    </w:rPr>
  </w:style>
  <w:style w:type="character" w:customStyle="1" w:styleId="2b">
    <w:name w:val="Основной текст 2 Знак"/>
    <w:basedOn w:val="a6"/>
    <w:link w:val="2a"/>
    <w:rsid w:val="00A8249D"/>
    <w:rPr>
      <w:sz w:val="24"/>
      <w:szCs w:val="24"/>
    </w:rPr>
  </w:style>
  <w:style w:type="character" w:customStyle="1" w:styleId="39">
    <w:name w:val="Основной текст 3 Знак"/>
    <w:basedOn w:val="a6"/>
    <w:link w:val="38"/>
    <w:rsid w:val="00A8249D"/>
    <w:rPr>
      <w:sz w:val="16"/>
      <w:szCs w:val="16"/>
    </w:rPr>
  </w:style>
  <w:style w:type="character" w:customStyle="1" w:styleId="2d">
    <w:name w:val="Основной текст с отступом 2 Знак"/>
    <w:basedOn w:val="a6"/>
    <w:link w:val="2c"/>
    <w:rsid w:val="00A8249D"/>
    <w:rPr>
      <w:sz w:val="24"/>
      <w:szCs w:val="24"/>
    </w:rPr>
  </w:style>
  <w:style w:type="character" w:customStyle="1" w:styleId="3b">
    <w:name w:val="Основной текст с отступом 3 Знак"/>
    <w:basedOn w:val="a6"/>
    <w:link w:val="3a"/>
    <w:rsid w:val="00A8249D"/>
    <w:rPr>
      <w:sz w:val="16"/>
      <w:szCs w:val="16"/>
    </w:rPr>
  </w:style>
  <w:style w:type="character" w:customStyle="1" w:styleId="af7">
    <w:name w:val="Подзаголовок Знак"/>
    <w:basedOn w:val="a6"/>
    <w:link w:val="af6"/>
    <w:rsid w:val="00A8249D"/>
    <w:rPr>
      <w:rFonts w:ascii="Arial" w:hAnsi="Arial" w:cs="Arial"/>
      <w:sz w:val="24"/>
      <w:szCs w:val="24"/>
    </w:rPr>
  </w:style>
  <w:style w:type="character" w:customStyle="1" w:styleId="af9">
    <w:name w:val="Подпись Знак"/>
    <w:basedOn w:val="a6"/>
    <w:link w:val="af8"/>
    <w:rsid w:val="00A8249D"/>
    <w:rPr>
      <w:sz w:val="24"/>
      <w:szCs w:val="24"/>
    </w:rPr>
  </w:style>
  <w:style w:type="character" w:customStyle="1" w:styleId="afb">
    <w:name w:val="Приветствие Знак"/>
    <w:basedOn w:val="a6"/>
    <w:link w:val="afa"/>
    <w:rsid w:val="00A8249D"/>
    <w:rPr>
      <w:sz w:val="24"/>
      <w:szCs w:val="24"/>
    </w:rPr>
  </w:style>
  <w:style w:type="character" w:customStyle="1" w:styleId="aff">
    <w:name w:val="Прощание Знак"/>
    <w:basedOn w:val="a6"/>
    <w:link w:val="afe"/>
    <w:rsid w:val="00A8249D"/>
    <w:rPr>
      <w:sz w:val="24"/>
      <w:szCs w:val="24"/>
    </w:rPr>
  </w:style>
  <w:style w:type="character" w:customStyle="1" w:styleId="HTML9">
    <w:name w:val="Стандартный HTML Знак"/>
    <w:basedOn w:val="a6"/>
    <w:link w:val="HTML8"/>
    <w:rsid w:val="00A8249D"/>
    <w:rPr>
      <w:rFonts w:ascii="Courier New" w:hAnsi="Courier New" w:cs="Courier New"/>
    </w:rPr>
  </w:style>
  <w:style w:type="character" w:customStyle="1" w:styleId="aff8">
    <w:name w:val="Шапка Знак"/>
    <w:basedOn w:val="a6"/>
    <w:link w:val="aff7"/>
    <w:rsid w:val="00A8249D"/>
    <w:rPr>
      <w:rFonts w:ascii="Arial" w:hAnsi="Arial" w:cs="Arial"/>
      <w:sz w:val="24"/>
      <w:szCs w:val="24"/>
      <w:shd w:val="pct20" w:color="auto" w:fill="auto"/>
    </w:rPr>
  </w:style>
  <w:style w:type="character" w:customStyle="1" w:styleId="affa">
    <w:name w:val="Электронная подпись Знак"/>
    <w:basedOn w:val="a6"/>
    <w:link w:val="aff9"/>
    <w:rsid w:val="00A8249D"/>
    <w:rPr>
      <w:sz w:val="24"/>
      <w:szCs w:val="24"/>
    </w:rPr>
  </w:style>
  <w:style w:type="character" w:customStyle="1" w:styleId="afff1">
    <w:name w:val="Текст примечания Знак"/>
    <w:basedOn w:val="a6"/>
    <w:link w:val="afff0"/>
    <w:rsid w:val="00A8249D"/>
  </w:style>
  <w:style w:type="character" w:customStyle="1" w:styleId="afff3">
    <w:name w:val="Тема примечания Знак"/>
    <w:basedOn w:val="afff1"/>
    <w:link w:val="afff2"/>
    <w:rsid w:val="00A8249D"/>
    <w:rPr>
      <w:b/>
      <w:bCs/>
    </w:rPr>
  </w:style>
  <w:style w:type="character" w:customStyle="1" w:styleId="afff7">
    <w:name w:val="Схема документа Знак"/>
    <w:basedOn w:val="a6"/>
    <w:link w:val="afff6"/>
    <w:rsid w:val="00A8249D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6"/>
    <w:link w:val="afffc"/>
    <w:rsid w:val="00A8249D"/>
  </w:style>
  <w:style w:type="character" w:customStyle="1" w:styleId="afffff2">
    <w:name w:val="Текст концевой сноски Знак"/>
    <w:basedOn w:val="a6"/>
    <w:link w:val="afffff1"/>
    <w:rsid w:val="00A8249D"/>
  </w:style>
  <w:style w:type="character" w:customStyle="1" w:styleId="afffff4">
    <w:name w:val="Текст макроса Знак"/>
    <w:basedOn w:val="a6"/>
    <w:link w:val="afffff3"/>
    <w:rsid w:val="00A8249D"/>
    <w:rPr>
      <w:rFonts w:ascii="Courier New" w:hAnsi="Courier New" w:cs="Courier New"/>
    </w:rPr>
  </w:style>
  <w:style w:type="character" w:customStyle="1" w:styleId="affff0">
    <w:name w:val="Рисунки (КС) Знак"/>
    <w:link w:val="affff"/>
    <w:rsid w:val="00A8249D"/>
    <w:rPr>
      <w:noProof/>
    </w:rPr>
  </w:style>
  <w:style w:type="character" w:customStyle="1" w:styleId="3f5">
    <w:name w:val="Заголовок 3 (КС) Знак"/>
    <w:link w:val="3f4"/>
    <w:rsid w:val="00A8249D"/>
    <w:rPr>
      <w:rFonts w:cs="Arial"/>
      <w:b/>
      <w:sz w:val="28"/>
      <w:szCs w:val="28"/>
    </w:rPr>
  </w:style>
  <w:style w:type="character" w:customStyle="1" w:styleId="affffff1">
    <w:name w:val="Примечание (КС) Знак"/>
    <w:link w:val="affffff0"/>
    <w:rsid w:val="00A8249D"/>
    <w:rPr>
      <w:rFonts w:ascii="Arial" w:hAnsi="Arial" w:cs="Arial"/>
    </w:rPr>
  </w:style>
  <w:style w:type="character" w:customStyle="1" w:styleId="2f9">
    <w:name w:val="Заголовок 2 (КС) Знак"/>
    <w:link w:val="2f8"/>
    <w:rsid w:val="00A8249D"/>
    <w:rPr>
      <w:rFonts w:cs="Arial"/>
      <w:b/>
      <w:iCs/>
      <w:sz w:val="28"/>
      <w:szCs w:val="28"/>
    </w:rPr>
  </w:style>
  <w:style w:type="paragraph" w:styleId="affffffff1">
    <w:name w:val="Revision"/>
    <w:hidden/>
    <w:uiPriority w:val="99"/>
    <w:semiHidden/>
    <w:rsid w:val="00A8249D"/>
    <w:rPr>
      <w:sz w:val="24"/>
      <w:szCs w:val="24"/>
    </w:rPr>
  </w:style>
  <w:style w:type="character" w:customStyle="1" w:styleId="affffffff2">
    <w:name w:val="Реквизит"/>
    <w:rsid w:val="00852F07"/>
    <w:rPr>
      <w:rFonts w:ascii="Times New Roman" w:hAnsi="Times New Roman"/>
      <w:i/>
      <w:sz w:val="24"/>
    </w:rPr>
  </w:style>
  <w:style w:type="paragraph" w:styleId="affffffff3">
    <w:name w:val="Title"/>
    <w:basedOn w:val="a5"/>
    <w:next w:val="a5"/>
    <w:link w:val="affffffff4"/>
    <w:qFormat/>
    <w:rsid w:val="00852F07"/>
    <w:pPr>
      <w:spacing w:line="480" w:lineRule="auto"/>
      <w:ind w:firstLine="709"/>
      <w:contextualSpacing/>
      <w:jc w:val="center"/>
      <w:outlineLvl w:val="0"/>
    </w:pPr>
    <w:rPr>
      <w:b/>
      <w:bCs/>
      <w:kern w:val="28"/>
      <w:sz w:val="20"/>
      <w:szCs w:val="32"/>
      <w:lang w:val="x-none" w:eastAsia="x-none"/>
    </w:rPr>
  </w:style>
  <w:style w:type="character" w:customStyle="1" w:styleId="affffffff4">
    <w:name w:val="Название Знак"/>
    <w:basedOn w:val="a6"/>
    <w:link w:val="affffffff3"/>
    <w:rsid w:val="00852F07"/>
    <w:rPr>
      <w:b/>
      <w:bCs/>
      <w:kern w:val="28"/>
      <w:szCs w:val="32"/>
      <w:lang w:val="x-none" w:eastAsia="x-none"/>
    </w:rPr>
  </w:style>
  <w:style w:type="paragraph" w:customStyle="1" w:styleId="xl65">
    <w:name w:val="xl65"/>
    <w:basedOn w:val="a5"/>
    <w:rsid w:val="00852F07"/>
    <w:pP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66">
    <w:name w:val="xl66"/>
    <w:basedOn w:val="a5"/>
    <w:rsid w:val="00852F07"/>
    <w:pPr>
      <w:spacing w:before="100" w:beforeAutospacing="1" w:after="100" w:afterAutospacing="1"/>
      <w:jc w:val="left"/>
    </w:pPr>
    <w:rPr>
      <w:b/>
      <w:bCs/>
      <w:sz w:val="20"/>
      <w:szCs w:val="20"/>
    </w:rPr>
  </w:style>
  <w:style w:type="paragraph" w:customStyle="1" w:styleId="xl67">
    <w:name w:val="xl67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8">
    <w:name w:val="xl68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left"/>
    </w:pPr>
    <w:rPr>
      <w:color w:val="0000FF"/>
      <w:u w:val="single"/>
    </w:rPr>
  </w:style>
  <w:style w:type="paragraph" w:customStyle="1" w:styleId="xl70">
    <w:name w:val="xl70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xl71">
    <w:name w:val="xl71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color w:val="000000"/>
      <w:sz w:val="20"/>
      <w:szCs w:val="20"/>
    </w:rPr>
  </w:style>
  <w:style w:type="paragraph" w:customStyle="1" w:styleId="xl72">
    <w:name w:val="xl72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FFFFFF"/>
      <w:spacing w:before="100" w:beforeAutospacing="1" w:after="100" w:afterAutospacing="1"/>
      <w:jc w:val="left"/>
    </w:pPr>
    <w:rPr>
      <w:color w:val="0000FF"/>
      <w:u w:val="single"/>
    </w:rPr>
  </w:style>
  <w:style w:type="paragraph" w:customStyle="1" w:styleId="xl73">
    <w:name w:val="xl73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color w:val="000000"/>
      <w:sz w:val="20"/>
      <w:szCs w:val="20"/>
    </w:rPr>
  </w:style>
  <w:style w:type="paragraph" w:customStyle="1" w:styleId="xl74">
    <w:name w:val="xl74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5">
    <w:name w:val="xl75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xl76">
    <w:name w:val="xl76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left"/>
    </w:pPr>
    <w:rPr>
      <w:color w:val="0000FF"/>
      <w:u w:val="single"/>
    </w:rPr>
  </w:style>
  <w:style w:type="paragraph" w:customStyle="1" w:styleId="xl77">
    <w:name w:val="xl77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right"/>
    </w:pPr>
    <w:rPr>
      <w:rFonts w:ascii="Arial" w:hAnsi="Arial" w:cs="Arial"/>
      <w:sz w:val="20"/>
      <w:szCs w:val="20"/>
    </w:rPr>
  </w:style>
  <w:style w:type="paragraph" w:customStyle="1" w:styleId="xl78">
    <w:name w:val="xl78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right"/>
    </w:pPr>
    <w:rPr>
      <w:color w:val="0000FF"/>
      <w:u w:val="single"/>
    </w:rPr>
  </w:style>
  <w:style w:type="paragraph" w:customStyle="1" w:styleId="xl79">
    <w:name w:val="xl79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</w:rPr>
  </w:style>
  <w:style w:type="paragraph" w:customStyle="1" w:styleId="xl80">
    <w:name w:val="xl80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right"/>
    </w:pPr>
    <w:rPr>
      <w:rFonts w:ascii="Arial" w:hAnsi="Arial" w:cs="Arial"/>
      <w:color w:val="FF0000"/>
      <w:sz w:val="20"/>
      <w:szCs w:val="20"/>
    </w:rPr>
  </w:style>
  <w:style w:type="paragraph" w:customStyle="1" w:styleId="xl81">
    <w:name w:val="xl81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xl82">
    <w:name w:val="xl82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left"/>
    </w:pPr>
    <w:rPr>
      <w:color w:val="0000FF"/>
      <w:u w:val="single"/>
    </w:rPr>
  </w:style>
  <w:style w:type="paragraph" w:customStyle="1" w:styleId="xl83">
    <w:name w:val="xl83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right"/>
    </w:pPr>
    <w:rPr>
      <w:color w:val="0000FF"/>
      <w:u w:val="single"/>
    </w:rPr>
  </w:style>
  <w:style w:type="paragraph" w:customStyle="1" w:styleId="xl84">
    <w:name w:val="xl84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xl85">
    <w:name w:val="xl85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right"/>
    </w:pPr>
    <w:rPr>
      <w:rFonts w:ascii="Arial" w:hAnsi="Arial" w:cs="Arial"/>
      <w:color w:val="FF0000"/>
      <w:sz w:val="20"/>
      <w:szCs w:val="20"/>
    </w:rPr>
  </w:style>
  <w:style w:type="paragraph" w:customStyle="1" w:styleId="xl86">
    <w:name w:val="xl86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left"/>
    </w:pPr>
    <w:rPr>
      <w:color w:val="0000FF"/>
      <w:u w:val="single"/>
    </w:rPr>
  </w:style>
  <w:style w:type="paragraph" w:customStyle="1" w:styleId="xl87">
    <w:name w:val="xl87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right"/>
    </w:pPr>
    <w:rPr>
      <w:color w:val="0000FF"/>
      <w:u w:val="single"/>
    </w:rPr>
  </w:style>
  <w:style w:type="paragraph" w:customStyle="1" w:styleId="xl88">
    <w:name w:val="xl88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a5"/>
    <w:rsid w:val="00852F07"/>
    <w:pPr>
      <w:spacing w:before="100" w:beforeAutospacing="1" w:after="100" w:afterAutospacing="1"/>
      <w:jc w:val="left"/>
    </w:pPr>
    <w:rPr>
      <w:b/>
      <w:bCs/>
      <w:color w:val="FF0000"/>
      <w:sz w:val="20"/>
      <w:szCs w:val="20"/>
    </w:rPr>
  </w:style>
  <w:style w:type="paragraph" w:customStyle="1" w:styleId="xl90">
    <w:name w:val="xl90"/>
    <w:basedOn w:val="a5"/>
    <w:rsid w:val="00852F07"/>
    <w:pPr>
      <w:spacing w:before="100" w:beforeAutospacing="1" w:after="100" w:afterAutospacing="1"/>
      <w:jc w:val="left"/>
    </w:pPr>
    <w:rPr>
      <w:color w:val="FF0000"/>
      <w:sz w:val="20"/>
      <w:szCs w:val="20"/>
    </w:rPr>
  </w:style>
  <w:style w:type="paragraph" w:customStyle="1" w:styleId="xl91">
    <w:name w:val="xl91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92">
    <w:name w:val="xl92"/>
    <w:basedOn w:val="a5"/>
    <w:rsid w:val="00852F07"/>
    <w:pPr>
      <w:pBdr>
        <w:bottom w:val="single" w:sz="4" w:space="0" w:color="000000"/>
      </w:pBdr>
      <w:spacing w:before="100" w:beforeAutospacing="1" w:after="100" w:afterAutospacing="1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554416"/>
    <w:pPr>
      <w:jc w:val="both"/>
    </w:pPr>
    <w:rPr>
      <w:sz w:val="24"/>
      <w:szCs w:val="24"/>
    </w:rPr>
  </w:style>
  <w:style w:type="paragraph" w:styleId="12">
    <w:name w:val="heading 1"/>
    <w:basedOn w:val="a5"/>
    <w:next w:val="a5"/>
    <w:link w:val="13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4">
    <w:name w:val="heading 2"/>
    <w:basedOn w:val="a5"/>
    <w:next w:val="a5"/>
    <w:link w:val="25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3">
    <w:name w:val="heading 3"/>
    <w:basedOn w:val="a5"/>
    <w:next w:val="a5"/>
    <w:link w:val="34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5"/>
    <w:next w:val="a5"/>
    <w:link w:val="43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5"/>
    <w:next w:val="a5"/>
    <w:link w:val="53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5"/>
    <w:next w:val="a5"/>
    <w:link w:val="71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5"/>
    <w:next w:val="a5"/>
    <w:link w:val="80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link w:val="90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HTML">
    <w:name w:val="HTML Address"/>
    <w:basedOn w:val="a5"/>
    <w:link w:val="HTML0"/>
    <w:locked/>
    <w:rsid w:val="004B4FBA"/>
    <w:rPr>
      <w:i/>
      <w:iCs/>
    </w:rPr>
  </w:style>
  <w:style w:type="paragraph" w:styleId="a9">
    <w:name w:val="envelope address"/>
    <w:basedOn w:val="a5"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6"/>
    <w:locked/>
    <w:rsid w:val="004B4FBA"/>
  </w:style>
  <w:style w:type="table" w:styleId="-1">
    <w:name w:val="Table Web 1"/>
    <w:basedOn w:val="a7"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7"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a">
    <w:name w:val="Emphasis"/>
    <w:uiPriority w:val="20"/>
    <w:qFormat/>
    <w:locked/>
    <w:rsid w:val="004B4FBA"/>
    <w:rPr>
      <w:i/>
      <w:iCs/>
    </w:rPr>
  </w:style>
  <w:style w:type="character" w:styleId="ab">
    <w:name w:val="Hyperlink"/>
    <w:uiPriority w:val="99"/>
    <w:locked/>
    <w:rsid w:val="004B4FBA"/>
    <w:rPr>
      <w:color w:val="0000FF"/>
      <w:u w:val="single"/>
    </w:rPr>
  </w:style>
  <w:style w:type="paragraph" w:styleId="ac">
    <w:name w:val="Date"/>
    <w:basedOn w:val="a5"/>
    <w:next w:val="a5"/>
    <w:link w:val="ad"/>
    <w:locked/>
    <w:rsid w:val="004B4FBA"/>
  </w:style>
  <w:style w:type="paragraph" w:styleId="ae">
    <w:name w:val="Note Heading"/>
    <w:basedOn w:val="a5"/>
    <w:next w:val="a5"/>
    <w:link w:val="af"/>
    <w:locked/>
    <w:rsid w:val="004B4FBA"/>
  </w:style>
  <w:style w:type="table" w:styleId="af0">
    <w:name w:val="Table Elegant"/>
    <w:basedOn w:val="a7"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7"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7"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locked/>
    <w:rsid w:val="004B4FBA"/>
    <w:rPr>
      <w:rFonts w:ascii="Courier New" w:hAnsi="Courier New" w:cs="Courier New"/>
      <w:sz w:val="20"/>
      <w:szCs w:val="20"/>
    </w:rPr>
  </w:style>
  <w:style w:type="table" w:styleId="15">
    <w:name w:val="Table Classic 1"/>
    <w:basedOn w:val="a7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7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7"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7"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2"/>
      </w:numPr>
      <w:spacing w:before="60"/>
      <w:jc w:val="both"/>
    </w:pPr>
    <w:rPr>
      <w:sz w:val="24"/>
      <w:szCs w:val="24"/>
    </w:rPr>
  </w:style>
  <w:style w:type="paragraph" w:styleId="af1">
    <w:name w:val="Body Text Indent"/>
    <w:basedOn w:val="a5"/>
    <w:link w:val="af2"/>
    <w:locked/>
    <w:rsid w:val="004B4FBA"/>
    <w:pPr>
      <w:spacing w:after="120"/>
      <w:ind w:left="283"/>
    </w:pPr>
  </w:style>
  <w:style w:type="paragraph" w:styleId="af3">
    <w:name w:val="List Bullet"/>
    <w:basedOn w:val="a5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5"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5"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5"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5"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4">
    <w:name w:val="page number"/>
    <w:basedOn w:val="a6"/>
    <w:locked/>
    <w:rsid w:val="004B4FBA"/>
  </w:style>
  <w:style w:type="character" w:styleId="af5">
    <w:name w:val="line number"/>
    <w:basedOn w:val="a6"/>
    <w:locked/>
    <w:rsid w:val="004B4FBA"/>
  </w:style>
  <w:style w:type="paragraph" w:styleId="a">
    <w:name w:val="List Number"/>
    <w:basedOn w:val="a5"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5"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5"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5"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5"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locked/>
    <w:rsid w:val="004B4FBA"/>
    <w:rPr>
      <w:rFonts w:ascii="Courier New" w:hAnsi="Courier New" w:cs="Courier New"/>
    </w:rPr>
  </w:style>
  <w:style w:type="paragraph" w:styleId="28">
    <w:name w:val="envelope return"/>
    <w:basedOn w:val="a5"/>
    <w:locked/>
    <w:rsid w:val="004B4FBA"/>
    <w:rPr>
      <w:rFonts w:ascii="Arial" w:hAnsi="Arial" w:cs="Arial"/>
      <w:sz w:val="20"/>
      <w:szCs w:val="20"/>
    </w:rPr>
  </w:style>
  <w:style w:type="table" w:styleId="16">
    <w:name w:val="Table 3D effects 1"/>
    <w:basedOn w:val="a7"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7"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7"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locked/>
    <w:rsid w:val="004B4FBA"/>
    <w:rPr>
      <w:i/>
      <w:iCs/>
    </w:rPr>
  </w:style>
  <w:style w:type="paragraph" w:styleId="2a">
    <w:name w:val="Body Text 2"/>
    <w:basedOn w:val="a5"/>
    <w:link w:val="2b"/>
    <w:locked/>
    <w:rsid w:val="004B4FBA"/>
    <w:pPr>
      <w:spacing w:after="120" w:line="480" w:lineRule="auto"/>
    </w:pPr>
  </w:style>
  <w:style w:type="paragraph" w:styleId="38">
    <w:name w:val="Body Text 3"/>
    <w:basedOn w:val="a5"/>
    <w:link w:val="39"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5"/>
    <w:link w:val="2d"/>
    <w:locked/>
    <w:rsid w:val="004B4FBA"/>
    <w:pPr>
      <w:spacing w:after="120" w:line="480" w:lineRule="auto"/>
      <w:ind w:left="283"/>
    </w:pPr>
  </w:style>
  <w:style w:type="paragraph" w:styleId="3a">
    <w:name w:val="Body Text Indent 3"/>
    <w:basedOn w:val="a5"/>
    <w:link w:val="3b"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locked/>
    <w:rsid w:val="004B4FBA"/>
    <w:rPr>
      <w:i/>
      <w:iCs/>
    </w:rPr>
  </w:style>
  <w:style w:type="character" w:styleId="HTML7">
    <w:name w:val="HTML Typewriter"/>
    <w:locked/>
    <w:rsid w:val="004B4FBA"/>
    <w:rPr>
      <w:rFonts w:ascii="Courier New" w:hAnsi="Courier New" w:cs="Courier New"/>
      <w:sz w:val="20"/>
      <w:szCs w:val="20"/>
    </w:rPr>
  </w:style>
  <w:style w:type="paragraph" w:styleId="af6">
    <w:name w:val="Subtitle"/>
    <w:basedOn w:val="a5"/>
    <w:link w:val="af7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8">
    <w:name w:val="Signature"/>
    <w:basedOn w:val="a5"/>
    <w:link w:val="af9"/>
    <w:locked/>
    <w:rsid w:val="004B4FBA"/>
    <w:pPr>
      <w:ind w:left="4252"/>
    </w:pPr>
  </w:style>
  <w:style w:type="paragraph" w:styleId="afa">
    <w:name w:val="Salutation"/>
    <w:basedOn w:val="a5"/>
    <w:next w:val="a5"/>
    <w:link w:val="afb"/>
    <w:locked/>
    <w:rsid w:val="004B4FBA"/>
  </w:style>
  <w:style w:type="paragraph" w:styleId="afc">
    <w:name w:val="List Continue"/>
    <w:basedOn w:val="a5"/>
    <w:locked/>
    <w:rsid w:val="004B4FBA"/>
    <w:pPr>
      <w:spacing w:after="120"/>
      <w:ind w:left="283"/>
    </w:pPr>
  </w:style>
  <w:style w:type="paragraph" w:styleId="2e">
    <w:name w:val="List Continue 2"/>
    <w:basedOn w:val="a5"/>
    <w:locked/>
    <w:rsid w:val="004B4FBA"/>
    <w:pPr>
      <w:spacing w:after="120"/>
      <w:ind w:left="566"/>
    </w:pPr>
  </w:style>
  <w:style w:type="paragraph" w:styleId="3c">
    <w:name w:val="List Continue 3"/>
    <w:basedOn w:val="a5"/>
    <w:locked/>
    <w:rsid w:val="004B4FBA"/>
    <w:pPr>
      <w:spacing w:after="120"/>
      <w:ind w:left="849"/>
    </w:pPr>
  </w:style>
  <w:style w:type="paragraph" w:styleId="45">
    <w:name w:val="List Continue 4"/>
    <w:basedOn w:val="a5"/>
    <w:locked/>
    <w:rsid w:val="004B4FBA"/>
    <w:pPr>
      <w:spacing w:after="120"/>
      <w:ind w:left="1132"/>
    </w:pPr>
  </w:style>
  <w:style w:type="paragraph" w:styleId="54">
    <w:name w:val="List Continue 5"/>
    <w:basedOn w:val="a5"/>
    <w:locked/>
    <w:rsid w:val="004B4FBA"/>
    <w:pPr>
      <w:spacing w:after="120"/>
      <w:ind w:left="1415"/>
    </w:pPr>
  </w:style>
  <w:style w:type="character" w:styleId="afd">
    <w:name w:val="FollowedHyperlink"/>
    <w:uiPriority w:val="99"/>
    <w:locked/>
    <w:rsid w:val="004B4FBA"/>
    <w:rPr>
      <w:color w:val="800080"/>
      <w:u w:val="single"/>
    </w:rPr>
  </w:style>
  <w:style w:type="table" w:styleId="17">
    <w:name w:val="Table Simple 1"/>
    <w:basedOn w:val="a7"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7"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7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e">
    <w:name w:val="Closing"/>
    <w:basedOn w:val="a5"/>
    <w:link w:val="aff"/>
    <w:locked/>
    <w:rsid w:val="004B4FBA"/>
    <w:pPr>
      <w:ind w:left="4252"/>
    </w:pPr>
  </w:style>
  <w:style w:type="table" w:styleId="aff0">
    <w:name w:val="Table Grid"/>
    <w:basedOn w:val="a7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8">
    <w:name w:val="Table Grid 1"/>
    <w:basedOn w:val="a7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7"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7"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7"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7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7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7"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7"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Contemporary"/>
    <w:basedOn w:val="a7"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2">
    <w:name w:val="List"/>
    <w:basedOn w:val="a5"/>
    <w:locked/>
    <w:rsid w:val="004B4FBA"/>
    <w:pPr>
      <w:ind w:left="283" w:hanging="283"/>
    </w:pPr>
  </w:style>
  <w:style w:type="paragraph" w:styleId="2f1">
    <w:name w:val="List 2"/>
    <w:basedOn w:val="a5"/>
    <w:locked/>
    <w:rsid w:val="004B4FBA"/>
    <w:pPr>
      <w:ind w:left="566" w:hanging="283"/>
    </w:pPr>
  </w:style>
  <w:style w:type="paragraph" w:styleId="3f">
    <w:name w:val="List 3"/>
    <w:basedOn w:val="a5"/>
    <w:locked/>
    <w:rsid w:val="004B4FBA"/>
    <w:pPr>
      <w:ind w:left="849" w:hanging="283"/>
    </w:pPr>
  </w:style>
  <w:style w:type="paragraph" w:styleId="47">
    <w:name w:val="List 4"/>
    <w:basedOn w:val="a5"/>
    <w:locked/>
    <w:rsid w:val="004B4FBA"/>
    <w:pPr>
      <w:ind w:left="1132" w:hanging="283"/>
    </w:pPr>
  </w:style>
  <w:style w:type="paragraph" w:styleId="56">
    <w:name w:val="List 5"/>
    <w:basedOn w:val="a5"/>
    <w:locked/>
    <w:rsid w:val="004B4FBA"/>
    <w:pPr>
      <w:ind w:left="1415" w:hanging="283"/>
    </w:pPr>
  </w:style>
  <w:style w:type="table" w:styleId="aff3">
    <w:name w:val="Table Professional"/>
    <w:basedOn w:val="a7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5"/>
    <w:link w:val="HTML9"/>
    <w:locked/>
    <w:rsid w:val="004B4FBA"/>
    <w:rPr>
      <w:rFonts w:ascii="Courier New" w:hAnsi="Courier New" w:cs="Courier New"/>
      <w:sz w:val="20"/>
      <w:szCs w:val="20"/>
    </w:rPr>
  </w:style>
  <w:style w:type="table" w:styleId="19">
    <w:name w:val="Table Columns 1"/>
    <w:basedOn w:val="a7"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7"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7"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7"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7"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4">
    <w:name w:val="Strong"/>
    <w:qFormat/>
    <w:locked/>
    <w:rsid w:val="004B4FBA"/>
    <w:rPr>
      <w:b/>
      <w:bCs/>
    </w:rPr>
  </w:style>
  <w:style w:type="table" w:styleId="-10">
    <w:name w:val="Table List 1"/>
    <w:basedOn w:val="a7"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7"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7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7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7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7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7"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7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5"/>
    <w:rsid w:val="00ED4B77"/>
    <w:pPr>
      <w:keepNext/>
      <w:numPr>
        <w:numId w:val="16"/>
      </w:numPr>
      <w:spacing w:before="240" w:after="240"/>
      <w:jc w:val="center"/>
    </w:pPr>
    <w:rPr>
      <w:b/>
      <w:sz w:val="24"/>
      <w:szCs w:val="24"/>
    </w:rPr>
  </w:style>
  <w:style w:type="table" w:styleId="1a">
    <w:name w:val="Table Colorful 1"/>
    <w:basedOn w:val="a7"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7"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7"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Block Text"/>
    <w:basedOn w:val="a5"/>
    <w:locked/>
    <w:rsid w:val="004B4FBA"/>
    <w:pPr>
      <w:spacing w:after="120"/>
      <w:ind w:left="1440" w:right="1440"/>
    </w:pPr>
  </w:style>
  <w:style w:type="character" w:styleId="HTMLa">
    <w:name w:val="HTML Cite"/>
    <w:locked/>
    <w:rsid w:val="004B4FBA"/>
    <w:rPr>
      <w:i/>
      <w:iCs/>
    </w:rPr>
  </w:style>
  <w:style w:type="paragraph" w:styleId="aff7">
    <w:name w:val="Message Header"/>
    <w:basedOn w:val="a5"/>
    <w:link w:val="aff8"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9">
    <w:name w:val="E-mail Signature"/>
    <w:basedOn w:val="a5"/>
    <w:link w:val="affa"/>
    <w:locked/>
    <w:rsid w:val="004B4FBA"/>
  </w:style>
  <w:style w:type="paragraph" w:styleId="affb">
    <w:name w:val="toa heading"/>
    <w:basedOn w:val="a5"/>
    <w:next w:val="a5"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ffc">
    <w:name w:val="Название рисунка (КС)"/>
    <w:next w:val="aff5"/>
    <w:link w:val="affd"/>
    <w:rsid w:val="00ED4B77"/>
    <w:pPr>
      <w:spacing w:before="60" w:after="240"/>
      <w:jc w:val="center"/>
    </w:pPr>
    <w:rPr>
      <w:b/>
      <w:bCs/>
    </w:rPr>
  </w:style>
  <w:style w:type="paragraph" w:styleId="affe">
    <w:name w:val="Balloon Text"/>
    <w:basedOn w:val="a5"/>
    <w:link w:val="afff"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5"/>
    <w:link w:val="afff1"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rsid w:val="009D3AD2"/>
    <w:rPr>
      <w:b/>
      <w:bCs/>
    </w:rPr>
  </w:style>
  <w:style w:type="paragraph" w:customStyle="1" w:styleId="aff5">
    <w:name w:val="Обычный (КС)"/>
    <w:link w:val="afff4"/>
    <w:rsid w:val="00142B33"/>
    <w:pPr>
      <w:spacing w:before="200"/>
      <w:ind w:firstLine="709"/>
      <w:jc w:val="both"/>
    </w:pPr>
    <w:rPr>
      <w:noProof/>
      <w:sz w:val="24"/>
      <w:szCs w:val="24"/>
    </w:rPr>
  </w:style>
  <w:style w:type="paragraph" w:styleId="2f4">
    <w:name w:val="toc 2"/>
    <w:basedOn w:val="a5"/>
    <w:next w:val="a5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b">
    <w:name w:val="toc 1"/>
    <w:basedOn w:val="a5"/>
    <w:next w:val="a5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locked/>
    <w:rsid w:val="008A7556"/>
    <w:rPr>
      <w:vertAlign w:val="superscript"/>
    </w:rPr>
  </w:style>
  <w:style w:type="paragraph" w:styleId="49">
    <w:name w:val="toc 4"/>
    <w:basedOn w:val="a5"/>
    <w:next w:val="a5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5"/>
    <w:next w:val="a5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5"/>
    <w:next w:val="a5"/>
    <w:autoRedefine/>
    <w:uiPriority w:val="39"/>
    <w:locked/>
    <w:rsid w:val="00284A74"/>
    <w:rPr>
      <w:smallCaps/>
    </w:rPr>
  </w:style>
  <w:style w:type="paragraph" w:styleId="afff6">
    <w:name w:val="Document Map"/>
    <w:basedOn w:val="a5"/>
    <w:link w:val="afff7"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2">
    <w:name w:val="toc 3"/>
    <w:basedOn w:val="a5"/>
    <w:next w:val="a5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3">
    <w:name w:val="toc 7"/>
    <w:basedOn w:val="a5"/>
    <w:next w:val="a5"/>
    <w:autoRedefine/>
    <w:uiPriority w:val="39"/>
    <w:locked/>
    <w:rsid w:val="008A7556"/>
    <w:pPr>
      <w:ind w:left="1440"/>
    </w:pPr>
  </w:style>
  <w:style w:type="paragraph" w:styleId="82">
    <w:name w:val="toc 8"/>
    <w:basedOn w:val="a5"/>
    <w:next w:val="a5"/>
    <w:autoRedefine/>
    <w:uiPriority w:val="39"/>
    <w:locked/>
    <w:rsid w:val="008A7556"/>
    <w:pPr>
      <w:ind w:left="1680"/>
    </w:pPr>
  </w:style>
  <w:style w:type="paragraph" w:styleId="91">
    <w:name w:val="toc 9"/>
    <w:basedOn w:val="a5"/>
    <w:next w:val="a5"/>
    <w:autoRedefine/>
    <w:uiPriority w:val="39"/>
    <w:locked/>
    <w:rsid w:val="008A7556"/>
    <w:pPr>
      <w:ind w:left="1920"/>
    </w:pPr>
  </w:style>
  <w:style w:type="paragraph" w:styleId="afffb">
    <w:name w:val="table of figures"/>
    <w:basedOn w:val="a5"/>
    <w:next w:val="a5"/>
    <w:locked/>
    <w:rsid w:val="008A7556"/>
  </w:style>
  <w:style w:type="paragraph" w:styleId="afffc">
    <w:name w:val="footnote text"/>
    <w:basedOn w:val="a5"/>
    <w:link w:val="afffd"/>
    <w:locked/>
    <w:rsid w:val="00C8050B"/>
    <w:rPr>
      <w:sz w:val="20"/>
      <w:szCs w:val="20"/>
    </w:rPr>
  </w:style>
  <w:style w:type="character" w:styleId="afffe">
    <w:name w:val="footnote reference"/>
    <w:locked/>
    <w:rsid w:val="00C8050B"/>
    <w:rPr>
      <w:vertAlign w:val="superscript"/>
    </w:rPr>
  </w:style>
  <w:style w:type="paragraph" w:customStyle="1" w:styleId="1c">
    <w:name w:val="Заголовок 1 (КС)"/>
    <w:basedOn w:val="12"/>
    <w:next w:val="aff5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a">
    <w:name w:val="Заголовок 4 (КС)"/>
    <w:basedOn w:val="42"/>
    <w:next w:val="aff5"/>
    <w:qFormat/>
    <w:rsid w:val="00EF06D6"/>
    <w:rPr>
      <w:bCs w:val="0"/>
    </w:rPr>
  </w:style>
  <w:style w:type="paragraph" w:customStyle="1" w:styleId="affff">
    <w:name w:val="Рисунки (КС)"/>
    <w:next w:val="aff5"/>
    <w:link w:val="affff0"/>
    <w:rsid w:val="00EF06D6"/>
    <w:pPr>
      <w:keepNext/>
      <w:spacing w:before="120"/>
      <w:jc w:val="center"/>
    </w:pPr>
    <w:rPr>
      <w:noProof/>
    </w:rPr>
  </w:style>
  <w:style w:type="paragraph" w:customStyle="1" w:styleId="2f5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1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d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2">
    <w:name w:val="ТИТУЛ (КС)"/>
    <w:rsid w:val="00E91DA8"/>
    <w:pPr>
      <w:spacing w:before="100"/>
    </w:pPr>
    <w:rPr>
      <w:sz w:val="24"/>
      <w:szCs w:val="24"/>
    </w:rPr>
  </w:style>
  <w:style w:type="paragraph" w:styleId="1e">
    <w:name w:val="index 1"/>
    <w:basedOn w:val="a5"/>
    <w:next w:val="a5"/>
    <w:autoRedefine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3">
    <w:name w:val="index heading"/>
    <w:basedOn w:val="a5"/>
    <w:next w:val="1e"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4">
    <w:name w:val="Текст таблицы влево (КС)"/>
    <w:rsid w:val="002D0B3A"/>
    <w:pPr>
      <w:ind w:firstLine="6"/>
    </w:pPr>
  </w:style>
  <w:style w:type="paragraph" w:customStyle="1" w:styleId="affff5">
    <w:name w:val="Текст таблицы центр (КС)"/>
    <w:rsid w:val="00E91DA8"/>
    <w:pPr>
      <w:jc w:val="center"/>
    </w:pPr>
  </w:style>
  <w:style w:type="paragraph" w:customStyle="1" w:styleId="affff6">
    <w:name w:val="Подзаголовок (КС)"/>
    <w:link w:val="affff7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8"/>
    <w:rsid w:val="00195760"/>
    <w:pPr>
      <w:numPr>
        <w:numId w:val="10"/>
      </w:numPr>
      <w:spacing w:before="60"/>
      <w:jc w:val="both"/>
    </w:pPr>
    <w:rPr>
      <w:sz w:val="24"/>
      <w:szCs w:val="24"/>
    </w:rPr>
  </w:style>
  <w:style w:type="paragraph" w:customStyle="1" w:styleId="af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a">
    <w:name w:val="Обычный (КС) полужирный курсив"/>
    <w:link w:val="af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c">
    <w:name w:val="Обычный (КС) подчеркивание"/>
    <w:link w:val="af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e">
    <w:name w:val="Обычный (КС) подчеркивание курсив"/>
    <w:link w:val="af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f0">
    <w:name w:val="table of authorities"/>
    <w:basedOn w:val="a5"/>
    <w:next w:val="a5"/>
    <w:locked/>
    <w:rsid w:val="008A7556"/>
    <w:pPr>
      <w:ind w:left="240" w:hanging="240"/>
    </w:pPr>
  </w:style>
  <w:style w:type="paragraph" w:styleId="afffff1">
    <w:name w:val="endnote text"/>
    <w:basedOn w:val="a5"/>
    <w:link w:val="afffff2"/>
    <w:locked/>
    <w:rsid w:val="008A7556"/>
    <w:rPr>
      <w:sz w:val="20"/>
      <w:szCs w:val="20"/>
    </w:rPr>
  </w:style>
  <w:style w:type="paragraph" w:styleId="afffff3">
    <w:name w:val="macro"/>
    <w:link w:val="afffff4"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5"/>
    <w:next w:val="a5"/>
    <w:autoRedefine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3">
    <w:name w:val="index 3"/>
    <w:basedOn w:val="a5"/>
    <w:next w:val="a5"/>
    <w:autoRedefine/>
    <w:locked/>
    <w:rsid w:val="008A7556"/>
    <w:pPr>
      <w:ind w:left="720" w:hanging="240"/>
    </w:pPr>
  </w:style>
  <w:style w:type="paragraph" w:styleId="4b">
    <w:name w:val="index 4"/>
    <w:basedOn w:val="a5"/>
    <w:next w:val="a5"/>
    <w:autoRedefine/>
    <w:locked/>
    <w:rsid w:val="008A7556"/>
    <w:pPr>
      <w:ind w:left="960" w:hanging="240"/>
    </w:pPr>
  </w:style>
  <w:style w:type="paragraph" w:styleId="59">
    <w:name w:val="index 5"/>
    <w:basedOn w:val="a5"/>
    <w:next w:val="a5"/>
    <w:autoRedefine/>
    <w:locked/>
    <w:rsid w:val="008A7556"/>
    <w:pPr>
      <w:ind w:left="1200" w:hanging="240"/>
    </w:pPr>
  </w:style>
  <w:style w:type="paragraph" w:styleId="63">
    <w:name w:val="index 6"/>
    <w:basedOn w:val="a5"/>
    <w:next w:val="a5"/>
    <w:autoRedefine/>
    <w:locked/>
    <w:rsid w:val="008A7556"/>
    <w:pPr>
      <w:ind w:left="1440" w:hanging="240"/>
    </w:pPr>
  </w:style>
  <w:style w:type="paragraph" w:styleId="74">
    <w:name w:val="index 7"/>
    <w:basedOn w:val="a5"/>
    <w:next w:val="a5"/>
    <w:autoRedefine/>
    <w:locked/>
    <w:rsid w:val="008A7556"/>
    <w:pPr>
      <w:ind w:left="1680" w:hanging="240"/>
    </w:pPr>
  </w:style>
  <w:style w:type="paragraph" w:styleId="83">
    <w:name w:val="index 8"/>
    <w:basedOn w:val="a5"/>
    <w:next w:val="a5"/>
    <w:autoRedefine/>
    <w:locked/>
    <w:rsid w:val="008A7556"/>
    <w:pPr>
      <w:ind w:left="1920" w:hanging="240"/>
    </w:pPr>
  </w:style>
  <w:style w:type="paragraph" w:styleId="92">
    <w:name w:val="index 9"/>
    <w:basedOn w:val="a5"/>
    <w:next w:val="a5"/>
    <w:autoRedefine/>
    <w:locked/>
    <w:rsid w:val="008A7556"/>
    <w:pPr>
      <w:ind w:left="2160" w:hanging="240"/>
    </w:pPr>
  </w:style>
  <w:style w:type="paragraph" w:customStyle="1" w:styleId="afffff5">
    <w:name w:val="Текст таблицы мелкий (КС)"/>
    <w:rsid w:val="00E91DA8"/>
    <w:rPr>
      <w:sz w:val="16"/>
      <w:szCs w:val="16"/>
    </w:rPr>
  </w:style>
  <w:style w:type="paragraph" w:customStyle="1" w:styleId="afffff6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f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f7">
    <w:name w:val="Приложение (КС)"/>
    <w:next w:val="aff5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f8">
    <w:name w:val="annotation reference"/>
    <w:locked/>
    <w:rsid w:val="00F02B71"/>
    <w:rPr>
      <w:sz w:val="16"/>
      <w:szCs w:val="16"/>
    </w:rPr>
  </w:style>
  <w:style w:type="paragraph" w:customStyle="1" w:styleId="afffff9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a">
    <w:name w:val="Обычный (КС) курсив"/>
    <w:link w:val="afffffb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8">
    <w:name w:val="Заголовок 2 (КС)"/>
    <w:basedOn w:val="24"/>
    <w:next w:val="aff5"/>
    <w:link w:val="2f9"/>
    <w:qFormat/>
    <w:rsid w:val="009006C1"/>
    <w:rPr>
      <w:rFonts w:ascii="Times New Roman" w:hAnsi="Times New Roman"/>
      <w:bCs w:val="0"/>
      <w:i w:val="0"/>
    </w:rPr>
  </w:style>
  <w:style w:type="paragraph" w:customStyle="1" w:styleId="3f4">
    <w:name w:val="Заголовок 3 (КС)"/>
    <w:basedOn w:val="33"/>
    <w:next w:val="aff5"/>
    <w:link w:val="3f5"/>
    <w:qFormat/>
    <w:rsid w:val="009006C1"/>
    <w:rPr>
      <w:rFonts w:ascii="Times New Roman" w:hAnsi="Times New Roman"/>
      <w:bCs w:val="0"/>
      <w:sz w:val="28"/>
      <w:szCs w:val="28"/>
    </w:rPr>
  </w:style>
  <w:style w:type="paragraph" w:customStyle="1" w:styleId="5a">
    <w:name w:val="Заголовок 5 (КС)"/>
    <w:basedOn w:val="52"/>
    <w:next w:val="aff5"/>
    <w:qFormat/>
    <w:rsid w:val="009006C1"/>
    <w:pPr>
      <w:keepNext/>
      <w:tabs>
        <w:tab w:val="num" w:pos="4320"/>
      </w:tabs>
    </w:pPr>
    <w:rPr>
      <w:bCs w:val="0"/>
      <w:i w:val="0"/>
      <w:sz w:val="28"/>
      <w:szCs w:val="28"/>
    </w:rPr>
  </w:style>
  <w:style w:type="paragraph" w:styleId="afffffc">
    <w:name w:val="header"/>
    <w:basedOn w:val="a5"/>
    <w:link w:val="afffffd"/>
    <w:rsid w:val="001E24C7"/>
    <w:pPr>
      <w:tabs>
        <w:tab w:val="center" w:pos="4677"/>
        <w:tab w:val="right" w:pos="9355"/>
      </w:tabs>
    </w:pPr>
  </w:style>
  <w:style w:type="paragraph" w:styleId="afffffe">
    <w:name w:val="footer"/>
    <w:basedOn w:val="a5"/>
    <w:link w:val="affffff"/>
    <w:rsid w:val="001E24C7"/>
    <w:pPr>
      <w:tabs>
        <w:tab w:val="center" w:pos="4677"/>
        <w:tab w:val="right" w:pos="9355"/>
      </w:tabs>
    </w:pPr>
  </w:style>
  <w:style w:type="paragraph" w:customStyle="1" w:styleId="affffff0">
    <w:name w:val="Примечание (КС)"/>
    <w:link w:val="affffff1"/>
    <w:rsid w:val="00B105E0"/>
    <w:pPr>
      <w:jc w:val="both"/>
    </w:pPr>
    <w:rPr>
      <w:rFonts w:ascii="Arial" w:hAnsi="Arial" w:cs="Arial"/>
    </w:rPr>
  </w:style>
  <w:style w:type="paragraph" w:styleId="affffff2">
    <w:name w:val="caption"/>
    <w:basedOn w:val="a5"/>
    <w:next w:val="aff5"/>
    <w:qFormat/>
    <w:rsid w:val="00314F2D"/>
    <w:rPr>
      <w:b/>
      <w:bCs/>
      <w:sz w:val="20"/>
      <w:szCs w:val="20"/>
    </w:rPr>
  </w:style>
  <w:style w:type="paragraph" w:styleId="affffff3">
    <w:name w:val="Normal (Web)"/>
    <w:basedOn w:val="a5"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b">
    <w:name w:val="Обычный (КС) курсив Знак"/>
    <w:link w:val="afffffa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4">
    <w:name w:val="Текст таблицы вправо (КС)"/>
    <w:rsid w:val="00C841F4"/>
    <w:pPr>
      <w:jc w:val="right"/>
    </w:pPr>
  </w:style>
  <w:style w:type="paragraph" w:customStyle="1" w:styleId="affffff5">
    <w:name w:val="Навигатор (КС)"/>
    <w:basedOn w:val="affff4"/>
    <w:link w:val="affffff6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8"/>
    <w:pPr>
      <w:numPr>
        <w:numId w:val="11"/>
      </w:numPr>
    </w:pPr>
  </w:style>
  <w:style w:type="character" w:customStyle="1" w:styleId="affd">
    <w:name w:val="Название рисунка (КС) Знак"/>
    <w:link w:val="affc"/>
    <w:rsid w:val="00ED4B77"/>
    <w:rPr>
      <w:b/>
      <w:bCs/>
    </w:rPr>
  </w:style>
  <w:style w:type="character" w:customStyle="1" w:styleId="affffd">
    <w:name w:val="Обычный (КС) подчеркивание Знак"/>
    <w:link w:val="af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7">
    <w:name w:val="Колонки (КС)"/>
    <w:next w:val="aff5"/>
    <w:rsid w:val="008B00E3"/>
    <w:rPr>
      <w:sz w:val="24"/>
      <w:szCs w:val="24"/>
    </w:rPr>
  </w:style>
  <w:style w:type="character" w:customStyle="1" w:styleId="afffff">
    <w:name w:val="Обычный (КС) подчеркивание курсив Знак"/>
    <w:link w:val="af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8">
    <w:name w:val="Примечание (КС) полужирный"/>
    <w:link w:val="affffff9"/>
    <w:rsid w:val="00AA4684"/>
    <w:rPr>
      <w:rFonts w:ascii="Arial" w:hAnsi="Arial" w:cs="Arial"/>
      <w:b/>
    </w:rPr>
  </w:style>
  <w:style w:type="character" w:customStyle="1" w:styleId="affffff9">
    <w:name w:val="Примечание (КС) полужирный Знак Знак"/>
    <w:link w:val="affffff8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5"/>
    <w:rsid w:val="00142B33"/>
    <w:rPr>
      <w:noProof/>
      <w:sz w:val="24"/>
      <w:szCs w:val="24"/>
    </w:rPr>
  </w:style>
  <w:style w:type="character" w:customStyle="1" w:styleId="affffff6">
    <w:name w:val="Навигатор (КС) Знак"/>
    <w:link w:val="affffff5"/>
    <w:rsid w:val="00D77017"/>
    <w:rPr>
      <w:b/>
      <w:bCs/>
      <w:smallCaps/>
      <w:lang w:val="en-US" w:eastAsia="ru-RU" w:bidi="ar-SA"/>
    </w:rPr>
  </w:style>
  <w:style w:type="character" w:customStyle="1" w:styleId="affff7">
    <w:name w:val="Подзаголовок (КС) Знак"/>
    <w:link w:val="affff6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b">
    <w:name w:val="Обычный (КС) полужирный курсив Знак"/>
    <w:link w:val="af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a">
    <w:name w:val="Примечание (КС) курсив"/>
    <w:link w:val="affffffb"/>
    <w:rsid w:val="002A4D67"/>
    <w:rPr>
      <w:rFonts w:ascii="Arial" w:hAnsi="Arial" w:cs="Arial"/>
      <w:i/>
    </w:rPr>
  </w:style>
  <w:style w:type="character" w:customStyle="1" w:styleId="affffffb">
    <w:name w:val="Примечание (КС) курсив Знак"/>
    <w:link w:val="affffffa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5"/>
    <w:link w:val="affffffc"/>
    <w:rsid w:val="004747C6"/>
    <w:pPr>
      <w:numPr>
        <w:numId w:val="18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fc">
    <w:name w:val="Название схемы (КС) Знак"/>
    <w:link w:val="a3"/>
    <w:rsid w:val="004747C6"/>
    <w:rPr>
      <w:b/>
      <w:bCs/>
    </w:rPr>
  </w:style>
  <w:style w:type="paragraph" w:customStyle="1" w:styleId="affffffd">
    <w:name w:val="Текст таблицы для ЛРИ (КС) лево"/>
    <w:basedOn w:val="a5"/>
    <w:rsid w:val="00594D8B"/>
    <w:pPr>
      <w:jc w:val="left"/>
    </w:pPr>
    <w:rPr>
      <w:sz w:val="20"/>
      <w:szCs w:val="20"/>
    </w:rPr>
  </w:style>
  <w:style w:type="character" w:styleId="affffffe">
    <w:name w:val="Placeholder Text"/>
    <w:basedOn w:val="a6"/>
    <w:uiPriority w:val="99"/>
    <w:semiHidden/>
    <w:rsid w:val="004554CA"/>
    <w:rPr>
      <w:color w:val="808080"/>
    </w:rPr>
  </w:style>
  <w:style w:type="paragraph" w:customStyle="1" w:styleId="afffffff">
    <w:name w:val="Колонки по центру (КС)"/>
    <w:rsid w:val="007B3665"/>
    <w:pPr>
      <w:jc w:val="center"/>
    </w:pPr>
    <w:rPr>
      <w:sz w:val="24"/>
    </w:rPr>
  </w:style>
  <w:style w:type="paragraph" w:customStyle="1" w:styleId="afffffff0">
    <w:name w:val="Код (КС)"/>
    <w:link w:val="afffffff1"/>
    <w:qFormat/>
    <w:rsid w:val="009E0F34"/>
    <w:rPr>
      <w:rFonts w:ascii="Courier New" w:hAnsi="Courier New" w:cs="Courier New"/>
      <w:lang w:val="en-US"/>
    </w:rPr>
  </w:style>
  <w:style w:type="character" w:customStyle="1" w:styleId="af2">
    <w:name w:val="Основной текст с отступом Знак"/>
    <w:basedOn w:val="a6"/>
    <w:link w:val="af1"/>
    <w:rsid w:val="009E0F34"/>
    <w:rPr>
      <w:sz w:val="24"/>
      <w:szCs w:val="24"/>
    </w:rPr>
  </w:style>
  <w:style w:type="character" w:customStyle="1" w:styleId="afffffff1">
    <w:name w:val="Код (КС) Знак"/>
    <w:basedOn w:val="a6"/>
    <w:link w:val="afffffff0"/>
    <w:rsid w:val="009E0F34"/>
    <w:rPr>
      <w:rFonts w:ascii="Courier New" w:hAnsi="Courier New" w:cs="Courier New"/>
      <w:lang w:val="en-US"/>
    </w:rPr>
  </w:style>
  <w:style w:type="paragraph" w:customStyle="1" w:styleId="afffffff2">
    <w:name w:val="Код (КС) зеленый"/>
    <w:basedOn w:val="afffffff0"/>
    <w:next w:val="afffffff0"/>
    <w:link w:val="afffffff3"/>
    <w:qFormat/>
    <w:rsid w:val="009E0F34"/>
    <w:rPr>
      <w:b/>
      <w:bCs/>
      <w:color w:val="008B8B"/>
    </w:rPr>
  </w:style>
  <w:style w:type="paragraph" w:customStyle="1" w:styleId="afffffff4">
    <w:name w:val="Код (КС) красный"/>
    <w:basedOn w:val="afffffff0"/>
    <w:next w:val="afffffff0"/>
    <w:link w:val="afffffff5"/>
    <w:qFormat/>
    <w:rsid w:val="009E0F34"/>
    <w:rPr>
      <w:color w:val="FF0000"/>
    </w:rPr>
  </w:style>
  <w:style w:type="paragraph" w:customStyle="1" w:styleId="afffffff6">
    <w:name w:val="Код (КС) синий"/>
    <w:basedOn w:val="afffffff0"/>
    <w:next w:val="afffffff0"/>
    <w:link w:val="afffffff7"/>
    <w:qFormat/>
    <w:rsid w:val="009E0F34"/>
    <w:rPr>
      <w:color w:val="0000FF"/>
    </w:rPr>
  </w:style>
  <w:style w:type="character" w:customStyle="1" w:styleId="afffffff3">
    <w:name w:val="Код (КС) зеленый Знак"/>
    <w:basedOn w:val="afffffff1"/>
    <w:link w:val="afffffff2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f7">
    <w:name w:val="Код (КС) синий Знак"/>
    <w:basedOn w:val="afffffff1"/>
    <w:link w:val="afffffff6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f5">
    <w:name w:val="Код (КС) красный Знак"/>
    <w:basedOn w:val="afffffff1"/>
    <w:link w:val="afffffff4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ff0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ff1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5"/>
      </w:numPr>
    </w:pPr>
  </w:style>
  <w:style w:type="numbering" w:customStyle="1" w:styleId="30">
    <w:name w:val="Стиль3"/>
    <w:uiPriority w:val="99"/>
    <w:rsid w:val="004747C6"/>
    <w:pPr>
      <w:numPr>
        <w:numId w:val="17"/>
      </w:numPr>
    </w:pPr>
  </w:style>
  <w:style w:type="character" w:customStyle="1" w:styleId="ui">
    <w:name w:val="ui"/>
    <w:rsid w:val="0055294C"/>
    <w:rPr>
      <w:b/>
      <w:bCs/>
    </w:rPr>
  </w:style>
  <w:style w:type="character" w:customStyle="1" w:styleId="phrase">
    <w:name w:val="phrase"/>
    <w:basedOn w:val="a6"/>
    <w:rsid w:val="0055294C"/>
  </w:style>
  <w:style w:type="paragraph" w:customStyle="1" w:styleId="2fa">
    <w:name w:val="Знак2 Знак Знак Знак"/>
    <w:basedOn w:val="a5"/>
    <w:next w:val="a5"/>
    <w:semiHidden/>
    <w:rsid w:val="00A705F1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1">
    <w:name w:val="Список1"/>
    <w:basedOn w:val="a5"/>
    <w:rsid w:val="00F536AB"/>
    <w:pPr>
      <w:numPr>
        <w:numId w:val="21"/>
      </w:numPr>
    </w:pPr>
  </w:style>
  <w:style w:type="character" w:customStyle="1" w:styleId="affff8">
    <w:name w:val="Список маркер (КС) Знак"/>
    <w:basedOn w:val="a6"/>
    <w:link w:val="a0"/>
    <w:rsid w:val="00A8249D"/>
    <w:rPr>
      <w:sz w:val="24"/>
      <w:szCs w:val="24"/>
    </w:rPr>
  </w:style>
  <w:style w:type="paragraph" w:styleId="afffffff8">
    <w:name w:val="TOC Heading"/>
    <w:basedOn w:val="12"/>
    <w:next w:val="a5"/>
    <w:uiPriority w:val="39"/>
    <w:unhideWhenUsed/>
    <w:qFormat/>
    <w:rsid w:val="00A8249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3">
    <w:name w:val="Заголовок 1 Знак"/>
    <w:basedOn w:val="a6"/>
    <w:link w:val="12"/>
    <w:rsid w:val="00A8249D"/>
    <w:rPr>
      <w:rFonts w:ascii="Arial" w:hAnsi="Arial" w:cs="Arial"/>
      <w:b/>
      <w:bCs/>
      <w:kern w:val="32"/>
      <w:sz w:val="32"/>
      <w:szCs w:val="32"/>
    </w:rPr>
  </w:style>
  <w:style w:type="character" w:customStyle="1" w:styleId="25">
    <w:name w:val="Заголовок 2 Знак"/>
    <w:basedOn w:val="a6"/>
    <w:link w:val="24"/>
    <w:rsid w:val="00A8249D"/>
    <w:rPr>
      <w:rFonts w:ascii="Arial" w:hAnsi="Arial" w:cs="Arial"/>
      <w:b/>
      <w:bCs/>
      <w:i/>
      <w:iCs/>
      <w:sz w:val="28"/>
      <w:szCs w:val="28"/>
    </w:rPr>
  </w:style>
  <w:style w:type="character" w:customStyle="1" w:styleId="34">
    <w:name w:val="Заголовок 3 Знак"/>
    <w:basedOn w:val="a6"/>
    <w:link w:val="33"/>
    <w:rsid w:val="00A8249D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6"/>
    <w:link w:val="42"/>
    <w:rsid w:val="00A8249D"/>
    <w:rPr>
      <w:b/>
      <w:bCs/>
      <w:sz w:val="28"/>
      <w:szCs w:val="28"/>
    </w:rPr>
  </w:style>
  <w:style w:type="character" w:customStyle="1" w:styleId="53">
    <w:name w:val="Заголовок 5 Знак"/>
    <w:basedOn w:val="a6"/>
    <w:link w:val="52"/>
    <w:rsid w:val="00A824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6"/>
    <w:link w:val="6"/>
    <w:rsid w:val="00A8249D"/>
    <w:rPr>
      <w:b/>
      <w:bCs/>
      <w:sz w:val="22"/>
      <w:szCs w:val="22"/>
    </w:rPr>
  </w:style>
  <w:style w:type="character" w:customStyle="1" w:styleId="71">
    <w:name w:val="Заголовок 7 Знак"/>
    <w:basedOn w:val="a6"/>
    <w:link w:val="70"/>
    <w:rsid w:val="00A8249D"/>
    <w:rPr>
      <w:sz w:val="24"/>
      <w:szCs w:val="24"/>
    </w:rPr>
  </w:style>
  <w:style w:type="character" w:customStyle="1" w:styleId="80">
    <w:name w:val="Заголовок 8 Знак"/>
    <w:basedOn w:val="a6"/>
    <w:link w:val="8"/>
    <w:rsid w:val="00A8249D"/>
    <w:rPr>
      <w:i/>
      <w:iCs/>
      <w:sz w:val="24"/>
      <w:szCs w:val="24"/>
    </w:rPr>
  </w:style>
  <w:style w:type="character" w:customStyle="1" w:styleId="90">
    <w:name w:val="Заголовок 9 Знак"/>
    <w:basedOn w:val="a6"/>
    <w:link w:val="9"/>
    <w:rsid w:val="00A8249D"/>
    <w:rPr>
      <w:rFonts w:ascii="Arial" w:hAnsi="Arial" w:cs="Arial"/>
      <w:sz w:val="22"/>
      <w:szCs w:val="22"/>
    </w:rPr>
  </w:style>
  <w:style w:type="character" w:customStyle="1" w:styleId="afffffd">
    <w:name w:val="Верхний колонтитул Знак"/>
    <w:basedOn w:val="a6"/>
    <w:link w:val="afffffc"/>
    <w:rsid w:val="00A8249D"/>
    <w:rPr>
      <w:sz w:val="24"/>
      <w:szCs w:val="24"/>
    </w:rPr>
  </w:style>
  <w:style w:type="character" w:customStyle="1" w:styleId="affffff">
    <w:name w:val="Нижний колонтитул Знак"/>
    <w:basedOn w:val="a6"/>
    <w:link w:val="afffffe"/>
    <w:rsid w:val="00A8249D"/>
    <w:rPr>
      <w:sz w:val="24"/>
      <w:szCs w:val="24"/>
    </w:rPr>
  </w:style>
  <w:style w:type="paragraph" w:styleId="afffffff9">
    <w:name w:val="List Paragraph"/>
    <w:basedOn w:val="a5"/>
    <w:uiPriority w:val="34"/>
    <w:qFormat/>
    <w:rsid w:val="00A8249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a">
    <w:name w:val="Название предприятия"/>
    <w:basedOn w:val="a5"/>
    <w:next w:val="a5"/>
    <w:semiHidden/>
    <w:rsid w:val="00A8249D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character" w:customStyle="1" w:styleId="1f0">
    <w:name w:val="Стиль1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2fb">
    <w:name w:val="Стиль2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ff">
    <w:name w:val="Текст выноски Знак"/>
    <w:basedOn w:val="a6"/>
    <w:link w:val="affe"/>
    <w:rsid w:val="00A8249D"/>
    <w:rPr>
      <w:rFonts w:ascii="Tahoma" w:hAnsi="Tahoma" w:cs="Tahoma"/>
      <w:sz w:val="16"/>
      <w:szCs w:val="16"/>
    </w:rPr>
  </w:style>
  <w:style w:type="character" w:customStyle="1" w:styleId="afffffffb">
    <w:name w:val="Кнопка на тулбаре"/>
    <w:rsid w:val="00A8249D"/>
    <w:rPr>
      <w:rFonts w:ascii="Times New Roman" w:hAnsi="Times New Roman"/>
      <w:b/>
      <w:sz w:val="24"/>
    </w:rPr>
  </w:style>
  <w:style w:type="character" w:customStyle="1" w:styleId="afffffffc">
    <w:name w:val="Путь меню"/>
    <w:rsid w:val="00A8249D"/>
    <w:rPr>
      <w:b/>
      <w:sz w:val="24"/>
      <w:bdr w:val="none" w:sz="0" w:space="0" w:color="auto"/>
      <w:shd w:val="pct25" w:color="auto" w:fill="auto"/>
    </w:rPr>
  </w:style>
  <w:style w:type="character" w:customStyle="1" w:styleId="afffffffd">
    <w:name w:val="Командная кнопка"/>
    <w:rsid w:val="00A8249D"/>
    <w:rPr>
      <w:b/>
      <w:smallCaps/>
      <w:sz w:val="24"/>
    </w:rPr>
  </w:style>
  <w:style w:type="paragraph" w:customStyle="1" w:styleId="1f1">
    <w:name w:val="заголовок 1"/>
    <w:basedOn w:val="a5"/>
    <w:next w:val="a5"/>
    <w:rsid w:val="00A8249D"/>
    <w:pPr>
      <w:keepNext/>
      <w:spacing w:before="240" w:after="60"/>
      <w:ind w:firstLine="720"/>
      <w:jc w:val="left"/>
      <w:outlineLvl w:val="0"/>
    </w:pPr>
    <w:rPr>
      <w:b/>
      <w:kern w:val="28"/>
      <w:sz w:val="28"/>
    </w:rPr>
  </w:style>
  <w:style w:type="paragraph" w:customStyle="1" w:styleId="afffffffe">
    <w:name w:val="Нормативный документ"/>
    <w:basedOn w:val="a5"/>
    <w:next w:val="a5"/>
    <w:autoRedefine/>
    <w:rsid w:val="00A8249D"/>
    <w:pPr>
      <w:spacing w:before="120" w:line="276" w:lineRule="auto"/>
      <w:ind w:left="708" w:firstLine="1"/>
      <w:contextualSpacing/>
    </w:pPr>
  </w:style>
  <w:style w:type="character" w:customStyle="1" w:styleId="affffffff">
    <w:name w:val="Пункт меню"/>
    <w:rsid w:val="00A8249D"/>
    <w:rPr>
      <w:rFonts w:ascii="Arial" w:hAnsi="Arial"/>
      <w:b/>
      <w:sz w:val="20"/>
      <w:bdr w:val="none" w:sz="0" w:space="0" w:color="auto"/>
      <w:shd w:val="solid" w:color="C0C0C0" w:fill="auto"/>
    </w:rPr>
  </w:style>
  <w:style w:type="paragraph" w:customStyle="1" w:styleId="41">
    <w:name w:val="Стиль4"/>
    <w:basedOn w:val="a5"/>
    <w:link w:val="4c"/>
    <w:qFormat/>
    <w:rsid w:val="00A8249D"/>
    <w:pPr>
      <w:numPr>
        <w:ilvl w:val="2"/>
        <w:numId w:val="22"/>
      </w:numPr>
      <w:spacing w:after="120"/>
    </w:pPr>
    <w:rPr>
      <w:b/>
      <w:sz w:val="28"/>
      <w:szCs w:val="28"/>
      <w:lang w:val="x-none" w:eastAsia="x-none"/>
    </w:rPr>
  </w:style>
  <w:style w:type="character" w:customStyle="1" w:styleId="3f6">
    <w:name w:val="Стиль3 Знак"/>
    <w:basedOn w:val="25"/>
    <w:rsid w:val="00A8249D"/>
    <w:rPr>
      <w:rFonts w:ascii="Arial" w:hAnsi="Arial" w:cs="Arial"/>
      <w:b/>
      <w:bCs/>
      <w:i/>
      <w:iCs/>
      <w:sz w:val="28"/>
      <w:szCs w:val="28"/>
    </w:rPr>
  </w:style>
  <w:style w:type="paragraph" w:customStyle="1" w:styleId="51">
    <w:name w:val="Стиль5"/>
    <w:link w:val="5b"/>
    <w:qFormat/>
    <w:rsid w:val="00A8249D"/>
    <w:pPr>
      <w:numPr>
        <w:ilvl w:val="1"/>
        <w:numId w:val="22"/>
      </w:numPr>
      <w:tabs>
        <w:tab w:val="num" w:pos="360"/>
      </w:tabs>
      <w:ind w:left="1894" w:hanging="360"/>
      <w:jc w:val="center"/>
    </w:pPr>
    <w:rPr>
      <w:b/>
      <w:sz w:val="28"/>
      <w:szCs w:val="28"/>
      <w:lang w:val="x-none" w:eastAsia="x-none"/>
    </w:rPr>
  </w:style>
  <w:style w:type="character" w:customStyle="1" w:styleId="4c">
    <w:name w:val="Стиль4 Знак"/>
    <w:link w:val="41"/>
    <w:rsid w:val="00A8249D"/>
    <w:rPr>
      <w:b/>
      <w:sz w:val="28"/>
      <w:szCs w:val="28"/>
      <w:lang w:val="x-none" w:eastAsia="x-none"/>
    </w:rPr>
  </w:style>
  <w:style w:type="paragraph" w:customStyle="1" w:styleId="64">
    <w:name w:val="Стиль6"/>
    <w:basedOn w:val="24"/>
    <w:link w:val="65"/>
    <w:rsid w:val="00A8249D"/>
    <w:pPr>
      <w:numPr>
        <w:ilvl w:val="1"/>
      </w:numPr>
      <w:tabs>
        <w:tab w:val="num" w:pos="576"/>
      </w:tabs>
      <w:ind w:left="576" w:hanging="576"/>
      <w:jc w:val="left"/>
    </w:pPr>
    <w:rPr>
      <w:rFonts w:cs="Times New Roman"/>
      <w:caps/>
      <w:smallCaps/>
      <w:sz w:val="24"/>
      <w:lang w:eastAsia="x-none"/>
    </w:rPr>
  </w:style>
  <w:style w:type="character" w:customStyle="1" w:styleId="5b">
    <w:name w:val="Стиль5 Знак"/>
    <w:basedOn w:val="2fb"/>
    <w:link w:val="51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7">
    <w:name w:val="Стиль7"/>
    <w:basedOn w:val="24"/>
    <w:link w:val="75"/>
    <w:qFormat/>
    <w:rsid w:val="00A8249D"/>
    <w:pPr>
      <w:numPr>
        <w:ilvl w:val="1"/>
        <w:numId w:val="23"/>
      </w:numPr>
      <w:jc w:val="left"/>
    </w:pPr>
    <w:rPr>
      <w:rFonts w:ascii="Times New Roman" w:hAnsi="Times New Roman" w:cs="Times New Roman"/>
      <w:i w:val="0"/>
      <w:caps/>
      <w:smallCaps/>
      <w:sz w:val="24"/>
      <w:szCs w:val="24"/>
      <w:lang w:eastAsia="x-none"/>
    </w:rPr>
  </w:style>
  <w:style w:type="character" w:customStyle="1" w:styleId="65">
    <w:name w:val="Стиль6 Знак"/>
    <w:link w:val="64"/>
    <w:rsid w:val="00A8249D"/>
    <w:rPr>
      <w:rFonts w:ascii="Arial" w:hAnsi="Arial"/>
      <w:b/>
      <w:bCs/>
      <w:i/>
      <w:iCs/>
      <w:caps/>
      <w:smallCaps/>
      <w:sz w:val="24"/>
      <w:szCs w:val="28"/>
      <w:lang w:eastAsia="x-none"/>
    </w:rPr>
  </w:style>
  <w:style w:type="character" w:customStyle="1" w:styleId="75">
    <w:name w:val="Стиль7 Знак"/>
    <w:link w:val="7"/>
    <w:rsid w:val="00A8249D"/>
    <w:rPr>
      <w:b/>
      <w:bCs/>
      <w:iCs/>
      <w:caps/>
      <w:smallCaps/>
      <w:sz w:val="24"/>
      <w:szCs w:val="24"/>
      <w:lang w:eastAsia="x-none"/>
    </w:rPr>
  </w:style>
  <w:style w:type="paragraph" w:customStyle="1" w:styleId="84">
    <w:name w:val="Стиль8"/>
    <w:link w:val="85"/>
    <w:rsid w:val="00A8249D"/>
    <w:pPr>
      <w:jc w:val="center"/>
    </w:pPr>
    <w:rPr>
      <w:b/>
      <w:sz w:val="28"/>
      <w:szCs w:val="28"/>
      <w:lang w:val="x-none" w:eastAsia="x-none"/>
    </w:rPr>
  </w:style>
  <w:style w:type="paragraph" w:customStyle="1" w:styleId="93">
    <w:name w:val="Стиль9"/>
    <w:basedOn w:val="84"/>
    <w:link w:val="94"/>
    <w:rsid w:val="00A8249D"/>
    <w:pPr>
      <w:outlineLvl w:val="1"/>
    </w:pPr>
  </w:style>
  <w:style w:type="character" w:customStyle="1" w:styleId="85">
    <w:name w:val="Стиль8 Знак"/>
    <w:basedOn w:val="2fb"/>
    <w:link w:val="84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10">
    <w:name w:val="Стиль10"/>
    <w:basedOn w:val="93"/>
    <w:link w:val="100"/>
    <w:qFormat/>
    <w:rsid w:val="00A8249D"/>
    <w:pPr>
      <w:numPr>
        <w:numId w:val="24"/>
      </w:numPr>
      <w:tabs>
        <w:tab w:val="num" w:pos="360"/>
      </w:tabs>
      <w:ind w:left="0" w:firstLine="0"/>
    </w:pPr>
  </w:style>
  <w:style w:type="character" w:customStyle="1" w:styleId="94">
    <w:name w:val="Стиль9 Знак"/>
    <w:basedOn w:val="85"/>
    <w:link w:val="93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100">
    <w:name w:val="Стиль10 Знак"/>
    <w:basedOn w:val="94"/>
    <w:link w:val="10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affffffff0">
    <w:name w:val="Обычный для таблиц"/>
    <w:basedOn w:val="a5"/>
    <w:autoRedefine/>
    <w:rsid w:val="00A8249D"/>
    <w:pPr>
      <w:spacing w:before="120" w:line="276" w:lineRule="auto"/>
      <w:ind w:firstLine="709"/>
      <w:contextualSpacing/>
    </w:pPr>
  </w:style>
  <w:style w:type="character" w:customStyle="1" w:styleId="apple-converted-space">
    <w:name w:val="apple-converted-space"/>
    <w:basedOn w:val="a6"/>
    <w:rsid w:val="00A8249D"/>
  </w:style>
  <w:style w:type="character" w:customStyle="1" w:styleId="HTML0">
    <w:name w:val="Адрес HTML Знак"/>
    <w:basedOn w:val="a6"/>
    <w:link w:val="HTML"/>
    <w:rsid w:val="00A8249D"/>
    <w:rPr>
      <w:i/>
      <w:iCs/>
      <w:sz w:val="24"/>
      <w:szCs w:val="24"/>
    </w:rPr>
  </w:style>
  <w:style w:type="character" w:customStyle="1" w:styleId="ad">
    <w:name w:val="Дата Знак"/>
    <w:basedOn w:val="a6"/>
    <w:link w:val="ac"/>
    <w:rsid w:val="00A8249D"/>
    <w:rPr>
      <w:sz w:val="24"/>
      <w:szCs w:val="24"/>
    </w:rPr>
  </w:style>
  <w:style w:type="character" w:customStyle="1" w:styleId="af">
    <w:name w:val="Заголовок записки Знак"/>
    <w:basedOn w:val="a6"/>
    <w:link w:val="ae"/>
    <w:rsid w:val="00A8249D"/>
    <w:rPr>
      <w:sz w:val="24"/>
      <w:szCs w:val="24"/>
    </w:rPr>
  </w:style>
  <w:style w:type="character" w:customStyle="1" w:styleId="2b">
    <w:name w:val="Основной текст 2 Знак"/>
    <w:basedOn w:val="a6"/>
    <w:link w:val="2a"/>
    <w:rsid w:val="00A8249D"/>
    <w:rPr>
      <w:sz w:val="24"/>
      <w:szCs w:val="24"/>
    </w:rPr>
  </w:style>
  <w:style w:type="character" w:customStyle="1" w:styleId="39">
    <w:name w:val="Основной текст 3 Знак"/>
    <w:basedOn w:val="a6"/>
    <w:link w:val="38"/>
    <w:rsid w:val="00A8249D"/>
    <w:rPr>
      <w:sz w:val="16"/>
      <w:szCs w:val="16"/>
    </w:rPr>
  </w:style>
  <w:style w:type="character" w:customStyle="1" w:styleId="2d">
    <w:name w:val="Основной текст с отступом 2 Знак"/>
    <w:basedOn w:val="a6"/>
    <w:link w:val="2c"/>
    <w:rsid w:val="00A8249D"/>
    <w:rPr>
      <w:sz w:val="24"/>
      <w:szCs w:val="24"/>
    </w:rPr>
  </w:style>
  <w:style w:type="character" w:customStyle="1" w:styleId="3b">
    <w:name w:val="Основной текст с отступом 3 Знак"/>
    <w:basedOn w:val="a6"/>
    <w:link w:val="3a"/>
    <w:rsid w:val="00A8249D"/>
    <w:rPr>
      <w:sz w:val="16"/>
      <w:szCs w:val="16"/>
    </w:rPr>
  </w:style>
  <w:style w:type="character" w:customStyle="1" w:styleId="af7">
    <w:name w:val="Подзаголовок Знак"/>
    <w:basedOn w:val="a6"/>
    <w:link w:val="af6"/>
    <w:rsid w:val="00A8249D"/>
    <w:rPr>
      <w:rFonts w:ascii="Arial" w:hAnsi="Arial" w:cs="Arial"/>
      <w:sz w:val="24"/>
      <w:szCs w:val="24"/>
    </w:rPr>
  </w:style>
  <w:style w:type="character" w:customStyle="1" w:styleId="af9">
    <w:name w:val="Подпись Знак"/>
    <w:basedOn w:val="a6"/>
    <w:link w:val="af8"/>
    <w:rsid w:val="00A8249D"/>
    <w:rPr>
      <w:sz w:val="24"/>
      <w:szCs w:val="24"/>
    </w:rPr>
  </w:style>
  <w:style w:type="character" w:customStyle="1" w:styleId="afb">
    <w:name w:val="Приветствие Знак"/>
    <w:basedOn w:val="a6"/>
    <w:link w:val="afa"/>
    <w:rsid w:val="00A8249D"/>
    <w:rPr>
      <w:sz w:val="24"/>
      <w:szCs w:val="24"/>
    </w:rPr>
  </w:style>
  <w:style w:type="character" w:customStyle="1" w:styleId="aff">
    <w:name w:val="Прощание Знак"/>
    <w:basedOn w:val="a6"/>
    <w:link w:val="afe"/>
    <w:rsid w:val="00A8249D"/>
    <w:rPr>
      <w:sz w:val="24"/>
      <w:szCs w:val="24"/>
    </w:rPr>
  </w:style>
  <w:style w:type="character" w:customStyle="1" w:styleId="HTML9">
    <w:name w:val="Стандартный HTML Знак"/>
    <w:basedOn w:val="a6"/>
    <w:link w:val="HTML8"/>
    <w:rsid w:val="00A8249D"/>
    <w:rPr>
      <w:rFonts w:ascii="Courier New" w:hAnsi="Courier New" w:cs="Courier New"/>
    </w:rPr>
  </w:style>
  <w:style w:type="character" w:customStyle="1" w:styleId="aff8">
    <w:name w:val="Шапка Знак"/>
    <w:basedOn w:val="a6"/>
    <w:link w:val="aff7"/>
    <w:rsid w:val="00A8249D"/>
    <w:rPr>
      <w:rFonts w:ascii="Arial" w:hAnsi="Arial" w:cs="Arial"/>
      <w:sz w:val="24"/>
      <w:szCs w:val="24"/>
      <w:shd w:val="pct20" w:color="auto" w:fill="auto"/>
    </w:rPr>
  </w:style>
  <w:style w:type="character" w:customStyle="1" w:styleId="affa">
    <w:name w:val="Электронная подпись Знак"/>
    <w:basedOn w:val="a6"/>
    <w:link w:val="aff9"/>
    <w:rsid w:val="00A8249D"/>
    <w:rPr>
      <w:sz w:val="24"/>
      <w:szCs w:val="24"/>
    </w:rPr>
  </w:style>
  <w:style w:type="character" w:customStyle="1" w:styleId="afff1">
    <w:name w:val="Текст примечания Знак"/>
    <w:basedOn w:val="a6"/>
    <w:link w:val="afff0"/>
    <w:rsid w:val="00A8249D"/>
  </w:style>
  <w:style w:type="character" w:customStyle="1" w:styleId="afff3">
    <w:name w:val="Тема примечания Знак"/>
    <w:basedOn w:val="afff1"/>
    <w:link w:val="afff2"/>
    <w:rsid w:val="00A8249D"/>
    <w:rPr>
      <w:b/>
      <w:bCs/>
    </w:rPr>
  </w:style>
  <w:style w:type="character" w:customStyle="1" w:styleId="afff7">
    <w:name w:val="Схема документа Знак"/>
    <w:basedOn w:val="a6"/>
    <w:link w:val="afff6"/>
    <w:rsid w:val="00A8249D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6"/>
    <w:link w:val="afffc"/>
    <w:rsid w:val="00A8249D"/>
  </w:style>
  <w:style w:type="character" w:customStyle="1" w:styleId="afffff2">
    <w:name w:val="Текст концевой сноски Знак"/>
    <w:basedOn w:val="a6"/>
    <w:link w:val="afffff1"/>
    <w:rsid w:val="00A8249D"/>
  </w:style>
  <w:style w:type="character" w:customStyle="1" w:styleId="afffff4">
    <w:name w:val="Текст макроса Знак"/>
    <w:basedOn w:val="a6"/>
    <w:link w:val="afffff3"/>
    <w:rsid w:val="00A8249D"/>
    <w:rPr>
      <w:rFonts w:ascii="Courier New" w:hAnsi="Courier New" w:cs="Courier New"/>
    </w:rPr>
  </w:style>
  <w:style w:type="character" w:customStyle="1" w:styleId="affff0">
    <w:name w:val="Рисунки (КС) Знак"/>
    <w:link w:val="affff"/>
    <w:rsid w:val="00A8249D"/>
    <w:rPr>
      <w:noProof/>
    </w:rPr>
  </w:style>
  <w:style w:type="character" w:customStyle="1" w:styleId="3f5">
    <w:name w:val="Заголовок 3 (КС) Знак"/>
    <w:link w:val="3f4"/>
    <w:rsid w:val="00A8249D"/>
    <w:rPr>
      <w:rFonts w:cs="Arial"/>
      <w:b/>
      <w:sz w:val="28"/>
      <w:szCs w:val="28"/>
    </w:rPr>
  </w:style>
  <w:style w:type="character" w:customStyle="1" w:styleId="affffff1">
    <w:name w:val="Примечание (КС) Знак"/>
    <w:link w:val="affffff0"/>
    <w:rsid w:val="00A8249D"/>
    <w:rPr>
      <w:rFonts w:ascii="Arial" w:hAnsi="Arial" w:cs="Arial"/>
    </w:rPr>
  </w:style>
  <w:style w:type="character" w:customStyle="1" w:styleId="2f9">
    <w:name w:val="Заголовок 2 (КС) Знак"/>
    <w:link w:val="2f8"/>
    <w:rsid w:val="00A8249D"/>
    <w:rPr>
      <w:rFonts w:cs="Arial"/>
      <w:b/>
      <w:iCs/>
      <w:sz w:val="28"/>
      <w:szCs w:val="28"/>
    </w:rPr>
  </w:style>
  <w:style w:type="paragraph" w:styleId="affffffff1">
    <w:name w:val="Revision"/>
    <w:hidden/>
    <w:uiPriority w:val="99"/>
    <w:semiHidden/>
    <w:rsid w:val="00A8249D"/>
    <w:rPr>
      <w:sz w:val="24"/>
      <w:szCs w:val="24"/>
    </w:rPr>
  </w:style>
  <w:style w:type="character" w:customStyle="1" w:styleId="affffffff2">
    <w:name w:val="Реквизит"/>
    <w:rsid w:val="00852F07"/>
    <w:rPr>
      <w:rFonts w:ascii="Times New Roman" w:hAnsi="Times New Roman"/>
      <w:i/>
      <w:sz w:val="24"/>
    </w:rPr>
  </w:style>
  <w:style w:type="paragraph" w:styleId="affffffff3">
    <w:name w:val="Title"/>
    <w:basedOn w:val="a5"/>
    <w:next w:val="a5"/>
    <w:link w:val="affffffff4"/>
    <w:qFormat/>
    <w:rsid w:val="00852F07"/>
    <w:pPr>
      <w:spacing w:line="480" w:lineRule="auto"/>
      <w:ind w:firstLine="709"/>
      <w:contextualSpacing/>
      <w:jc w:val="center"/>
      <w:outlineLvl w:val="0"/>
    </w:pPr>
    <w:rPr>
      <w:b/>
      <w:bCs/>
      <w:kern w:val="28"/>
      <w:sz w:val="20"/>
      <w:szCs w:val="32"/>
      <w:lang w:val="x-none" w:eastAsia="x-none"/>
    </w:rPr>
  </w:style>
  <w:style w:type="character" w:customStyle="1" w:styleId="affffffff4">
    <w:name w:val="Название Знак"/>
    <w:basedOn w:val="a6"/>
    <w:link w:val="affffffff3"/>
    <w:rsid w:val="00852F07"/>
    <w:rPr>
      <w:b/>
      <w:bCs/>
      <w:kern w:val="28"/>
      <w:szCs w:val="32"/>
      <w:lang w:val="x-none" w:eastAsia="x-none"/>
    </w:rPr>
  </w:style>
  <w:style w:type="paragraph" w:customStyle="1" w:styleId="xl65">
    <w:name w:val="xl65"/>
    <w:basedOn w:val="a5"/>
    <w:rsid w:val="00852F07"/>
    <w:pPr>
      <w:spacing w:before="100" w:beforeAutospacing="1" w:after="100" w:afterAutospacing="1"/>
      <w:jc w:val="left"/>
    </w:pPr>
    <w:rPr>
      <w:sz w:val="20"/>
      <w:szCs w:val="20"/>
    </w:rPr>
  </w:style>
  <w:style w:type="paragraph" w:customStyle="1" w:styleId="xl66">
    <w:name w:val="xl66"/>
    <w:basedOn w:val="a5"/>
    <w:rsid w:val="00852F07"/>
    <w:pPr>
      <w:spacing w:before="100" w:beforeAutospacing="1" w:after="100" w:afterAutospacing="1"/>
      <w:jc w:val="left"/>
    </w:pPr>
    <w:rPr>
      <w:b/>
      <w:bCs/>
      <w:sz w:val="20"/>
      <w:szCs w:val="20"/>
    </w:rPr>
  </w:style>
  <w:style w:type="paragraph" w:customStyle="1" w:styleId="xl67">
    <w:name w:val="xl67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8">
    <w:name w:val="xl68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left"/>
    </w:pPr>
    <w:rPr>
      <w:color w:val="0000FF"/>
      <w:u w:val="single"/>
    </w:rPr>
  </w:style>
  <w:style w:type="paragraph" w:customStyle="1" w:styleId="xl70">
    <w:name w:val="xl70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xl71">
    <w:name w:val="xl71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color w:val="000000"/>
      <w:sz w:val="20"/>
      <w:szCs w:val="20"/>
    </w:rPr>
  </w:style>
  <w:style w:type="paragraph" w:customStyle="1" w:styleId="xl72">
    <w:name w:val="xl72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FFFFFF"/>
      <w:spacing w:before="100" w:beforeAutospacing="1" w:after="100" w:afterAutospacing="1"/>
      <w:jc w:val="left"/>
    </w:pPr>
    <w:rPr>
      <w:color w:val="0000FF"/>
      <w:u w:val="single"/>
    </w:rPr>
  </w:style>
  <w:style w:type="paragraph" w:customStyle="1" w:styleId="xl73">
    <w:name w:val="xl73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color w:val="000000"/>
      <w:sz w:val="20"/>
      <w:szCs w:val="20"/>
    </w:rPr>
  </w:style>
  <w:style w:type="paragraph" w:customStyle="1" w:styleId="xl74">
    <w:name w:val="xl74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5">
    <w:name w:val="xl75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xl76">
    <w:name w:val="xl76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left"/>
    </w:pPr>
    <w:rPr>
      <w:color w:val="0000FF"/>
      <w:u w:val="single"/>
    </w:rPr>
  </w:style>
  <w:style w:type="paragraph" w:customStyle="1" w:styleId="xl77">
    <w:name w:val="xl77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right"/>
    </w:pPr>
    <w:rPr>
      <w:rFonts w:ascii="Arial" w:hAnsi="Arial" w:cs="Arial"/>
      <w:sz w:val="20"/>
      <w:szCs w:val="20"/>
    </w:rPr>
  </w:style>
  <w:style w:type="paragraph" w:customStyle="1" w:styleId="xl78">
    <w:name w:val="xl78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right"/>
    </w:pPr>
    <w:rPr>
      <w:color w:val="0000FF"/>
      <w:u w:val="single"/>
    </w:rPr>
  </w:style>
  <w:style w:type="paragraph" w:customStyle="1" w:styleId="xl79">
    <w:name w:val="xl79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</w:rPr>
  </w:style>
  <w:style w:type="paragraph" w:customStyle="1" w:styleId="xl80">
    <w:name w:val="xl80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right"/>
    </w:pPr>
    <w:rPr>
      <w:rFonts w:ascii="Arial" w:hAnsi="Arial" w:cs="Arial"/>
      <w:color w:val="FF0000"/>
      <w:sz w:val="20"/>
      <w:szCs w:val="20"/>
    </w:rPr>
  </w:style>
  <w:style w:type="paragraph" w:customStyle="1" w:styleId="xl81">
    <w:name w:val="xl81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xl82">
    <w:name w:val="xl82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left"/>
    </w:pPr>
    <w:rPr>
      <w:color w:val="0000FF"/>
      <w:u w:val="single"/>
    </w:rPr>
  </w:style>
  <w:style w:type="paragraph" w:customStyle="1" w:styleId="xl83">
    <w:name w:val="xl83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right"/>
    </w:pPr>
    <w:rPr>
      <w:color w:val="0000FF"/>
      <w:u w:val="single"/>
    </w:rPr>
  </w:style>
  <w:style w:type="paragraph" w:customStyle="1" w:styleId="xl84">
    <w:name w:val="xl84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xl85">
    <w:name w:val="xl85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right"/>
    </w:pPr>
    <w:rPr>
      <w:rFonts w:ascii="Arial" w:hAnsi="Arial" w:cs="Arial"/>
      <w:color w:val="FF0000"/>
      <w:sz w:val="20"/>
      <w:szCs w:val="20"/>
    </w:rPr>
  </w:style>
  <w:style w:type="paragraph" w:customStyle="1" w:styleId="xl86">
    <w:name w:val="xl86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left"/>
    </w:pPr>
    <w:rPr>
      <w:color w:val="0000FF"/>
      <w:u w:val="single"/>
    </w:rPr>
  </w:style>
  <w:style w:type="paragraph" w:customStyle="1" w:styleId="xl87">
    <w:name w:val="xl87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right"/>
    </w:pPr>
    <w:rPr>
      <w:color w:val="0000FF"/>
      <w:u w:val="single"/>
    </w:rPr>
  </w:style>
  <w:style w:type="paragraph" w:customStyle="1" w:styleId="xl88">
    <w:name w:val="xl88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a5"/>
    <w:rsid w:val="00852F07"/>
    <w:pPr>
      <w:spacing w:before="100" w:beforeAutospacing="1" w:after="100" w:afterAutospacing="1"/>
      <w:jc w:val="left"/>
    </w:pPr>
    <w:rPr>
      <w:b/>
      <w:bCs/>
      <w:color w:val="FF0000"/>
      <w:sz w:val="20"/>
      <w:szCs w:val="20"/>
    </w:rPr>
  </w:style>
  <w:style w:type="paragraph" w:customStyle="1" w:styleId="xl90">
    <w:name w:val="xl90"/>
    <w:basedOn w:val="a5"/>
    <w:rsid w:val="00852F07"/>
    <w:pPr>
      <w:spacing w:before="100" w:beforeAutospacing="1" w:after="100" w:afterAutospacing="1"/>
      <w:jc w:val="left"/>
    </w:pPr>
    <w:rPr>
      <w:color w:val="FF0000"/>
      <w:sz w:val="20"/>
      <w:szCs w:val="20"/>
    </w:rPr>
  </w:style>
  <w:style w:type="paragraph" w:customStyle="1" w:styleId="xl91">
    <w:name w:val="xl91"/>
    <w:basedOn w:val="a5"/>
    <w:rsid w:val="00852F07"/>
    <w:pPr>
      <w:pBdr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</w:pBdr>
      <w:shd w:val="clear" w:color="000000" w:fill="EFE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92">
    <w:name w:val="xl92"/>
    <w:basedOn w:val="a5"/>
    <w:rsid w:val="00852F07"/>
    <w:pPr>
      <w:pBdr>
        <w:bottom w:val="single" w:sz="4" w:space="0" w:color="000000"/>
      </w:pBdr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hyperlink" Target="mailto:info@keysystems.ru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glossaryDocument" Target="glossary/document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header" Target="header1.xml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footer" Target="footer1.xml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jpeg"/><Relationship Id="rId116" Type="http://schemas.openxmlformats.org/officeDocument/2006/relationships/image" Target="media/image10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hyperlink" Target="http://www.keysystems.ru/" TargetMode="Externa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4;&#1086;&#1082;&#1091;&#1084;&#1077;&#1085;&#1090;&#1072;&#1094;&#1080;&#1103;_all\&#1044;&#1086;&#1082;&#1091;&#1084;&#1077;&#1085;&#1090;&#1072;&#1094;&#1080;&#1103;%20&#1087;&#1088;&#1086;&#1075;&#1088;&#1072;&#1084;&#1084;&#1085;&#1072;&#1103;\&#1055;&#1050;%20&#1041;&#1102;&#1076;&#1078;&#1077;&#1090;-WEB\&#1056;&#1091;&#1082;&#1086;&#1074;&#1086;&#1076;&#1089;&#1090;&#1074;&#1086;%20&#1087;&#1086;&#1083;&#1100;&#1079;&#1086;&#1074;&#1072;&#1090;&#1077;&#1083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0C4F4AC7FB409F824E6BCACD474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024804-8B37-4B76-B3CF-DFABCD122D49}"/>
      </w:docPartPr>
      <w:docPartBody>
        <w:p w:rsidR="00C85EDF" w:rsidRDefault="00CB143E">
          <w:pPr>
            <w:pStyle w:val="E70C4F4AC7FB409F824E6BCACD474148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4D28F0D4085A4DA79AB98E5A92F2A7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4F20EC-A190-4D21-840E-86AF0D169CBD}"/>
      </w:docPartPr>
      <w:docPartBody>
        <w:p w:rsidR="00C85EDF" w:rsidRDefault="00CB143E">
          <w:pPr>
            <w:pStyle w:val="4D28F0D4085A4DA79AB98E5A92F2A78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F20A6A286F994F99806C671406D2FB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0C78F9-01BD-400E-BED0-38C4A18D805B}"/>
      </w:docPartPr>
      <w:docPartBody>
        <w:p w:rsidR="00C85EDF" w:rsidRDefault="00CB143E">
          <w:pPr>
            <w:pStyle w:val="F20A6A286F994F99806C671406D2FBC9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68679D3D0F9C4EE6B615A77097AF89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138EB8-96B5-447F-BFC0-0ED019018EC8}"/>
      </w:docPartPr>
      <w:docPartBody>
        <w:p w:rsidR="00C85EDF" w:rsidRDefault="00CB143E">
          <w:pPr>
            <w:pStyle w:val="68679D3D0F9C4EE6B615A77097AF89B8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6ABCEE9E76E9424E8114FF4D6CA6F5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406CB3-4723-4844-A90B-1F592BBA6CA7}"/>
      </w:docPartPr>
      <w:docPartBody>
        <w:p w:rsidR="00C85EDF" w:rsidRDefault="00CB143E">
          <w:pPr>
            <w:pStyle w:val="6ABCEE9E76E9424E8114FF4D6CA6F5B9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A06845B36591430B94780584441078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6C97A6-58BB-407D-B1B0-A48C0E06AD06}"/>
      </w:docPartPr>
      <w:docPartBody>
        <w:p w:rsidR="00C85EDF" w:rsidRDefault="00CB143E">
          <w:pPr>
            <w:pStyle w:val="A06845B36591430B94780584441078E6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7F6F4452016840DB8A43B40D3FC1C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F6E1AD-452C-48E6-8A72-43E5AD38223C}"/>
      </w:docPartPr>
      <w:docPartBody>
        <w:p w:rsidR="00C85EDF" w:rsidRDefault="00CB143E">
          <w:pPr>
            <w:pStyle w:val="7F6F4452016840DB8A43B40D3FC1CE2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5DC2EBBE508D4B779FF3495821C26D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FBB235-3280-4B38-B846-4F1652A96FA6}"/>
      </w:docPartPr>
      <w:docPartBody>
        <w:p w:rsidR="00C85EDF" w:rsidRDefault="00CB143E">
          <w:pPr>
            <w:pStyle w:val="5DC2EBBE508D4B779FF3495821C26DF5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708C27005DC04BBCA396D70F7FEB42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411E59-5C15-4938-B25F-E04705A2AAFC}"/>
      </w:docPartPr>
      <w:docPartBody>
        <w:p w:rsidR="00C85EDF" w:rsidRDefault="00CB143E">
          <w:pPr>
            <w:pStyle w:val="708C27005DC04BBCA396D70F7FEB424F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8644DDCBCAA14FCF83B04261A5B246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3D1DC9-EB7A-4239-BCCC-EE1C90DEA4CA}"/>
      </w:docPartPr>
      <w:docPartBody>
        <w:p w:rsidR="00C85EDF" w:rsidRDefault="00CB143E">
          <w:pPr>
            <w:pStyle w:val="8644DDCBCAA14FCF83B04261A5B24637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0CED6A8309284268836010ED237A44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C244CB-BFE4-47FF-88E1-5C3119673E28}"/>
      </w:docPartPr>
      <w:docPartBody>
        <w:p w:rsidR="00C85EDF" w:rsidRDefault="00CB143E">
          <w:pPr>
            <w:pStyle w:val="0CED6A8309284268836010ED237A4451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46F2A4F227CC4FF4AD245285E58350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9F84EB-D738-4D5A-B6EE-FC003CAAA11E}"/>
      </w:docPartPr>
      <w:docPartBody>
        <w:p w:rsidR="00C85EDF" w:rsidRDefault="00CB143E">
          <w:pPr>
            <w:pStyle w:val="46F2A4F227CC4FF4AD245285E5835058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D85DB7EEC4DC4482B319201331C3D8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819C3D-E0A4-49EE-9046-D9C6BEC552AD}"/>
      </w:docPartPr>
      <w:docPartBody>
        <w:p w:rsidR="00070798" w:rsidRDefault="00EA5B66" w:rsidP="00EA5B66">
          <w:pPr>
            <w:pStyle w:val="D85DB7EEC4DC4482B319201331C3D89F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0819BF1800914F19BC699BC6374EA2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F396F8-12AE-4AB7-AF0F-7A71168B4B95}"/>
      </w:docPartPr>
      <w:docPartBody>
        <w:p w:rsidR="00070798" w:rsidRDefault="00EA5B66" w:rsidP="00EA5B66">
          <w:pPr>
            <w:pStyle w:val="0819BF1800914F19BC699BC6374EA217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E6ED53D09B3545809760FC21F46FEA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A755F1-B64A-4938-A1E2-83F635678797}"/>
      </w:docPartPr>
      <w:docPartBody>
        <w:p w:rsidR="00070798" w:rsidRDefault="00EA5B66" w:rsidP="00EA5B66">
          <w:pPr>
            <w:pStyle w:val="E6ED53D09B3545809760FC21F46FEA64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67DE4B0D43C94DF499A2B02E214050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27D8B9-4F55-4F1E-B695-1B313DD289FE}"/>
      </w:docPartPr>
      <w:docPartBody>
        <w:p w:rsidR="00070798" w:rsidRDefault="00EA5B66" w:rsidP="00EA5B66">
          <w:pPr>
            <w:pStyle w:val="67DE4B0D43C94DF499A2B02E214050B3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A058EA1D43734227A845989008937E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FC5B9B-6A1A-45FC-8975-9805EEA7F2A6}"/>
      </w:docPartPr>
      <w:docPartBody>
        <w:p w:rsidR="00070798" w:rsidRDefault="00EA5B66" w:rsidP="00EA5B66">
          <w:pPr>
            <w:pStyle w:val="A058EA1D43734227A845989008937E2F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D551FA5C9DDB4C85B7F93C48EDF575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EF2EAC-C492-43D0-805A-ECAAEB0EFC69}"/>
      </w:docPartPr>
      <w:docPartBody>
        <w:p w:rsidR="00070798" w:rsidRDefault="00EA5B66" w:rsidP="00EA5B66">
          <w:pPr>
            <w:pStyle w:val="D551FA5C9DDB4C85B7F93C48EDF5755E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5431B052635E4AF1AF1F40B0959B3D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E2D53D-959E-4F44-A0F4-36C41768280A}"/>
      </w:docPartPr>
      <w:docPartBody>
        <w:p w:rsidR="00070798" w:rsidRDefault="00EA5B66" w:rsidP="00EA5B66">
          <w:pPr>
            <w:pStyle w:val="5431B052635E4AF1AF1F40B0959B3DAF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18B1B562F05B4866A8666478FFC2D8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010161-101C-49B3-B7E9-E09257A5BEC6}"/>
      </w:docPartPr>
      <w:docPartBody>
        <w:p w:rsidR="009E6237" w:rsidRDefault="009E6237" w:rsidP="009E6237">
          <w:pPr>
            <w:pStyle w:val="18B1B562F05B4866A8666478FFC2D81A"/>
          </w:pPr>
          <w:r w:rsidRPr="00E447C3">
            <w:rPr>
              <w:rStyle w:val="a3"/>
            </w:rPr>
            <w:t>[Название]</w:t>
          </w:r>
        </w:p>
      </w:docPartBody>
    </w:docPart>
    <w:docPart>
      <w:docPartPr>
        <w:name w:val="610016684E4D4BCF9449ACE39684A0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46F69E-AF29-4990-A5E4-F96D60EE5242}"/>
      </w:docPartPr>
      <w:docPartBody>
        <w:p w:rsidR="009E6237" w:rsidRDefault="009E6237" w:rsidP="009E6237">
          <w:pPr>
            <w:pStyle w:val="610016684E4D4BCF9449ACE39684A078"/>
          </w:pPr>
          <w:r w:rsidRPr="00E447C3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43E"/>
    <w:rsid w:val="00070798"/>
    <w:rsid w:val="002B6DEC"/>
    <w:rsid w:val="00777804"/>
    <w:rsid w:val="008C7A5F"/>
    <w:rsid w:val="009E6237"/>
    <w:rsid w:val="00A8393C"/>
    <w:rsid w:val="00B76811"/>
    <w:rsid w:val="00BF069C"/>
    <w:rsid w:val="00C85EDF"/>
    <w:rsid w:val="00CB143E"/>
    <w:rsid w:val="00CB150A"/>
    <w:rsid w:val="00D027EE"/>
    <w:rsid w:val="00DC2B3A"/>
    <w:rsid w:val="00DE2A91"/>
    <w:rsid w:val="00EA5B66"/>
    <w:rsid w:val="00EF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E6237"/>
    <w:rPr>
      <w:color w:val="808080"/>
    </w:rPr>
  </w:style>
  <w:style w:type="paragraph" w:customStyle="1" w:styleId="E70C4F4AC7FB409F824E6BCACD474148">
    <w:name w:val="E70C4F4AC7FB409F824E6BCACD474148"/>
  </w:style>
  <w:style w:type="paragraph" w:customStyle="1" w:styleId="6E0B992FB257463EBAEFA717F019BFFF">
    <w:name w:val="6E0B992FB257463EBAEFA717F019BFFF"/>
  </w:style>
  <w:style w:type="paragraph" w:customStyle="1" w:styleId="4D28F0D4085A4DA79AB98E5A92F2A78C">
    <w:name w:val="4D28F0D4085A4DA79AB98E5A92F2A78C"/>
  </w:style>
  <w:style w:type="paragraph" w:customStyle="1" w:styleId="F20A6A286F994F99806C671406D2FBC9">
    <w:name w:val="F20A6A286F994F99806C671406D2FBC9"/>
  </w:style>
  <w:style w:type="paragraph" w:customStyle="1" w:styleId="68679D3D0F9C4EE6B615A77097AF89B8">
    <w:name w:val="68679D3D0F9C4EE6B615A77097AF89B8"/>
  </w:style>
  <w:style w:type="paragraph" w:customStyle="1" w:styleId="6ABCEE9E76E9424E8114FF4D6CA6F5B9">
    <w:name w:val="6ABCEE9E76E9424E8114FF4D6CA6F5B9"/>
  </w:style>
  <w:style w:type="paragraph" w:customStyle="1" w:styleId="A06845B36591430B94780584441078E6">
    <w:name w:val="A06845B36591430B94780584441078E6"/>
  </w:style>
  <w:style w:type="paragraph" w:customStyle="1" w:styleId="D14C6104C2F941138018D2F88FD28662">
    <w:name w:val="D14C6104C2F941138018D2F88FD28662"/>
  </w:style>
  <w:style w:type="paragraph" w:customStyle="1" w:styleId="7F6F4452016840DB8A43B40D3FC1CE2C">
    <w:name w:val="7F6F4452016840DB8A43B40D3FC1CE2C"/>
  </w:style>
  <w:style w:type="paragraph" w:customStyle="1" w:styleId="5DC2EBBE508D4B779FF3495821C26DF5">
    <w:name w:val="5DC2EBBE508D4B779FF3495821C26DF5"/>
  </w:style>
  <w:style w:type="paragraph" w:customStyle="1" w:styleId="708C27005DC04BBCA396D70F7FEB424F">
    <w:name w:val="708C27005DC04BBCA396D70F7FEB424F"/>
  </w:style>
  <w:style w:type="paragraph" w:customStyle="1" w:styleId="8644DDCBCAA14FCF83B04261A5B24637">
    <w:name w:val="8644DDCBCAA14FCF83B04261A5B24637"/>
  </w:style>
  <w:style w:type="paragraph" w:customStyle="1" w:styleId="0CED6A8309284268836010ED237A4451">
    <w:name w:val="0CED6A8309284268836010ED237A4451"/>
  </w:style>
  <w:style w:type="paragraph" w:customStyle="1" w:styleId="46F2A4F227CC4FF4AD245285E5835058">
    <w:name w:val="46F2A4F227CC4FF4AD245285E5835058"/>
  </w:style>
  <w:style w:type="paragraph" w:customStyle="1" w:styleId="24B59053F7FF43B59FE1FEF241F6F001">
    <w:name w:val="24B59053F7FF43B59FE1FEF241F6F001"/>
  </w:style>
  <w:style w:type="paragraph" w:customStyle="1" w:styleId="EA3D4B7107F549E7A52E6ABD5EC0F5A6">
    <w:name w:val="EA3D4B7107F549E7A52E6ABD5EC0F5A6"/>
  </w:style>
  <w:style w:type="paragraph" w:customStyle="1" w:styleId="8D350CE5F89C49298C45DDCC18870AA3">
    <w:name w:val="8D350CE5F89C49298C45DDCC18870AA3"/>
  </w:style>
  <w:style w:type="paragraph" w:customStyle="1" w:styleId="F2E55D562AA34A9D9779EFBC6EFC0EAB">
    <w:name w:val="F2E55D562AA34A9D9779EFBC6EFC0EAB"/>
  </w:style>
  <w:style w:type="paragraph" w:customStyle="1" w:styleId="C754E8E15CC041188C7820DDD52F46AB">
    <w:name w:val="C754E8E15CC041188C7820DDD52F46AB"/>
  </w:style>
  <w:style w:type="paragraph" w:customStyle="1" w:styleId="16B9764607A94BBE8CC806E4417A0FB0">
    <w:name w:val="16B9764607A94BBE8CC806E4417A0FB0"/>
  </w:style>
  <w:style w:type="paragraph" w:customStyle="1" w:styleId="3E2BD9116F6442DCADB12A5AE6AF61FF">
    <w:name w:val="3E2BD9116F6442DCADB12A5AE6AF61FF"/>
  </w:style>
  <w:style w:type="paragraph" w:customStyle="1" w:styleId="7FA78D3B185E4C13945FFC182DDAD7A1">
    <w:name w:val="7FA78D3B185E4C13945FFC182DDAD7A1"/>
    <w:rsid w:val="00EA5B66"/>
  </w:style>
  <w:style w:type="paragraph" w:customStyle="1" w:styleId="C7CB0CB5C9CA4DF580015381EEFF31A4">
    <w:name w:val="C7CB0CB5C9CA4DF580015381EEFF31A4"/>
    <w:rsid w:val="00EA5B66"/>
  </w:style>
  <w:style w:type="paragraph" w:customStyle="1" w:styleId="C080B85532754AB7A9D978B6660AF4C3">
    <w:name w:val="C080B85532754AB7A9D978B6660AF4C3"/>
    <w:rsid w:val="00EA5B66"/>
  </w:style>
  <w:style w:type="paragraph" w:customStyle="1" w:styleId="29863ABD5F3C40D6BE236494C99E6F0F">
    <w:name w:val="29863ABD5F3C40D6BE236494C99E6F0F"/>
    <w:rsid w:val="00EA5B66"/>
  </w:style>
  <w:style w:type="paragraph" w:customStyle="1" w:styleId="D85DB7EEC4DC4482B319201331C3D89F">
    <w:name w:val="D85DB7EEC4DC4482B319201331C3D89F"/>
    <w:rsid w:val="00EA5B66"/>
  </w:style>
  <w:style w:type="paragraph" w:customStyle="1" w:styleId="0819BF1800914F19BC699BC6374EA217">
    <w:name w:val="0819BF1800914F19BC699BC6374EA217"/>
    <w:rsid w:val="00EA5B66"/>
  </w:style>
  <w:style w:type="paragraph" w:customStyle="1" w:styleId="E6ED53D09B3545809760FC21F46FEA64">
    <w:name w:val="E6ED53D09B3545809760FC21F46FEA64"/>
    <w:rsid w:val="00EA5B66"/>
  </w:style>
  <w:style w:type="paragraph" w:customStyle="1" w:styleId="67DE4B0D43C94DF499A2B02E214050B3">
    <w:name w:val="67DE4B0D43C94DF499A2B02E214050B3"/>
    <w:rsid w:val="00EA5B66"/>
  </w:style>
  <w:style w:type="paragraph" w:customStyle="1" w:styleId="A058EA1D43734227A845989008937E2F">
    <w:name w:val="A058EA1D43734227A845989008937E2F"/>
    <w:rsid w:val="00EA5B66"/>
  </w:style>
  <w:style w:type="paragraph" w:customStyle="1" w:styleId="D551FA5C9DDB4C85B7F93C48EDF5755E">
    <w:name w:val="D551FA5C9DDB4C85B7F93C48EDF5755E"/>
    <w:rsid w:val="00EA5B66"/>
  </w:style>
  <w:style w:type="paragraph" w:customStyle="1" w:styleId="5431B052635E4AF1AF1F40B0959B3DAF">
    <w:name w:val="5431B052635E4AF1AF1F40B0959B3DAF"/>
    <w:rsid w:val="00EA5B66"/>
  </w:style>
  <w:style w:type="paragraph" w:customStyle="1" w:styleId="91CE4643C493417FB3B4B3C9CE30572C">
    <w:name w:val="91CE4643C493417FB3B4B3C9CE30572C"/>
    <w:rsid w:val="00EA5B66"/>
  </w:style>
  <w:style w:type="paragraph" w:customStyle="1" w:styleId="8D8F6ED318824105BFFFE0A9D6BC2E10">
    <w:name w:val="8D8F6ED318824105BFFFE0A9D6BC2E10"/>
    <w:rsid w:val="00EA5B66"/>
  </w:style>
  <w:style w:type="paragraph" w:customStyle="1" w:styleId="DE7A91166DA04C4A9DBB5058285D8D75">
    <w:name w:val="DE7A91166DA04C4A9DBB5058285D8D75"/>
    <w:rsid w:val="00EA5B66"/>
  </w:style>
  <w:style w:type="paragraph" w:customStyle="1" w:styleId="18B1B562F05B4866A8666478FFC2D81A">
    <w:name w:val="18B1B562F05B4866A8666478FFC2D81A"/>
    <w:rsid w:val="009E6237"/>
  </w:style>
  <w:style w:type="paragraph" w:customStyle="1" w:styleId="610016684E4D4BCF9449ACE39684A078">
    <w:name w:val="610016684E4D4BCF9449ACE39684A078"/>
    <w:rsid w:val="009E623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E6237"/>
    <w:rPr>
      <w:color w:val="808080"/>
    </w:rPr>
  </w:style>
  <w:style w:type="paragraph" w:customStyle="1" w:styleId="E70C4F4AC7FB409F824E6BCACD474148">
    <w:name w:val="E70C4F4AC7FB409F824E6BCACD474148"/>
  </w:style>
  <w:style w:type="paragraph" w:customStyle="1" w:styleId="6E0B992FB257463EBAEFA717F019BFFF">
    <w:name w:val="6E0B992FB257463EBAEFA717F019BFFF"/>
  </w:style>
  <w:style w:type="paragraph" w:customStyle="1" w:styleId="4D28F0D4085A4DA79AB98E5A92F2A78C">
    <w:name w:val="4D28F0D4085A4DA79AB98E5A92F2A78C"/>
  </w:style>
  <w:style w:type="paragraph" w:customStyle="1" w:styleId="F20A6A286F994F99806C671406D2FBC9">
    <w:name w:val="F20A6A286F994F99806C671406D2FBC9"/>
  </w:style>
  <w:style w:type="paragraph" w:customStyle="1" w:styleId="68679D3D0F9C4EE6B615A77097AF89B8">
    <w:name w:val="68679D3D0F9C4EE6B615A77097AF89B8"/>
  </w:style>
  <w:style w:type="paragraph" w:customStyle="1" w:styleId="6ABCEE9E76E9424E8114FF4D6CA6F5B9">
    <w:name w:val="6ABCEE9E76E9424E8114FF4D6CA6F5B9"/>
  </w:style>
  <w:style w:type="paragraph" w:customStyle="1" w:styleId="A06845B36591430B94780584441078E6">
    <w:name w:val="A06845B36591430B94780584441078E6"/>
  </w:style>
  <w:style w:type="paragraph" w:customStyle="1" w:styleId="D14C6104C2F941138018D2F88FD28662">
    <w:name w:val="D14C6104C2F941138018D2F88FD28662"/>
  </w:style>
  <w:style w:type="paragraph" w:customStyle="1" w:styleId="7F6F4452016840DB8A43B40D3FC1CE2C">
    <w:name w:val="7F6F4452016840DB8A43B40D3FC1CE2C"/>
  </w:style>
  <w:style w:type="paragraph" w:customStyle="1" w:styleId="5DC2EBBE508D4B779FF3495821C26DF5">
    <w:name w:val="5DC2EBBE508D4B779FF3495821C26DF5"/>
  </w:style>
  <w:style w:type="paragraph" w:customStyle="1" w:styleId="708C27005DC04BBCA396D70F7FEB424F">
    <w:name w:val="708C27005DC04BBCA396D70F7FEB424F"/>
  </w:style>
  <w:style w:type="paragraph" w:customStyle="1" w:styleId="8644DDCBCAA14FCF83B04261A5B24637">
    <w:name w:val="8644DDCBCAA14FCF83B04261A5B24637"/>
  </w:style>
  <w:style w:type="paragraph" w:customStyle="1" w:styleId="0CED6A8309284268836010ED237A4451">
    <w:name w:val="0CED6A8309284268836010ED237A4451"/>
  </w:style>
  <w:style w:type="paragraph" w:customStyle="1" w:styleId="46F2A4F227CC4FF4AD245285E5835058">
    <w:name w:val="46F2A4F227CC4FF4AD245285E5835058"/>
  </w:style>
  <w:style w:type="paragraph" w:customStyle="1" w:styleId="24B59053F7FF43B59FE1FEF241F6F001">
    <w:name w:val="24B59053F7FF43B59FE1FEF241F6F001"/>
  </w:style>
  <w:style w:type="paragraph" w:customStyle="1" w:styleId="EA3D4B7107F549E7A52E6ABD5EC0F5A6">
    <w:name w:val="EA3D4B7107F549E7A52E6ABD5EC0F5A6"/>
  </w:style>
  <w:style w:type="paragraph" w:customStyle="1" w:styleId="8D350CE5F89C49298C45DDCC18870AA3">
    <w:name w:val="8D350CE5F89C49298C45DDCC18870AA3"/>
  </w:style>
  <w:style w:type="paragraph" w:customStyle="1" w:styleId="F2E55D562AA34A9D9779EFBC6EFC0EAB">
    <w:name w:val="F2E55D562AA34A9D9779EFBC6EFC0EAB"/>
  </w:style>
  <w:style w:type="paragraph" w:customStyle="1" w:styleId="C754E8E15CC041188C7820DDD52F46AB">
    <w:name w:val="C754E8E15CC041188C7820DDD52F46AB"/>
  </w:style>
  <w:style w:type="paragraph" w:customStyle="1" w:styleId="16B9764607A94BBE8CC806E4417A0FB0">
    <w:name w:val="16B9764607A94BBE8CC806E4417A0FB0"/>
  </w:style>
  <w:style w:type="paragraph" w:customStyle="1" w:styleId="3E2BD9116F6442DCADB12A5AE6AF61FF">
    <w:name w:val="3E2BD9116F6442DCADB12A5AE6AF61FF"/>
  </w:style>
  <w:style w:type="paragraph" w:customStyle="1" w:styleId="7FA78D3B185E4C13945FFC182DDAD7A1">
    <w:name w:val="7FA78D3B185E4C13945FFC182DDAD7A1"/>
    <w:rsid w:val="00EA5B66"/>
  </w:style>
  <w:style w:type="paragraph" w:customStyle="1" w:styleId="C7CB0CB5C9CA4DF580015381EEFF31A4">
    <w:name w:val="C7CB0CB5C9CA4DF580015381EEFF31A4"/>
    <w:rsid w:val="00EA5B66"/>
  </w:style>
  <w:style w:type="paragraph" w:customStyle="1" w:styleId="C080B85532754AB7A9D978B6660AF4C3">
    <w:name w:val="C080B85532754AB7A9D978B6660AF4C3"/>
    <w:rsid w:val="00EA5B66"/>
  </w:style>
  <w:style w:type="paragraph" w:customStyle="1" w:styleId="29863ABD5F3C40D6BE236494C99E6F0F">
    <w:name w:val="29863ABD5F3C40D6BE236494C99E6F0F"/>
    <w:rsid w:val="00EA5B66"/>
  </w:style>
  <w:style w:type="paragraph" w:customStyle="1" w:styleId="D85DB7EEC4DC4482B319201331C3D89F">
    <w:name w:val="D85DB7EEC4DC4482B319201331C3D89F"/>
    <w:rsid w:val="00EA5B66"/>
  </w:style>
  <w:style w:type="paragraph" w:customStyle="1" w:styleId="0819BF1800914F19BC699BC6374EA217">
    <w:name w:val="0819BF1800914F19BC699BC6374EA217"/>
    <w:rsid w:val="00EA5B66"/>
  </w:style>
  <w:style w:type="paragraph" w:customStyle="1" w:styleId="E6ED53D09B3545809760FC21F46FEA64">
    <w:name w:val="E6ED53D09B3545809760FC21F46FEA64"/>
    <w:rsid w:val="00EA5B66"/>
  </w:style>
  <w:style w:type="paragraph" w:customStyle="1" w:styleId="67DE4B0D43C94DF499A2B02E214050B3">
    <w:name w:val="67DE4B0D43C94DF499A2B02E214050B3"/>
    <w:rsid w:val="00EA5B66"/>
  </w:style>
  <w:style w:type="paragraph" w:customStyle="1" w:styleId="A058EA1D43734227A845989008937E2F">
    <w:name w:val="A058EA1D43734227A845989008937E2F"/>
    <w:rsid w:val="00EA5B66"/>
  </w:style>
  <w:style w:type="paragraph" w:customStyle="1" w:styleId="D551FA5C9DDB4C85B7F93C48EDF5755E">
    <w:name w:val="D551FA5C9DDB4C85B7F93C48EDF5755E"/>
    <w:rsid w:val="00EA5B66"/>
  </w:style>
  <w:style w:type="paragraph" w:customStyle="1" w:styleId="5431B052635E4AF1AF1F40B0959B3DAF">
    <w:name w:val="5431B052635E4AF1AF1F40B0959B3DAF"/>
    <w:rsid w:val="00EA5B66"/>
  </w:style>
  <w:style w:type="paragraph" w:customStyle="1" w:styleId="91CE4643C493417FB3B4B3C9CE30572C">
    <w:name w:val="91CE4643C493417FB3B4B3C9CE30572C"/>
    <w:rsid w:val="00EA5B66"/>
  </w:style>
  <w:style w:type="paragraph" w:customStyle="1" w:styleId="8D8F6ED318824105BFFFE0A9D6BC2E10">
    <w:name w:val="8D8F6ED318824105BFFFE0A9D6BC2E10"/>
    <w:rsid w:val="00EA5B66"/>
  </w:style>
  <w:style w:type="paragraph" w:customStyle="1" w:styleId="DE7A91166DA04C4A9DBB5058285D8D75">
    <w:name w:val="DE7A91166DA04C4A9DBB5058285D8D75"/>
    <w:rsid w:val="00EA5B66"/>
  </w:style>
  <w:style w:type="paragraph" w:customStyle="1" w:styleId="18B1B562F05B4866A8666478FFC2D81A">
    <w:name w:val="18B1B562F05B4866A8666478FFC2D81A"/>
    <w:rsid w:val="009E6237"/>
  </w:style>
  <w:style w:type="paragraph" w:customStyle="1" w:styleId="610016684E4D4BCF9449ACE39684A078">
    <w:name w:val="610016684E4D4BCF9449ACE39684A078"/>
    <w:rsid w:val="009E62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BE3FA-7568-4D94-9E8F-56B8A273B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пользователя.dotx</Template>
  <TotalTime>5095</TotalTime>
  <Pages>32</Pages>
  <Words>4712</Words>
  <Characters>26863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Режим «Выборка»</vt:lpstr>
    </vt:vector>
  </TitlesOfParts>
  <Company>ООО "Кейсистемс"</Company>
  <LinksUpToDate>false</LinksUpToDate>
  <CharactersWithSpaces>31512</CharactersWithSpaces>
  <SharedDoc>false</SharedDoc>
  <HyperlinkBase>17.1.0.2080</HyperlinkBase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Режим «Выборка»</dc:title>
  <dc:subject>Свод-Смарт</dc:subject>
  <dc:creator>Котова Ирина Владимировна</dc:creator>
  <cp:keywords>Р.КС.02120</cp:keywords>
  <dc:description>04</dc:description>
  <cp:lastModifiedBy>Яковлева Мария Юрьевна</cp:lastModifiedBy>
  <cp:revision>82</cp:revision>
  <cp:lastPrinted>2012-06-07T06:50:00Z</cp:lastPrinted>
  <dcterms:created xsi:type="dcterms:W3CDTF">2019-08-27T09:19:00Z</dcterms:created>
  <dcterms:modified xsi:type="dcterms:W3CDTF">2019-09-09T13:37:00Z</dcterms:modified>
  <cp:category>34</cp:category>
  <cp:contentStatus>01</cp:contentStatus>
</cp:coreProperties>
</file>